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03FC8F" w14:textId="7A1E6428" w:rsidR="00672F89" w:rsidRDefault="00581013" w:rsidP="00E91DA0">
      <w:pPr>
        <w:tabs>
          <w:tab w:val="left" w:pos="1995"/>
        </w:tabs>
        <w:spacing w:after="1920"/>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251652096" behindDoc="1" locked="0" layoutInCell="1" allowOverlap="1" wp14:anchorId="3A0404A9" wp14:editId="548A10F1">
                <wp:simplePos x="0" y="0"/>
                <wp:positionH relativeFrom="page">
                  <wp:posOffset>0</wp:posOffset>
                </wp:positionH>
                <wp:positionV relativeFrom="page">
                  <wp:posOffset>0</wp:posOffset>
                </wp:positionV>
                <wp:extent cx="7560310" cy="10692130"/>
                <wp:effectExtent l="0" t="0" r="21590" b="0"/>
                <wp:wrapNone/>
                <wp:docPr id="724"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g:grpSp>
                        <wpg:cNvPr id="725" name="Group 703"/>
                        <wpg:cNvGrpSpPr>
                          <a:grpSpLocks/>
                        </wpg:cNvGrpSpPr>
                        <wpg:grpSpPr bwMode="auto">
                          <a:xfrm>
                            <a:off x="0" y="0"/>
                            <a:ext cx="11906" cy="16777"/>
                            <a:chOff x="0" y="0"/>
                            <a:chExt cx="11906" cy="16777"/>
                          </a:xfrm>
                        </wpg:grpSpPr>
                        <wps:wsp>
                          <wps:cNvPr id="726" name="Freeform 709"/>
                          <wps:cNvSpPr>
                            <a:spLocks/>
                          </wps:cNvSpPr>
                          <wps:spPr bwMode="auto">
                            <a:xfrm>
                              <a:off x="0" y="15698"/>
                              <a:ext cx="11906" cy="857"/>
                            </a:xfrm>
                            <a:custGeom>
                              <a:avLst/>
                              <a:gdLst>
                                <a:gd name="T0" fmla="*/ 0 w 11906"/>
                                <a:gd name="T1" fmla="+- 0 16554 15698"/>
                                <a:gd name="T2" fmla="*/ 16554 h 857"/>
                                <a:gd name="T3" fmla="*/ 11906 w 11906"/>
                                <a:gd name="T4" fmla="+- 0 16554 15698"/>
                                <a:gd name="T5" fmla="*/ 16554 h 857"/>
                                <a:gd name="T6" fmla="*/ 11906 w 11906"/>
                                <a:gd name="T7" fmla="+- 0 15698 15698"/>
                                <a:gd name="T8" fmla="*/ 15698 h 857"/>
                                <a:gd name="T9" fmla="*/ 0 w 11906"/>
                                <a:gd name="T10" fmla="+- 0 15698 15698"/>
                                <a:gd name="T11" fmla="*/ 15698 h 857"/>
                                <a:gd name="T12" fmla="*/ 0 w 11906"/>
                                <a:gd name="T13" fmla="+- 0 16554 15698"/>
                                <a:gd name="T14" fmla="*/ 16554 h 857"/>
                              </a:gdLst>
                              <a:ahLst/>
                              <a:cxnLst>
                                <a:cxn ang="0">
                                  <a:pos x="T0" y="T2"/>
                                </a:cxn>
                                <a:cxn ang="0">
                                  <a:pos x="T3" y="T5"/>
                                </a:cxn>
                                <a:cxn ang="0">
                                  <a:pos x="T6" y="T8"/>
                                </a:cxn>
                                <a:cxn ang="0">
                                  <a:pos x="T9" y="T11"/>
                                </a:cxn>
                                <a:cxn ang="0">
                                  <a:pos x="T12" y="T14"/>
                                </a:cxn>
                              </a:cxnLst>
                              <a:rect l="0" t="0" r="r" b="b"/>
                              <a:pathLst>
                                <a:path w="11906" h="857">
                                  <a:moveTo>
                                    <a:pt x="0" y="856"/>
                                  </a:moveTo>
                                  <a:lnTo>
                                    <a:pt x="11906" y="856"/>
                                  </a:lnTo>
                                  <a:lnTo>
                                    <a:pt x="11906" y="0"/>
                                  </a:lnTo>
                                  <a:lnTo>
                                    <a:pt x="0" y="0"/>
                                  </a:lnTo>
                                  <a:lnTo>
                                    <a:pt x="0" y="856"/>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7" name="Picture 7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7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9469"/>
                              <a:ext cx="8683" cy="6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32" name="Group 701"/>
                        <wpg:cNvGrpSpPr>
                          <a:grpSpLocks/>
                        </wpg:cNvGrpSpPr>
                        <wpg:grpSpPr bwMode="auto">
                          <a:xfrm>
                            <a:off x="283" y="3515"/>
                            <a:ext cx="11623" cy="3856"/>
                            <a:chOff x="283" y="3515"/>
                            <a:chExt cx="11623" cy="3856"/>
                          </a:xfrm>
                        </wpg:grpSpPr>
                        <wps:wsp>
                          <wps:cNvPr id="733" name="Freeform 702"/>
                          <wps:cNvSpPr>
                            <a:spLocks/>
                          </wps:cNvSpPr>
                          <wps:spPr bwMode="auto">
                            <a:xfrm>
                              <a:off x="283" y="3515"/>
                              <a:ext cx="11623" cy="3856"/>
                            </a:xfrm>
                            <a:custGeom>
                              <a:avLst/>
                              <a:gdLst>
                                <a:gd name="T0" fmla="+- 0 283 283"/>
                                <a:gd name="T1" fmla="*/ T0 w 11623"/>
                                <a:gd name="T2" fmla="+- 0 7370 3515"/>
                                <a:gd name="T3" fmla="*/ 7370 h 3856"/>
                                <a:gd name="T4" fmla="+- 0 11906 283"/>
                                <a:gd name="T5" fmla="*/ T4 w 11623"/>
                                <a:gd name="T6" fmla="+- 0 7370 3515"/>
                                <a:gd name="T7" fmla="*/ 7370 h 3856"/>
                                <a:gd name="T8" fmla="+- 0 11906 283"/>
                                <a:gd name="T9" fmla="*/ T8 w 11623"/>
                                <a:gd name="T10" fmla="+- 0 3515 3515"/>
                                <a:gd name="T11" fmla="*/ 3515 h 3856"/>
                                <a:gd name="T12" fmla="+- 0 283 283"/>
                                <a:gd name="T13" fmla="*/ T12 w 11623"/>
                                <a:gd name="T14" fmla="+- 0 3515 3515"/>
                                <a:gd name="T15" fmla="*/ 3515 h 3856"/>
                                <a:gd name="T16" fmla="+- 0 283 283"/>
                                <a:gd name="T17" fmla="*/ T16 w 11623"/>
                                <a:gd name="T18" fmla="+- 0 7370 3515"/>
                                <a:gd name="T19" fmla="*/ 7370 h 3856"/>
                              </a:gdLst>
                              <a:ahLst/>
                              <a:cxnLst>
                                <a:cxn ang="0">
                                  <a:pos x="T1" y="T3"/>
                                </a:cxn>
                                <a:cxn ang="0">
                                  <a:pos x="T5" y="T7"/>
                                </a:cxn>
                                <a:cxn ang="0">
                                  <a:pos x="T9" y="T11"/>
                                </a:cxn>
                                <a:cxn ang="0">
                                  <a:pos x="T13" y="T15"/>
                                </a:cxn>
                                <a:cxn ang="0">
                                  <a:pos x="T17" y="T19"/>
                                </a:cxn>
                              </a:cxnLst>
                              <a:rect l="0" t="0" r="r" b="b"/>
                              <a:pathLst>
                                <a:path w="11623" h="3856">
                                  <a:moveTo>
                                    <a:pt x="0" y="3855"/>
                                  </a:moveTo>
                                  <a:lnTo>
                                    <a:pt x="11623" y="3855"/>
                                  </a:lnTo>
                                  <a:lnTo>
                                    <a:pt x="11623" y="0"/>
                                  </a:lnTo>
                                  <a:lnTo>
                                    <a:pt x="0" y="0"/>
                                  </a:lnTo>
                                  <a:lnTo>
                                    <a:pt x="0" y="38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699"/>
                        <wpg:cNvGrpSpPr>
                          <a:grpSpLocks/>
                        </wpg:cNvGrpSpPr>
                        <wpg:grpSpPr bwMode="auto">
                          <a:xfrm>
                            <a:off x="0" y="3515"/>
                            <a:ext cx="284" cy="3856"/>
                            <a:chOff x="0" y="3515"/>
                            <a:chExt cx="284" cy="3856"/>
                          </a:xfrm>
                        </wpg:grpSpPr>
                        <wps:wsp>
                          <wps:cNvPr id="735" name="Freeform 700"/>
                          <wps:cNvSpPr>
                            <a:spLocks/>
                          </wps:cNvSpPr>
                          <wps:spPr bwMode="auto">
                            <a:xfrm>
                              <a:off x="0" y="3515"/>
                              <a:ext cx="284" cy="3856"/>
                            </a:xfrm>
                            <a:custGeom>
                              <a:avLst/>
                              <a:gdLst>
                                <a:gd name="T0" fmla="*/ 0 w 284"/>
                                <a:gd name="T1" fmla="+- 0 7370 3515"/>
                                <a:gd name="T2" fmla="*/ 7370 h 3856"/>
                                <a:gd name="T3" fmla="*/ 283 w 284"/>
                                <a:gd name="T4" fmla="+- 0 7370 3515"/>
                                <a:gd name="T5" fmla="*/ 7370 h 3856"/>
                                <a:gd name="T6" fmla="*/ 283 w 284"/>
                                <a:gd name="T7" fmla="+- 0 3515 3515"/>
                                <a:gd name="T8" fmla="*/ 3515 h 3856"/>
                                <a:gd name="T9" fmla="*/ 0 w 284"/>
                                <a:gd name="T10" fmla="+- 0 3515 3515"/>
                                <a:gd name="T11" fmla="*/ 3515 h 3856"/>
                                <a:gd name="T12" fmla="*/ 0 w 284"/>
                                <a:gd name="T13" fmla="+- 0 7370 3515"/>
                                <a:gd name="T14" fmla="*/ 7370 h 3856"/>
                              </a:gdLst>
                              <a:ahLst/>
                              <a:cxnLst>
                                <a:cxn ang="0">
                                  <a:pos x="T0" y="T2"/>
                                </a:cxn>
                                <a:cxn ang="0">
                                  <a:pos x="T3" y="T5"/>
                                </a:cxn>
                                <a:cxn ang="0">
                                  <a:pos x="T6" y="T8"/>
                                </a:cxn>
                                <a:cxn ang="0">
                                  <a:pos x="T9" y="T11"/>
                                </a:cxn>
                                <a:cxn ang="0">
                                  <a:pos x="T12" y="T14"/>
                                </a:cxn>
                              </a:cxnLst>
                              <a:rect l="0" t="0" r="r" b="b"/>
                              <a:pathLst>
                                <a:path w="284" h="3856">
                                  <a:moveTo>
                                    <a:pt x="0" y="3855"/>
                                  </a:moveTo>
                                  <a:lnTo>
                                    <a:pt x="283" y="3855"/>
                                  </a:lnTo>
                                  <a:lnTo>
                                    <a:pt x="283" y="0"/>
                                  </a:lnTo>
                                  <a:lnTo>
                                    <a:pt x="0" y="0"/>
                                  </a:lnTo>
                                  <a:lnTo>
                                    <a:pt x="0" y="3855"/>
                                  </a:lnTo>
                                  <a:close/>
                                </a:path>
                              </a:pathLst>
                            </a:custGeom>
                            <a:solidFill>
                              <a:srgbClr val="CAA0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696"/>
                        <wpg:cNvGrpSpPr>
                          <a:grpSpLocks/>
                        </wpg:cNvGrpSpPr>
                        <wpg:grpSpPr bwMode="auto">
                          <a:xfrm>
                            <a:off x="0" y="16554"/>
                            <a:ext cx="11906" cy="284"/>
                            <a:chOff x="0" y="16554"/>
                            <a:chExt cx="11906" cy="284"/>
                          </a:xfrm>
                        </wpg:grpSpPr>
                        <wps:wsp>
                          <wps:cNvPr id="737" name="Freeform 698"/>
                          <wps:cNvSpPr>
                            <a:spLocks/>
                          </wps:cNvSpPr>
                          <wps:spPr bwMode="auto">
                            <a:xfrm>
                              <a:off x="0" y="16554"/>
                              <a:ext cx="11906" cy="284"/>
                            </a:xfrm>
                            <a:custGeom>
                              <a:avLst/>
                              <a:gdLst>
                                <a:gd name="T0" fmla="*/ 0 w 11906"/>
                                <a:gd name="T1" fmla="+- 0 16838 16554"/>
                                <a:gd name="T2" fmla="*/ 16838 h 284"/>
                                <a:gd name="T3" fmla="*/ 11906 w 11906"/>
                                <a:gd name="T4" fmla="+- 0 16838 16554"/>
                                <a:gd name="T5" fmla="*/ 16838 h 284"/>
                                <a:gd name="T6" fmla="*/ 11906 w 11906"/>
                                <a:gd name="T7" fmla="+- 0 16554 16554"/>
                                <a:gd name="T8" fmla="*/ 16554 h 284"/>
                                <a:gd name="T9" fmla="*/ 0 w 11906"/>
                                <a:gd name="T10" fmla="+- 0 16554 16554"/>
                                <a:gd name="T11" fmla="*/ 16554 h 284"/>
                                <a:gd name="T12" fmla="*/ 0 w 11906"/>
                                <a:gd name="T13" fmla="+- 0 16838 16554"/>
                                <a:gd name="T14" fmla="*/ 16838 h 284"/>
                              </a:gdLst>
                              <a:ahLst/>
                              <a:cxnLst>
                                <a:cxn ang="0">
                                  <a:pos x="T0" y="T2"/>
                                </a:cxn>
                                <a:cxn ang="0">
                                  <a:pos x="T3" y="T5"/>
                                </a:cxn>
                                <a:cxn ang="0">
                                  <a:pos x="T6" y="T8"/>
                                </a:cxn>
                                <a:cxn ang="0">
                                  <a:pos x="T9" y="T11"/>
                                </a:cxn>
                                <a:cxn ang="0">
                                  <a:pos x="T12" y="T14"/>
                                </a:cxn>
                              </a:cxnLst>
                              <a:rect l="0" t="0" r="r" b="b"/>
                              <a:pathLst>
                                <a:path w="11906" h="284">
                                  <a:moveTo>
                                    <a:pt x="0" y="284"/>
                                  </a:moveTo>
                                  <a:lnTo>
                                    <a:pt x="11906" y="284"/>
                                  </a:lnTo>
                                  <a:lnTo>
                                    <a:pt x="11906" y="0"/>
                                  </a:lnTo>
                                  <a:lnTo>
                                    <a:pt x="0" y="0"/>
                                  </a:lnTo>
                                  <a:lnTo>
                                    <a:pt x="0" y="284"/>
                                  </a:lnTo>
                                  <a:close/>
                                </a:path>
                              </a:pathLst>
                            </a:custGeom>
                            <a:solidFill>
                              <a:srgbClr val="CAA0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8" name="Picture 697" descr="Photo of a man and a woman sitting in deck chairs on a beach, holding hands and looking out to the sun setting over the ocean." title="Photo of a man and a woman in deck chair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3578"/>
                              <a:ext cx="11906" cy="2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39" name="Group 692"/>
                        <wpg:cNvGrpSpPr>
                          <a:grpSpLocks/>
                        </wpg:cNvGrpSpPr>
                        <wpg:grpSpPr bwMode="auto">
                          <a:xfrm>
                            <a:off x="0" y="13550"/>
                            <a:ext cx="11906" cy="2"/>
                            <a:chOff x="0" y="13550"/>
                            <a:chExt cx="11906" cy="2"/>
                          </a:xfrm>
                        </wpg:grpSpPr>
                        <wps:wsp>
                          <wps:cNvPr id="740" name="Freeform 695"/>
                          <wps:cNvSpPr>
                            <a:spLocks/>
                          </wps:cNvSpPr>
                          <wps:spPr bwMode="auto">
                            <a:xfrm>
                              <a:off x="0" y="135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37274">
                              <a:solidFill>
                                <a:srgbClr val="CAA0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1" name="Picture 694" descr="Australian Government" title="Australian Govern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33" y="2158"/>
                              <a:ext cx="226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2" name="Picture 693" descr="The Commonwealth Coat of Arms" title="The Commonwealth Coat of Ar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78" y="1191"/>
                              <a:ext cx="1170"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25EAB29" id="Group 691" o:spid="_x0000_s1026" style="position:absolute;margin-left:0;margin-top:0;width:595.3pt;height:841.9pt;z-index:-251664384;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">
                <v:group id="Group 703" o:spid="_x0000_s1027" style="position:absolute;width:11906;height:16777" coordsize="11906,1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09" o:spid="_x0000_s1028" style="position:absolute;top:15698;width:11906;height:857;visibility:visible;mso-wrap-style:square;v-text-anchor:top" coordsize="1190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" path="m,856r11906,l11906,,,,,856xe" fillcolor="#25303b" stroked="f">
                    <v:path arrowok="t" o:connecttype="custom" o:connectlocs="0,16554;11906,16554;11906,15698;0,15698;0,1655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8" o:spid="_x0000_s1029" type="#_x0000_t75" style="position:absolute;width:11906;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">
                    <v:imagedata r:id="rId16" o:title=""/>
                  </v:shape>
                  <v:shape id="Picture 704" o:spid="_x0000_s1030" type="#_x0000_t75" style="position:absolute;top:9469;width:8683;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">
                    <v:imagedata r:id="rId17" o:title=""/>
                  </v:shape>
                </v:group>
                <v:group id="Group 701" o:spid="_x0000_s1031" style="position:absolute;left:283;top:3515;width:11623;height:3856" coordorigin="283,3515" coordsize="11623,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702" o:spid="_x0000_s1032" style="position:absolute;left:283;top:3515;width:11623;height:3856;visibility:visible;mso-wrap-style:square;v-text-anchor:top" coordsize="11623,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" path="m,3855r11623,l11623,,,,,3855xe" stroked="f">
                    <v:fill opacity="13107f"/>
                    <v:path arrowok="t" o:connecttype="custom" o:connectlocs="0,7370;11623,7370;11623,3515;0,3515;0,7370" o:connectangles="0,0,0,0,0"/>
                  </v:shape>
                </v:group>
                <v:group id="Group 699" o:spid="_x0000_s1033" style="position:absolute;top:3515;width:284;height:3856" coordorigin=",3515" coordsize="28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700" o:spid="_x0000_s1034" style="position:absolute;top:3515;width:284;height:3856;visibility:visible;mso-wrap-style:square;v-text-anchor:top" coordsize="28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" path="m,3855r283,l283,,,,,3855xe" fillcolor="#caa06e" stroked="f">
                    <v:path arrowok="t" o:connecttype="custom" o:connectlocs="0,7370;283,7370;283,3515;0,3515;0,7370" o:connectangles="0,0,0,0,0"/>
                  </v:shape>
                </v:group>
                <v:group id="Group 696" o:spid="_x0000_s1035" style="position:absolute;top:16554;width:11906;height:284" coordorigin=",16554" coordsize="119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698" o:spid="_x0000_s1036" style="position:absolute;top:16554;width:11906;height:284;visibility:visible;mso-wrap-style:square;v-text-anchor:top" coordsize="119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" path="m,284r11906,l11906,,,,,284xe" fillcolor="#caa06e" stroked="f">
                    <v:path arrowok="t" o:connecttype="custom" o:connectlocs="0,16838;11906,16838;11906,16554;0,16554;0,16838" o:connectangles="0,0,0,0,0"/>
                  </v:shape>
                  <v:shape id="Picture 697" o:spid="_x0000_s1037" type="#_x0000_t75" alt="Photo of a man and a woman sitting in deck chairs on a beach, holding hands and looking out to the sun setting over the ocean." style="position:absolute;top:13578;width:11906;height: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">
                    <v:imagedata r:id="rId18" o:title="Photo of a man and a woman sitting in deck chairs on a beach, holding hands and looking out to the sun setting over the ocean"/>
                  </v:shape>
                </v:group>
                <v:group id="Group 692" o:spid="_x0000_s1038" style="position:absolute;top:13550;width:11906;height:2" coordorigin=",13550"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695" o:spid="_x0000_s1039" style="position:absolute;top:13550;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" path="m,l11906,e" filled="f" strokecolor="#caa06e" strokeweight="1.0354mm">
                    <v:path arrowok="t" o:connecttype="custom" o:connectlocs="0,0;11906,0" o:connectangles="0,0"/>
                  </v:shape>
                  <v:shape id="Picture 694" o:spid="_x0000_s1040" type="#_x0000_t75" alt="Australian Government" style="position:absolute;left:1733;top:2158;width:226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">
                    <v:imagedata r:id="rId19" o:title="Australian Government"/>
                  </v:shape>
                  <v:shape id="Picture 693" o:spid="_x0000_s1041" type="#_x0000_t75" alt="The Commonwealth Coat of Arms" style="position:absolute;left:2278;top:1191;width:1170;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">
                    <v:imagedata r:id="rId20" o:title="The Commonwealth Coat of Arms"/>
                  </v:shape>
                </v:group>
                <w10:wrap anchorx="page" anchory="page"/>
              </v:group>
            </w:pict>
          </mc:Fallback>
        </mc:AlternateContent>
      </w:r>
      <w:r w:rsidR="00907344">
        <w:rPr>
          <w:noProof/>
          <w:lang w:val="en-AU" w:eastAsia="en-AU"/>
        </w:rPr>
        <mc:AlternateContent>
          <mc:Choice Requires="wps">
            <w:drawing>
              <wp:anchor distT="0" distB="0" distL="114300" distR="114300" simplePos="0" relativeHeight="251651072" behindDoc="1" locked="0" layoutInCell="1" allowOverlap="1" wp14:anchorId="3A0404A8" wp14:editId="6EED972C">
                <wp:simplePos x="0" y="0"/>
                <wp:positionH relativeFrom="page">
                  <wp:posOffset>0</wp:posOffset>
                </wp:positionH>
                <wp:positionV relativeFrom="page">
                  <wp:posOffset>0</wp:posOffset>
                </wp:positionV>
                <wp:extent cx="7560310" cy="10653395"/>
                <wp:effectExtent l="0" t="0" r="2540" b="0"/>
                <wp:wrapNone/>
                <wp:docPr id="743"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5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6E" w14:textId="188E11B1" w:rsidR="003A6D76" w:rsidRDefault="003A6D76">
                            <w:pPr>
                              <w:pStyle w:val="BodyText"/>
                              <w:ind w:left="5679"/>
                              <w:rPr>
                                <w:rFonts w:cs="Calibri Light"/>
                              </w:rPr>
                            </w:pPr>
                            <w:r>
                              <w:rPr>
                                <w:color w:val="FFFFFF"/>
                                <w:spacing w:val="-1"/>
                              </w:rPr>
                              <w:t xml:space="preserve"> </w:t>
                            </w:r>
                            <w:r>
                              <w:rPr>
                                <w:color w:val="FFFFFF"/>
                              </w:rPr>
                              <w:t>—</w:t>
                            </w:r>
                            <w:r>
                              <w:rPr>
                                <w:color w:val="FFFFFF"/>
                                <w:spacing w:val="-1"/>
                              </w:rPr>
                              <w:t xml:space="preserve"> </w:t>
                            </w:r>
                            <w:r>
                              <w:rPr>
                                <w:color w:val="FFFFFF"/>
                              </w:rPr>
                              <w:t>Supporting</w:t>
                            </w:r>
                            <w:r>
                              <w:rPr>
                                <w:color w:val="FFFFFF"/>
                                <w:spacing w:val="-2"/>
                              </w:rPr>
                              <w:t xml:space="preserve"> Retirees</w:t>
                            </w:r>
                            <w:r>
                              <w:rPr>
                                <w:color w:val="FFFFFF"/>
                                <w:spacing w:val="-1"/>
                              </w:rPr>
                              <w:t xml:space="preserve"> </w:t>
                            </w:r>
                            <w:r>
                              <w:rPr>
                                <w:color w:val="FFFFFF"/>
                              </w:rPr>
                              <w:t>in</w:t>
                            </w:r>
                            <w:r>
                              <w:rPr>
                                <w:color w:val="FFFFFF"/>
                                <w:spacing w:val="-1"/>
                              </w:rPr>
                              <w:t xml:space="preserve"> </w:t>
                            </w:r>
                            <w:r>
                              <w:rPr>
                                <w:color w:val="FFFFFF"/>
                                <w:spacing w:val="-2"/>
                              </w:rPr>
                              <w:t>Retirement</w:t>
                            </w:r>
                            <w:r>
                              <w:rPr>
                                <w:color w:val="FFFFFF"/>
                                <w:spacing w:val="-1"/>
                              </w:rPr>
                              <w:t xml:space="preserve"> Income </w:t>
                            </w:r>
                            <w:r>
                              <w:rPr>
                                <w:color w:val="FFFFFF"/>
                              </w:rPr>
                              <w:t xml:space="preserve">Planning </w:t>
                            </w:r>
                            <w:r>
                              <w:rPr>
                                <w:color w:val="FFFFFF"/>
                                <w:spacing w:val="7"/>
                              </w:rPr>
                              <w:t xml:space="preserve"> </w:t>
                            </w:r>
                            <w:r>
                              <w:rPr>
                                <w:color w:val="FFFFFF"/>
                              </w:rPr>
                              <w:t xml:space="preserve">|  </w:t>
                            </w:r>
                            <w:r>
                              <w:rPr>
                                <w:color w:val="FFFFFF"/>
                                <w:spacing w:val="2"/>
                              </w:rPr>
                              <w:t xml:space="preserve"> </w:t>
                            </w:r>
                            <w:r>
                              <w:rPr>
                                <w:rFonts w:cs="Calibri Light"/>
                                <w:color w:val="FFFFFF"/>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4A8" id="_x0000_t202" coordsize="21600,21600" o:spt="202" path="m,l,21600r21600,l21600,xe">
                <v:stroke joinstyle="miter"/>
                <v:path gradientshapeok="t" o:connecttype="rect"/>
              </v:shapetype>
              <v:shape id="Text Box 710" o:spid="_x0000_s1026" type="#_x0000_t202" style="position:absolute;margin-left:0;margin-top:0;width:595.3pt;height:83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PvswIAAK8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" filled="f" stroked="f">
                <v:textbox inset="0,0,0,0">
                  <w:txbxContent>
                    <w:p w14:paraId="3A04056E" w14:textId="188E11B1" w:rsidR="003A6D76" w:rsidRDefault="003A6D76">
                      <w:pPr>
                        <w:pStyle w:val="BodyText"/>
                        <w:ind w:left="5679"/>
                        <w:rPr>
                          <w:rFonts w:cs="Calibri Light"/>
                        </w:rPr>
                      </w:pPr>
                      <w:r>
                        <w:rPr>
                          <w:color w:val="FFFFFF"/>
                          <w:spacing w:val="-1"/>
                        </w:rPr>
                        <w:t xml:space="preserve"> </w:t>
                      </w:r>
                      <w:r>
                        <w:rPr>
                          <w:color w:val="FFFFFF"/>
                        </w:rPr>
                        <w:t>—</w:t>
                      </w:r>
                      <w:r>
                        <w:rPr>
                          <w:color w:val="FFFFFF"/>
                          <w:spacing w:val="-1"/>
                        </w:rPr>
                        <w:t xml:space="preserve"> </w:t>
                      </w:r>
                      <w:r>
                        <w:rPr>
                          <w:color w:val="FFFFFF"/>
                        </w:rPr>
                        <w:t>Supporting</w:t>
                      </w:r>
                      <w:r>
                        <w:rPr>
                          <w:color w:val="FFFFFF"/>
                          <w:spacing w:val="-2"/>
                        </w:rPr>
                        <w:t xml:space="preserve"> Retirees</w:t>
                      </w:r>
                      <w:r>
                        <w:rPr>
                          <w:color w:val="FFFFFF"/>
                          <w:spacing w:val="-1"/>
                        </w:rPr>
                        <w:t xml:space="preserve"> </w:t>
                      </w:r>
                      <w:r>
                        <w:rPr>
                          <w:color w:val="FFFFFF"/>
                        </w:rPr>
                        <w:t>in</w:t>
                      </w:r>
                      <w:r>
                        <w:rPr>
                          <w:color w:val="FFFFFF"/>
                          <w:spacing w:val="-1"/>
                        </w:rPr>
                        <w:t xml:space="preserve"> </w:t>
                      </w:r>
                      <w:r>
                        <w:rPr>
                          <w:color w:val="FFFFFF"/>
                          <w:spacing w:val="-2"/>
                        </w:rPr>
                        <w:t>Retirement</w:t>
                      </w:r>
                      <w:r>
                        <w:rPr>
                          <w:color w:val="FFFFFF"/>
                          <w:spacing w:val="-1"/>
                        </w:rPr>
                        <w:t xml:space="preserve"> Income </w:t>
                      </w:r>
                      <w:r>
                        <w:rPr>
                          <w:color w:val="FFFFFF"/>
                        </w:rPr>
                        <w:t xml:space="preserve">Planning </w:t>
                      </w:r>
                      <w:r>
                        <w:rPr>
                          <w:color w:val="FFFFFF"/>
                          <w:spacing w:val="7"/>
                        </w:rPr>
                        <w:t xml:space="preserve"> </w:t>
                      </w:r>
                      <w:r>
                        <w:rPr>
                          <w:color w:val="FFFFFF"/>
                        </w:rPr>
                        <w:t xml:space="preserve">|  </w:t>
                      </w:r>
                      <w:r>
                        <w:rPr>
                          <w:color w:val="FFFFFF"/>
                          <w:spacing w:val="2"/>
                        </w:rPr>
                        <w:t xml:space="preserve"> </w:t>
                      </w:r>
                      <w:r>
                        <w:rPr>
                          <w:rFonts w:cs="Calibri Light"/>
                          <w:color w:val="FFFFFF"/>
                        </w:rPr>
                        <w:t>A</w:t>
                      </w:r>
                    </w:p>
                  </w:txbxContent>
                </v:textbox>
                <w10:wrap anchorx="page" anchory="page"/>
              </v:shape>
            </w:pict>
          </mc:Fallback>
        </mc:AlternateContent>
      </w:r>
    </w:p>
    <w:p w14:paraId="3A03FC95" w14:textId="5F9FCE61" w:rsidR="00672F89" w:rsidRDefault="0016455A" w:rsidP="00EB4B76">
      <w:pPr>
        <w:spacing w:line="1369" w:lineRule="exact"/>
        <w:rPr>
          <w:rFonts w:ascii="Montserrat" w:eastAsia="Montserrat" w:hAnsi="Montserrat" w:cs="Montserrat"/>
          <w:sz w:val="132"/>
          <w:szCs w:val="132"/>
        </w:rPr>
      </w:pPr>
      <w:r>
        <w:rPr>
          <w:rFonts w:ascii="Montserrat"/>
          <w:b/>
          <w:color w:val="CAA06E"/>
          <w:sz w:val="132"/>
        </w:rPr>
        <w:t>BE</w:t>
      </w:r>
      <w:r>
        <w:rPr>
          <w:rFonts w:ascii="Montserrat"/>
          <w:b/>
          <w:color w:val="CAA06E"/>
          <w:spacing w:val="-99"/>
          <w:sz w:val="132"/>
        </w:rPr>
        <w:t>T</w:t>
      </w:r>
      <w:r>
        <w:rPr>
          <w:rFonts w:ascii="Montserrat"/>
          <w:b/>
          <w:color w:val="CAA06E"/>
          <w:sz w:val="132"/>
        </w:rPr>
        <w:t>A</w:t>
      </w:r>
    </w:p>
    <w:p w14:paraId="3A03FC96" w14:textId="77777777" w:rsidR="00672F89" w:rsidRDefault="0016455A" w:rsidP="00F92250">
      <w:pPr>
        <w:pStyle w:val="Subheading1"/>
        <w:ind w:right="1469"/>
        <w:outlineLvl w:val="9"/>
        <w:rPr>
          <w:rFonts w:cs="Montserrat Hairline"/>
        </w:rPr>
      </w:pPr>
      <w:r>
        <w:t>BEHAVIOURAL ECONOMICS TEAM</w:t>
      </w:r>
      <w:r>
        <w:rPr>
          <w:spacing w:val="25"/>
        </w:rPr>
        <w:t xml:space="preserve"> </w:t>
      </w:r>
      <w:r>
        <w:t>OF THE AUSTRALIAN GOVERNMENT</w:t>
      </w:r>
    </w:p>
    <w:p w14:paraId="3A03FC99" w14:textId="77777777" w:rsidR="00672F89" w:rsidRDefault="00672F89">
      <w:pPr>
        <w:rPr>
          <w:rFonts w:ascii="Montserrat Hairline" w:eastAsia="Montserrat Hairline" w:hAnsi="Montserrat Hairline" w:cs="Montserrat Hairline"/>
          <w:sz w:val="44"/>
          <w:szCs w:val="44"/>
        </w:rPr>
      </w:pPr>
    </w:p>
    <w:p w14:paraId="3A03FC9B" w14:textId="2F063792" w:rsidR="00672F89" w:rsidRDefault="0016455A" w:rsidP="00EB4B76">
      <w:pPr>
        <w:spacing w:line="245" w:lineRule="auto"/>
        <w:rPr>
          <w:rFonts w:ascii="Montserrat Ultra Light" w:eastAsia="Montserrat Ultra Light" w:hAnsi="Montserrat Ultra Light" w:cs="Montserrat Ultra Light"/>
          <w:sz w:val="56"/>
          <w:szCs w:val="56"/>
        </w:rPr>
      </w:pPr>
      <w:r>
        <w:rPr>
          <w:rFonts w:ascii="Montserrat Ultra Light"/>
          <w:color w:val="FFFFFF"/>
          <w:sz w:val="56"/>
        </w:rPr>
        <w:t xml:space="preserve">Supporting retirees in retirement </w:t>
      </w:r>
      <w:r>
        <w:rPr>
          <w:rFonts w:ascii="Montserrat Ultra Light"/>
          <w:color w:val="FFFFFF"/>
          <w:spacing w:val="-3"/>
          <w:sz w:val="56"/>
        </w:rPr>
        <w:t>income</w:t>
      </w:r>
      <w:r>
        <w:rPr>
          <w:rFonts w:ascii="Montserrat Ultra Light"/>
          <w:color w:val="FFFFFF"/>
          <w:sz w:val="56"/>
        </w:rPr>
        <w:t xml:space="preserve"> planning</w:t>
      </w:r>
    </w:p>
    <w:p w14:paraId="3A03FC9C" w14:textId="4FF5DFB0" w:rsidR="00672F89" w:rsidRDefault="00277A62" w:rsidP="00EB4B76">
      <w:pPr>
        <w:spacing w:before="300"/>
        <w:rPr>
          <w:rFonts w:ascii="Montserrat Hairline" w:eastAsia="Montserrat Hairline" w:hAnsi="Montserrat Hairline" w:cs="Montserrat Hairline"/>
          <w:sz w:val="32"/>
          <w:szCs w:val="32"/>
        </w:rPr>
      </w:pPr>
      <w:r>
        <w:rPr>
          <w:rFonts w:ascii="Montserrat Hairline"/>
          <w:color w:val="FFFFFF"/>
          <w:spacing w:val="-3"/>
          <w:sz w:val="32"/>
        </w:rPr>
        <w:t>October</w:t>
      </w:r>
      <w:r w:rsidR="0016455A">
        <w:rPr>
          <w:rFonts w:ascii="Montserrat Hairline"/>
          <w:color w:val="FFFFFF"/>
          <w:spacing w:val="-3"/>
          <w:sz w:val="32"/>
        </w:rPr>
        <w:t>,</w:t>
      </w:r>
      <w:r w:rsidR="0016455A">
        <w:rPr>
          <w:rFonts w:ascii="Montserrat Hairline"/>
          <w:color w:val="FFFFFF"/>
          <w:sz w:val="32"/>
        </w:rPr>
        <w:t xml:space="preserve"> 2017</w:t>
      </w:r>
    </w:p>
    <w:p w14:paraId="1FAD6E12" w14:textId="77777777" w:rsidR="00EB4B76" w:rsidRDefault="00EB4B76" w:rsidP="00EB4B76">
      <w:pPr>
        <w:spacing w:before="194" w:line="276" w:lineRule="auto"/>
        <w:rPr>
          <w:rFonts w:ascii="Montserrat Hairline" w:eastAsia="Montserrat Hairline" w:hAnsi="Montserrat Hairline" w:cs="Montserrat Hairline"/>
          <w:sz w:val="32"/>
          <w:szCs w:val="32"/>
        </w:rPr>
      </w:pPr>
    </w:p>
    <w:p w14:paraId="36CD87E1" w14:textId="77777777" w:rsidR="00EB4B76" w:rsidRDefault="00EB4B76" w:rsidP="00EB4B76">
      <w:pPr>
        <w:spacing w:before="194" w:line="276" w:lineRule="auto"/>
        <w:rPr>
          <w:rFonts w:ascii="Montserrat Hairline" w:eastAsia="Montserrat Hairline" w:hAnsi="Montserrat Hairline" w:cs="Montserrat Hairline"/>
          <w:sz w:val="32"/>
          <w:szCs w:val="32"/>
        </w:rPr>
      </w:pPr>
    </w:p>
    <w:p w14:paraId="291447CD" w14:textId="77777777" w:rsidR="005B3F9D" w:rsidRDefault="0016455A" w:rsidP="00EB4B76">
      <w:pPr>
        <w:spacing w:before="194" w:line="276" w:lineRule="auto"/>
        <w:rPr>
          <w:rFonts w:ascii="Montserrat Hairline"/>
          <w:color w:val="FFFFFF"/>
          <w:sz w:val="26"/>
        </w:rPr>
      </w:pPr>
      <w:r>
        <w:rPr>
          <w:rFonts w:ascii="Montserrat Hairline"/>
          <w:color w:val="FFFFFF"/>
          <w:spacing w:val="-1"/>
          <w:sz w:val="26"/>
        </w:rPr>
        <w:t>Authors:</w:t>
      </w:r>
      <w:r>
        <w:rPr>
          <w:rFonts w:ascii="Montserrat Hairline"/>
          <w:color w:val="FFFFFF"/>
          <w:sz w:val="26"/>
        </w:rPr>
        <w:t xml:space="preserve"> </w:t>
      </w:r>
      <w:r>
        <w:rPr>
          <w:rFonts w:ascii="Montserrat Hairline"/>
          <w:color w:val="FFFFFF"/>
          <w:spacing w:val="-1"/>
          <w:sz w:val="26"/>
        </w:rPr>
        <w:t>Professor</w:t>
      </w:r>
      <w:r>
        <w:rPr>
          <w:rFonts w:ascii="Montserrat Hairline"/>
          <w:color w:val="FFFFFF"/>
          <w:sz w:val="26"/>
        </w:rPr>
        <w:t xml:space="preserve"> Michael </w:t>
      </w:r>
      <w:r>
        <w:rPr>
          <w:rFonts w:ascii="Montserrat Hairline"/>
          <w:color w:val="FFFFFF"/>
          <w:spacing w:val="-3"/>
          <w:sz w:val="26"/>
        </w:rPr>
        <w:t>Hiscox,</w:t>
      </w:r>
      <w:r>
        <w:rPr>
          <w:rFonts w:ascii="Montserrat Hairline"/>
          <w:color w:val="FFFFFF"/>
          <w:sz w:val="26"/>
        </w:rPr>
        <w:t xml:space="preserve"> Dr </w:t>
      </w:r>
      <w:r>
        <w:rPr>
          <w:rFonts w:ascii="Montserrat Hairline"/>
          <w:color w:val="FFFFFF"/>
          <w:spacing w:val="-1"/>
          <w:sz w:val="26"/>
        </w:rPr>
        <w:t>Elizabeth</w:t>
      </w:r>
      <w:r>
        <w:rPr>
          <w:rFonts w:ascii="Montserrat Hairline"/>
          <w:color w:val="FFFFFF"/>
          <w:sz w:val="26"/>
        </w:rPr>
        <w:t xml:space="preserve"> Hobman, </w:t>
      </w:r>
    </w:p>
    <w:p w14:paraId="3A03FCA2" w14:textId="0A133F92" w:rsidR="00672F89" w:rsidRDefault="0016455A" w:rsidP="00EB4B76">
      <w:pPr>
        <w:spacing w:before="194" w:line="276" w:lineRule="auto"/>
        <w:rPr>
          <w:rFonts w:ascii="Montserrat Hairline" w:eastAsia="Montserrat Hairline" w:hAnsi="Montserrat Hairline" w:cs="Montserrat Hairline"/>
          <w:sz w:val="26"/>
          <w:szCs w:val="26"/>
        </w:rPr>
        <w:sectPr w:rsidR="00672F89">
          <w:type w:val="continuous"/>
          <w:pgSz w:w="11910" w:h="16840"/>
          <w:pgMar w:top="1580" w:right="1320" w:bottom="280" w:left="940" w:header="720" w:footer="720" w:gutter="0"/>
          <w:cols w:space="720"/>
        </w:sectPr>
      </w:pPr>
      <w:r>
        <w:rPr>
          <w:rFonts w:ascii="Montserrat Hairline"/>
          <w:color w:val="FFFFFF"/>
          <w:sz w:val="26"/>
        </w:rPr>
        <w:t xml:space="preserve">Mr Michael </w:t>
      </w:r>
      <w:r>
        <w:rPr>
          <w:rFonts w:ascii="Montserrat Hairline"/>
          <w:color w:val="FFFFFF"/>
          <w:spacing w:val="-1"/>
          <w:sz w:val="26"/>
        </w:rPr>
        <w:t>Daffey</w:t>
      </w:r>
      <w:r>
        <w:rPr>
          <w:rFonts w:ascii="Montserrat Hairline"/>
          <w:color w:val="FFFFFF"/>
          <w:spacing w:val="31"/>
          <w:sz w:val="26"/>
        </w:rPr>
        <w:t xml:space="preserve"> </w:t>
      </w:r>
      <w:r>
        <w:rPr>
          <w:rFonts w:ascii="Montserrat Hairline"/>
          <w:color w:val="FFFFFF"/>
          <w:sz w:val="26"/>
        </w:rPr>
        <w:t xml:space="preserve">and Dr </w:t>
      </w:r>
      <w:r>
        <w:rPr>
          <w:rFonts w:ascii="Montserrat Hairline"/>
          <w:color w:val="FFFFFF"/>
          <w:spacing w:val="-1"/>
          <w:sz w:val="26"/>
        </w:rPr>
        <w:t>Andrew</w:t>
      </w:r>
      <w:r>
        <w:rPr>
          <w:rFonts w:ascii="Montserrat Hairline"/>
          <w:color w:val="FFFFFF"/>
          <w:sz w:val="26"/>
        </w:rPr>
        <w:t xml:space="preserve"> Reeson</w:t>
      </w:r>
    </w:p>
    <w:p w14:paraId="3A03FCAB" w14:textId="4B10845D" w:rsidR="00672F89" w:rsidRPr="00302CCD" w:rsidRDefault="00907344" w:rsidP="00302CCD">
      <w:pPr>
        <w:rPr>
          <w:rFonts w:ascii="Montserrat Hairline" w:eastAsia="Montserrat Hairline" w:hAnsi="Montserrat Hairline" w:cs="Montserrat Hairline"/>
          <w:sz w:val="20"/>
          <w:szCs w:val="20"/>
        </w:rPr>
      </w:pPr>
      <w:r>
        <w:rPr>
          <w:noProof/>
          <w:lang w:val="en-AU" w:eastAsia="en-AU"/>
        </w:rPr>
        <w:lastRenderedPageBreak/>
        <mc:AlternateContent>
          <mc:Choice Requires="wpg">
            <w:drawing>
              <wp:anchor distT="0" distB="0" distL="114300" distR="114300" simplePos="0" relativeHeight="1072" behindDoc="0" locked="0" layoutInCell="1" allowOverlap="1" wp14:anchorId="3A0404AA" wp14:editId="61B868C3">
                <wp:simplePos x="0" y="0"/>
                <wp:positionH relativeFrom="page">
                  <wp:posOffset>0</wp:posOffset>
                </wp:positionH>
                <wp:positionV relativeFrom="page">
                  <wp:posOffset>9968230</wp:posOffset>
                </wp:positionV>
                <wp:extent cx="7560310" cy="723900"/>
                <wp:effectExtent l="0" t="0" r="2540" b="4445"/>
                <wp:wrapNone/>
                <wp:docPr id="72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723" name="Freeform 690"/>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20281" id="Group 689" o:spid="_x0000_s1026" style="position:absolute;margin-left:0;margin-top:784.9pt;width:595.3pt;height:57pt;z-index:1072;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">
                <v:shape id="Freeform 690"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sidR="0016455A">
        <w:rPr>
          <w:rFonts w:ascii="Calibri" w:hAnsi="Calibri"/>
          <w:b/>
          <w:color w:val="201915"/>
          <w:sz w:val="20"/>
        </w:rPr>
        <w:t>©</w:t>
      </w:r>
      <w:r w:rsidR="0016455A">
        <w:rPr>
          <w:rFonts w:ascii="Calibri" w:hAnsi="Calibri"/>
          <w:b/>
          <w:color w:val="201915"/>
          <w:spacing w:val="-5"/>
          <w:sz w:val="20"/>
        </w:rPr>
        <w:t xml:space="preserve"> </w:t>
      </w:r>
      <w:r w:rsidR="0016455A">
        <w:rPr>
          <w:rFonts w:ascii="Calibri" w:hAnsi="Calibri"/>
          <w:b/>
          <w:color w:val="201915"/>
          <w:spacing w:val="-2"/>
          <w:sz w:val="20"/>
        </w:rPr>
        <w:t>Commonwealth</w:t>
      </w:r>
      <w:r w:rsidR="0016455A">
        <w:rPr>
          <w:rFonts w:ascii="Calibri" w:hAnsi="Calibri"/>
          <w:b/>
          <w:color w:val="201915"/>
          <w:spacing w:val="-4"/>
          <w:sz w:val="20"/>
        </w:rPr>
        <w:t xml:space="preserve"> </w:t>
      </w:r>
      <w:r w:rsidR="0016455A">
        <w:rPr>
          <w:rFonts w:ascii="Calibri" w:hAnsi="Calibri"/>
          <w:b/>
          <w:color w:val="201915"/>
          <w:sz w:val="20"/>
        </w:rPr>
        <w:t>of</w:t>
      </w:r>
      <w:r w:rsidR="0016455A">
        <w:rPr>
          <w:rFonts w:ascii="Calibri" w:hAnsi="Calibri"/>
          <w:b/>
          <w:color w:val="201915"/>
          <w:spacing w:val="-4"/>
          <w:sz w:val="20"/>
        </w:rPr>
        <w:t xml:space="preserve"> </w:t>
      </w:r>
      <w:r w:rsidR="0016455A">
        <w:rPr>
          <w:rFonts w:ascii="Calibri" w:hAnsi="Calibri"/>
          <w:b/>
          <w:color w:val="201915"/>
          <w:spacing w:val="-1"/>
          <w:sz w:val="20"/>
        </w:rPr>
        <w:t>Australia</w:t>
      </w:r>
      <w:r w:rsidR="0016455A">
        <w:rPr>
          <w:rFonts w:ascii="Calibri" w:hAnsi="Calibri"/>
          <w:b/>
          <w:color w:val="201915"/>
          <w:spacing w:val="-5"/>
          <w:sz w:val="20"/>
        </w:rPr>
        <w:t xml:space="preserve"> </w:t>
      </w:r>
      <w:r w:rsidR="0016455A">
        <w:rPr>
          <w:rFonts w:ascii="Calibri" w:hAnsi="Calibri"/>
          <w:b/>
          <w:color w:val="201915"/>
          <w:sz w:val="20"/>
        </w:rPr>
        <w:t>2017</w:t>
      </w:r>
    </w:p>
    <w:p w14:paraId="2500F006" w14:textId="794A5883" w:rsidR="00302CCD" w:rsidRDefault="00302CCD" w:rsidP="00302CCD">
      <w:pPr>
        <w:pStyle w:val="BodyText"/>
      </w:pPr>
      <w:r>
        <w:t>978</w:t>
      </w:r>
      <w:r w:rsidR="00FE3810">
        <w:t>-</w:t>
      </w:r>
      <w:r>
        <w:t>1</w:t>
      </w:r>
      <w:r w:rsidR="00FE3810">
        <w:t>-</w:t>
      </w:r>
      <w:r>
        <w:t>925362</w:t>
      </w:r>
      <w:r w:rsidR="00FE3810">
        <w:t>-</w:t>
      </w:r>
      <w:r>
        <w:t>40</w:t>
      </w:r>
      <w:r w:rsidR="00FE3810">
        <w:t>-</w:t>
      </w:r>
      <w:r>
        <w:t>4</w:t>
      </w:r>
      <w:r>
        <w:tab/>
      </w:r>
      <w:r w:rsidR="0016455A" w:rsidRPr="00302CCD">
        <w:t>Supporting retirees in retirement income planning (DOCX)</w:t>
      </w:r>
    </w:p>
    <w:p w14:paraId="3A03FCAD" w14:textId="28BB44E0" w:rsidR="00672F89" w:rsidRPr="00302CCD" w:rsidRDefault="0016455A" w:rsidP="00302CCD">
      <w:pPr>
        <w:pStyle w:val="BodyText"/>
      </w:pPr>
      <w:r w:rsidRPr="00302CCD">
        <w:t>978</w:t>
      </w:r>
      <w:r w:rsidR="00FE3810">
        <w:t>-</w:t>
      </w:r>
      <w:r w:rsidRPr="00302CCD">
        <w:t>1</w:t>
      </w:r>
      <w:r w:rsidR="00FE3810">
        <w:t>-</w:t>
      </w:r>
      <w:r w:rsidRPr="00302CCD">
        <w:t>925362</w:t>
      </w:r>
      <w:r w:rsidR="00FE3810">
        <w:t>-</w:t>
      </w:r>
      <w:r w:rsidRPr="00302CCD">
        <w:t>39</w:t>
      </w:r>
      <w:r w:rsidR="00FE3810">
        <w:t>-</w:t>
      </w:r>
      <w:r w:rsidRPr="00302CCD">
        <w:t>8</w:t>
      </w:r>
      <w:r w:rsidRPr="00302CCD">
        <w:tab/>
        <w:t>Supporting retirees in retirement income planning (PDF)</w:t>
      </w:r>
    </w:p>
    <w:p w14:paraId="3A03FCAE" w14:textId="77777777" w:rsidR="00672F89" w:rsidRPr="00302CCD" w:rsidRDefault="0016455A" w:rsidP="00302CCD">
      <w:pPr>
        <w:pStyle w:val="BodyText"/>
      </w:pPr>
      <w:r w:rsidRPr="00302CCD">
        <w:t>Copyright Notice</w:t>
      </w:r>
    </w:p>
    <w:p w14:paraId="3A03FCB1" w14:textId="1D43E09A" w:rsidR="00672F89" w:rsidRDefault="0016455A" w:rsidP="00302CCD">
      <w:pPr>
        <w:pStyle w:val="BodyText"/>
      </w:pPr>
      <w:r w:rsidRPr="00302CCD">
        <w:t>With the exception of the Commonwealth Coat of Arms, this work is licensed under a Creative Commons Attribution</w:t>
      </w:r>
      <w:r w:rsidR="00302CCD">
        <w:t xml:space="preserve"> </w:t>
      </w:r>
      <w:r w:rsidRPr="00302CCD">
        <w:t xml:space="preserve">4.0 International licence (CC BY 4.0) </w:t>
      </w:r>
      <w:r>
        <w:rPr>
          <w:spacing w:val="-1"/>
        </w:rPr>
        <w:t>(</w:t>
      </w:r>
      <w:hyperlink r:id="rId21">
        <w:r>
          <w:rPr>
            <w:color w:val="1F5EA9"/>
            <w:spacing w:val="-1"/>
            <w:u w:val="single" w:color="1F5EA9"/>
          </w:rPr>
          <w:t>http://creativecommons.org/licenses/by/4.0/deed.en</w:t>
        </w:r>
        <w:r>
          <w:rPr>
            <w:spacing w:val="-1"/>
          </w:rPr>
          <w:t>).</w:t>
        </w:r>
      </w:hyperlink>
    </w:p>
    <w:p w14:paraId="3A03FCB3" w14:textId="77777777" w:rsidR="00672F89" w:rsidRDefault="0016455A" w:rsidP="00302CCD">
      <w:pPr>
        <w:spacing w:line="200" w:lineRule="atLeast"/>
        <w:rPr>
          <w:rFonts w:eastAsia="Calibri Light" w:cs="Calibri Light"/>
          <w:sz w:val="20"/>
          <w:szCs w:val="20"/>
        </w:rPr>
      </w:pPr>
      <w:r>
        <w:rPr>
          <w:rFonts w:eastAsia="Calibri Light" w:cs="Calibri Light"/>
          <w:noProof/>
          <w:sz w:val="20"/>
          <w:szCs w:val="20"/>
          <w:lang w:val="en-AU" w:eastAsia="en-AU"/>
        </w:rPr>
        <w:drawing>
          <wp:inline distT="0" distB="0" distL="0" distR="0" wp14:anchorId="3A0404AB" wp14:editId="3D93B33C">
            <wp:extent cx="796284" cy="280511"/>
            <wp:effectExtent l="0" t="0" r="4445" b="5715"/>
            <wp:docPr id="1" name="image9.png" descr="Creative Commons Attribution 4.0 International licence" title="Creative Commons Attribution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2" cstate="print"/>
                    <a:stretch>
                      <a:fillRect/>
                    </a:stretch>
                  </pic:blipFill>
                  <pic:spPr>
                    <a:xfrm>
                      <a:off x="0" y="0"/>
                      <a:ext cx="796284" cy="280511"/>
                    </a:xfrm>
                    <a:prstGeom prst="rect">
                      <a:avLst/>
                    </a:prstGeom>
                  </pic:spPr>
                </pic:pic>
              </a:graphicData>
            </a:graphic>
          </wp:inline>
        </w:drawing>
      </w:r>
    </w:p>
    <w:p w14:paraId="3A03FCB5" w14:textId="09BD43BA" w:rsidR="00672F89" w:rsidRPr="00302CCD" w:rsidRDefault="00907344" w:rsidP="00302CCD">
      <w:pPr>
        <w:pStyle w:val="BodyText"/>
        <w:rPr>
          <w:b/>
        </w:rPr>
      </w:pPr>
      <w:r w:rsidRPr="00302CCD">
        <w:rPr>
          <w:b/>
          <w:noProof/>
          <w:lang w:val="en-AU" w:eastAsia="en-AU"/>
        </w:rPr>
        <mc:AlternateContent>
          <mc:Choice Requires="wpg">
            <w:drawing>
              <wp:anchor distT="0" distB="0" distL="114300" distR="114300" simplePos="0" relativeHeight="1096" behindDoc="0" locked="0" layoutInCell="1" allowOverlap="1" wp14:anchorId="3A0404AD" wp14:editId="7C4A78F8">
                <wp:simplePos x="0" y="0"/>
                <wp:positionH relativeFrom="page">
                  <wp:posOffset>7560310</wp:posOffset>
                </wp:positionH>
                <wp:positionV relativeFrom="paragraph">
                  <wp:posOffset>16510</wp:posOffset>
                </wp:positionV>
                <wp:extent cx="1270" cy="3905250"/>
                <wp:effectExtent l="6985" t="9525" r="10795" b="9525"/>
                <wp:wrapNone/>
                <wp:docPr id="720"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05250"/>
                          <a:chOff x="11906" y="26"/>
                          <a:chExt cx="2" cy="6150"/>
                        </a:xfrm>
                      </wpg:grpSpPr>
                      <wps:wsp>
                        <wps:cNvPr id="721" name="Freeform 688"/>
                        <wps:cNvSpPr>
                          <a:spLocks/>
                        </wps:cNvSpPr>
                        <wps:spPr bwMode="auto">
                          <a:xfrm>
                            <a:off x="11906" y="26"/>
                            <a:ext cx="2" cy="6150"/>
                          </a:xfrm>
                          <a:custGeom>
                            <a:avLst/>
                            <a:gdLst>
                              <a:gd name="T0" fmla="+- 0 26 26"/>
                              <a:gd name="T1" fmla="*/ 26 h 6150"/>
                              <a:gd name="T2" fmla="+- 0 6176 26"/>
                              <a:gd name="T3" fmla="*/ 6176 h 6150"/>
                            </a:gdLst>
                            <a:ahLst/>
                            <a:cxnLst>
                              <a:cxn ang="0">
                                <a:pos x="0" y="T1"/>
                              </a:cxn>
                              <a:cxn ang="0">
                                <a:pos x="0" y="T3"/>
                              </a:cxn>
                            </a:cxnLst>
                            <a:rect l="0" t="0" r="r" b="b"/>
                            <a:pathLst>
                              <a:path h="6150">
                                <a:moveTo>
                                  <a:pt x="0" y="0"/>
                                </a:moveTo>
                                <a:lnTo>
                                  <a:pt x="0" y="6150"/>
                                </a:lnTo>
                              </a:path>
                            </a:pathLst>
                          </a:custGeom>
                          <a:noFill/>
                          <a:ln w="1270">
                            <a:solidFill>
                              <a:srgbClr val="1C2B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31125" id="Group 687" o:spid="_x0000_s1026" style="position:absolute;margin-left:595.3pt;margin-top:1.3pt;width:.1pt;height:307.5pt;z-index:1096;mso-position-horizontal-relative:page" coordorigin="11906,26" coordsize="2,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">
                <v:shape id="Freeform 688" o:spid="_x0000_s1027" style="position:absolute;left:11906;top:26;width:2;height:6150;visibility:visible;mso-wrap-style:square;v-text-anchor:top" coordsize="2,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" path="m,l,6150e" filled="f" strokecolor="#1c2b39" strokeweight=".1pt">
                  <v:path arrowok="t" o:connecttype="custom" o:connectlocs="0,26;0,6176" o:connectangles="0,0"/>
                </v:shape>
                <w10:wrap anchorx="page"/>
              </v:group>
            </w:pict>
          </mc:Fallback>
        </mc:AlternateContent>
      </w:r>
      <w:r w:rsidR="0016455A" w:rsidRPr="00302CCD">
        <w:rPr>
          <w:b/>
        </w:rPr>
        <w:t>Third party copyright</w:t>
      </w:r>
    </w:p>
    <w:p w14:paraId="3A03FCB7" w14:textId="77777777" w:rsidR="00672F89" w:rsidRPr="00302CCD" w:rsidRDefault="0016455A" w:rsidP="00302CCD">
      <w:pPr>
        <w:pStyle w:val="BodyText"/>
      </w:pPr>
      <w:r w:rsidRPr="00302CCD">
        <w:t>Wherever a third party holds copyright in this material, the copyright remains with that party. Their permission may be required to use the material. Please contact them directly.</w:t>
      </w:r>
    </w:p>
    <w:p w14:paraId="3A03FCB8" w14:textId="77777777" w:rsidR="00672F89" w:rsidRPr="00302CCD" w:rsidRDefault="0016455A" w:rsidP="00302CCD">
      <w:pPr>
        <w:pStyle w:val="BodyText"/>
        <w:rPr>
          <w:b/>
        </w:rPr>
      </w:pPr>
      <w:r w:rsidRPr="00302CCD">
        <w:rPr>
          <w:b/>
        </w:rPr>
        <w:t>Attribution</w:t>
      </w:r>
    </w:p>
    <w:p w14:paraId="0631AD40" w14:textId="256602FE" w:rsidR="00C75B7D" w:rsidRDefault="00C75B7D" w:rsidP="00C75B7D">
      <w:pPr>
        <w:pStyle w:val="BodyText"/>
      </w:pPr>
      <w:r>
        <w:t xml:space="preserve">This publication should be attributed as follows: Commonwealth of Australia, Department of the Prime Minister and Cabinet, </w:t>
      </w:r>
      <w:r w:rsidRPr="00C75B7D">
        <w:rPr>
          <w:i/>
        </w:rPr>
        <w:t>Supporting retirees in retirement income planning</w:t>
      </w:r>
      <w:r>
        <w:t>.</w:t>
      </w:r>
    </w:p>
    <w:p w14:paraId="5BB8821B" w14:textId="43A319FF" w:rsidR="00C75B7D" w:rsidRDefault="00C75B7D" w:rsidP="00C75B7D">
      <w:pPr>
        <w:pStyle w:val="BodyText"/>
      </w:pPr>
      <w:r>
        <w:t>First published in May 2017 by the Commonwealth of Australia, Department of Prime Minister and Cabinet.</w:t>
      </w:r>
    </w:p>
    <w:p w14:paraId="3A03FCBE" w14:textId="15DB9535" w:rsidR="00672F89" w:rsidRPr="00C75B7D" w:rsidRDefault="00C75B7D" w:rsidP="00302CCD">
      <w:pPr>
        <w:pStyle w:val="BodyText"/>
        <w:sectPr w:rsidR="00672F89" w:rsidRPr="00C75B7D" w:rsidSect="00302CCD">
          <w:pgSz w:w="11910" w:h="16840"/>
          <w:pgMar w:top="4536" w:right="1440" w:bottom="1440" w:left="1440" w:header="720" w:footer="720" w:gutter="0"/>
          <w:cols w:space="720"/>
          <w:docGrid w:linePitch="218"/>
        </w:sectPr>
      </w:pPr>
      <w:r>
        <w:t>This version is a revised edition, published in October 2017 by the Commonwealth of Australia, Department of Prime Minister and Cabinet</w:t>
      </w:r>
      <w:r w:rsidR="0016455A" w:rsidRPr="00302CCD">
        <w:t>.</w:t>
      </w:r>
    </w:p>
    <w:p w14:paraId="3A03FCC9" w14:textId="1AC002EC" w:rsidR="00672F89" w:rsidRPr="00302CCD" w:rsidRDefault="00302CCD" w:rsidP="00302CCD">
      <w:pPr>
        <w:rPr>
          <w:rFonts w:eastAsia="Calibri Light" w:cs="Calibri Light"/>
          <w:sz w:val="20"/>
          <w:szCs w:val="20"/>
        </w:rPr>
      </w:pPr>
      <w:r>
        <w:rPr>
          <w:rFonts w:eastAsia="Calibri Light" w:cs="Calibri Light"/>
          <w:noProof/>
          <w:sz w:val="20"/>
          <w:szCs w:val="20"/>
          <w:lang w:val="en-AU" w:eastAsia="en-AU"/>
        </w:rPr>
        <w:lastRenderedPageBreak/>
        <w:drawing>
          <wp:anchor distT="0" distB="0" distL="114300" distR="114300" simplePos="0" relativeHeight="268" behindDoc="1" locked="0" layoutInCell="1" allowOverlap="1" wp14:anchorId="53C85A26" wp14:editId="0A4F8546">
            <wp:simplePos x="0" y="0"/>
            <wp:positionH relativeFrom="page">
              <wp:align>right</wp:align>
            </wp:positionH>
            <wp:positionV relativeFrom="page">
              <wp:posOffset>2418577</wp:posOffset>
            </wp:positionV>
            <wp:extent cx="7739380" cy="65970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TA-CIPR-Covers_WordVer-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39380" cy="6597015"/>
                    </a:xfrm>
                    <a:prstGeom prst="rect">
                      <a:avLst/>
                    </a:prstGeom>
                  </pic:spPr>
                </pic:pic>
              </a:graphicData>
            </a:graphic>
            <wp14:sizeRelH relativeFrom="page">
              <wp14:pctWidth>0</wp14:pctWidth>
            </wp14:sizeRelH>
            <wp14:sizeRelV relativeFrom="page">
              <wp14:pctHeight>0</wp14:pctHeight>
            </wp14:sizeRelV>
          </wp:anchor>
        </w:drawing>
      </w:r>
      <w:r w:rsidR="0016455A">
        <w:rPr>
          <w:rFonts w:ascii="Montserrat"/>
          <w:b/>
          <w:color w:val="FFFFFF"/>
          <w:sz w:val="132"/>
        </w:rPr>
        <w:t>BE</w:t>
      </w:r>
      <w:r w:rsidR="0016455A">
        <w:rPr>
          <w:rFonts w:ascii="Montserrat"/>
          <w:b/>
          <w:color w:val="FFFFFF"/>
          <w:spacing w:val="-99"/>
          <w:sz w:val="132"/>
        </w:rPr>
        <w:t>T</w:t>
      </w:r>
      <w:r w:rsidR="0016455A">
        <w:rPr>
          <w:rFonts w:ascii="Montserrat"/>
          <w:b/>
          <w:color w:val="FFFFFF"/>
          <w:sz w:val="132"/>
        </w:rPr>
        <w:t>A</w:t>
      </w:r>
    </w:p>
    <w:p w14:paraId="3A03FCCA" w14:textId="4DABF20C" w:rsidR="00672F89" w:rsidRPr="00302CCD" w:rsidRDefault="0016455A" w:rsidP="00F92250">
      <w:pPr>
        <w:pStyle w:val="Subheading2"/>
        <w:outlineLvl w:val="9"/>
      </w:pPr>
      <w:r w:rsidRPr="00302CCD">
        <w:t>BEHAVIOURAL ECONOMICS</w:t>
      </w:r>
      <w:r w:rsidR="00302CCD" w:rsidRPr="00302CCD">
        <w:t xml:space="preserve"> </w:t>
      </w:r>
      <w:r w:rsidRPr="00302CCD">
        <w:t>TEAM</w:t>
      </w:r>
      <w:r w:rsidR="00EB4B76">
        <w:br/>
      </w:r>
      <w:r w:rsidRPr="00302CCD">
        <w:t>OF THE AUSTRALIAN</w:t>
      </w:r>
      <w:r w:rsidR="00302CCD" w:rsidRPr="00302CCD">
        <w:t xml:space="preserve"> </w:t>
      </w:r>
      <w:r w:rsidRPr="00302CCD">
        <w:t>GOVERNMENT</w:t>
      </w:r>
    </w:p>
    <w:p w14:paraId="6BE707CE" w14:textId="77777777" w:rsidR="00EB4B76" w:rsidRDefault="00EB4B76" w:rsidP="00302CCD">
      <w:pPr>
        <w:spacing w:line="245" w:lineRule="auto"/>
        <w:ind w:right="1259"/>
        <w:rPr>
          <w:rFonts w:ascii="Montserrat Ultra Light"/>
          <w:sz w:val="56"/>
        </w:rPr>
      </w:pPr>
    </w:p>
    <w:p w14:paraId="3A03FCCF" w14:textId="7CFC08B5" w:rsidR="00672F89" w:rsidRDefault="0016455A" w:rsidP="00F92250">
      <w:pPr>
        <w:pStyle w:val="Header1"/>
        <w:outlineLvl w:val="0"/>
        <w:rPr>
          <w:rFonts w:eastAsia="Montserrat Ultra Light" w:hAnsi="Montserrat Ultra Light" w:cs="Montserrat Ultra Light"/>
          <w:szCs w:val="56"/>
        </w:rPr>
      </w:pPr>
      <w:r>
        <w:t xml:space="preserve">Supporting retirees in retirement </w:t>
      </w:r>
      <w:r>
        <w:rPr>
          <w:spacing w:val="-3"/>
        </w:rPr>
        <w:t>income</w:t>
      </w:r>
      <w:r>
        <w:t xml:space="preserve"> planning</w:t>
      </w:r>
    </w:p>
    <w:p w14:paraId="3A03FCD1" w14:textId="7191CF84" w:rsidR="00672F89" w:rsidRDefault="0016455A" w:rsidP="00EB4B76">
      <w:pPr>
        <w:spacing w:before="300" w:line="312" w:lineRule="auto"/>
        <w:ind w:right="1259"/>
        <w:rPr>
          <w:rFonts w:ascii="Montserrat Hairline" w:eastAsia="Montserrat Hairline" w:hAnsi="Montserrat Hairline" w:cs="Montserrat Hairline"/>
          <w:sz w:val="32"/>
          <w:szCs w:val="32"/>
        </w:rPr>
        <w:sectPr w:rsidR="00672F89" w:rsidSect="00302CCD">
          <w:footerReference w:type="even" r:id="rId24"/>
          <w:footerReference w:type="default" r:id="rId25"/>
          <w:pgSz w:w="11910" w:h="16840"/>
          <w:pgMar w:top="4536" w:right="1134" w:bottom="1440" w:left="1440" w:header="0" w:footer="919" w:gutter="0"/>
          <w:pgNumType w:start="1"/>
          <w:cols w:space="720"/>
          <w:docGrid w:linePitch="218"/>
        </w:sectPr>
      </w:pPr>
      <w:r>
        <w:rPr>
          <w:rFonts w:ascii="Montserrat Hairline"/>
          <w:sz w:val="32"/>
        </w:rPr>
        <w:t xml:space="preserve">Results of a </w:t>
      </w:r>
      <w:r>
        <w:rPr>
          <w:rFonts w:ascii="Montserrat Hairline"/>
          <w:spacing w:val="-1"/>
          <w:sz w:val="32"/>
        </w:rPr>
        <w:t>survey</w:t>
      </w:r>
      <w:r>
        <w:rPr>
          <w:rFonts w:ascii="Montserrat Hairline"/>
          <w:sz w:val="32"/>
        </w:rPr>
        <w:t xml:space="preserve"> </w:t>
      </w:r>
      <w:r>
        <w:rPr>
          <w:rFonts w:ascii="Montserrat Hairline"/>
          <w:spacing w:val="-1"/>
          <w:sz w:val="32"/>
        </w:rPr>
        <w:t>experiment</w:t>
      </w:r>
      <w:r>
        <w:rPr>
          <w:rFonts w:ascii="Montserrat Hairline"/>
          <w:sz w:val="32"/>
        </w:rPr>
        <w:t xml:space="preserve"> </w:t>
      </w:r>
      <w:r>
        <w:rPr>
          <w:rFonts w:ascii="Montserrat Hairline"/>
          <w:spacing w:val="-2"/>
          <w:sz w:val="32"/>
        </w:rPr>
        <w:t>conducted</w:t>
      </w:r>
      <w:r>
        <w:rPr>
          <w:rFonts w:ascii="Montserrat Hairline"/>
          <w:sz w:val="32"/>
        </w:rPr>
        <w:t xml:space="preserve"> </w:t>
      </w:r>
      <w:r>
        <w:rPr>
          <w:rFonts w:ascii="Montserrat Hairline"/>
          <w:spacing w:val="-3"/>
          <w:sz w:val="32"/>
        </w:rPr>
        <w:t>by</w:t>
      </w:r>
      <w:r>
        <w:rPr>
          <w:rFonts w:ascii="Montserrat Hairline"/>
          <w:sz w:val="32"/>
        </w:rPr>
        <w:t xml:space="preserve"> the</w:t>
      </w:r>
      <w:r w:rsidR="00EB4B76">
        <w:rPr>
          <w:rFonts w:ascii="Montserrat Hairline"/>
          <w:sz w:val="32"/>
        </w:rPr>
        <w:t xml:space="preserve"> </w:t>
      </w:r>
      <w:r>
        <w:rPr>
          <w:rFonts w:ascii="Montserrat Hairline"/>
          <w:spacing w:val="-2"/>
          <w:sz w:val="32"/>
        </w:rPr>
        <w:t>Behavioural</w:t>
      </w:r>
      <w:r>
        <w:rPr>
          <w:rFonts w:ascii="Montserrat Hairline"/>
          <w:spacing w:val="24"/>
          <w:sz w:val="32"/>
        </w:rPr>
        <w:t xml:space="preserve"> </w:t>
      </w:r>
      <w:r>
        <w:rPr>
          <w:rFonts w:ascii="Montserrat Hairline"/>
          <w:spacing w:val="-2"/>
          <w:sz w:val="32"/>
        </w:rPr>
        <w:t>Economics</w:t>
      </w:r>
      <w:r>
        <w:rPr>
          <w:rFonts w:ascii="Montserrat Hairline"/>
          <w:sz w:val="32"/>
        </w:rPr>
        <w:t xml:space="preserve"> </w:t>
      </w:r>
      <w:r>
        <w:rPr>
          <w:rFonts w:ascii="Montserrat Hairline"/>
          <w:spacing w:val="-7"/>
          <w:sz w:val="32"/>
        </w:rPr>
        <w:t>Team</w:t>
      </w:r>
      <w:r>
        <w:rPr>
          <w:rFonts w:ascii="Montserrat Hairline"/>
          <w:sz w:val="32"/>
        </w:rPr>
        <w:t xml:space="preserve"> of the </w:t>
      </w:r>
      <w:r>
        <w:rPr>
          <w:rFonts w:ascii="Montserrat Hairline"/>
          <w:spacing w:val="-2"/>
          <w:sz w:val="32"/>
        </w:rPr>
        <w:t>Australian</w:t>
      </w:r>
      <w:r>
        <w:rPr>
          <w:rFonts w:ascii="Montserrat Hairline"/>
          <w:sz w:val="32"/>
        </w:rPr>
        <w:t xml:space="preserve"> </w:t>
      </w:r>
      <w:r>
        <w:rPr>
          <w:rFonts w:ascii="Montserrat Hairline"/>
          <w:spacing w:val="-1"/>
          <w:sz w:val="32"/>
        </w:rPr>
        <w:t>Government</w:t>
      </w:r>
      <w:r>
        <w:rPr>
          <w:rFonts w:ascii="Montserrat Hairline"/>
          <w:sz w:val="32"/>
        </w:rPr>
        <w:t xml:space="preserve"> </w:t>
      </w:r>
      <w:r>
        <w:rPr>
          <w:rFonts w:ascii="Montserrat Hairline"/>
          <w:spacing w:val="-4"/>
          <w:sz w:val="32"/>
        </w:rPr>
        <w:t>(BETA)</w:t>
      </w:r>
      <w:r>
        <w:rPr>
          <w:rFonts w:ascii="Montserrat Hairline"/>
          <w:sz w:val="32"/>
        </w:rPr>
        <w:t xml:space="preserve"> in</w:t>
      </w:r>
      <w:r>
        <w:rPr>
          <w:rFonts w:ascii="Montserrat Hairline"/>
          <w:spacing w:val="28"/>
          <w:sz w:val="32"/>
        </w:rPr>
        <w:t xml:space="preserve"> </w:t>
      </w:r>
      <w:r>
        <w:rPr>
          <w:rFonts w:ascii="Montserrat Hairline"/>
          <w:sz w:val="32"/>
        </w:rPr>
        <w:t xml:space="preserve">partnership with </w:t>
      </w:r>
      <w:r>
        <w:rPr>
          <w:rFonts w:ascii="Montserrat Hairline"/>
          <w:spacing w:val="-23"/>
          <w:sz w:val="32"/>
        </w:rPr>
        <w:t>T</w:t>
      </w:r>
      <w:r>
        <w:rPr>
          <w:rFonts w:ascii="Montserrat Hairline"/>
          <w:sz w:val="32"/>
        </w:rPr>
        <w:t>reasu</w:t>
      </w:r>
      <w:r>
        <w:rPr>
          <w:rFonts w:ascii="Montserrat Hairline"/>
          <w:spacing w:val="9"/>
          <w:sz w:val="32"/>
        </w:rPr>
        <w:t>r</w:t>
      </w:r>
      <w:r w:rsidR="00EB4B76">
        <w:rPr>
          <w:rFonts w:ascii="Montserrat Hairline"/>
          <w:sz w:val="32"/>
        </w:rPr>
        <w:t>y</w:t>
      </w:r>
    </w:p>
    <w:p w14:paraId="3A03FCDA" w14:textId="2077F695" w:rsidR="00672F89" w:rsidRPr="0003060F" w:rsidRDefault="00C75B7D" w:rsidP="003A6D76">
      <w:pPr>
        <w:pStyle w:val="BodyText"/>
        <w:outlineLvl w:val="1"/>
        <w:rPr>
          <w:b/>
        </w:rPr>
      </w:pPr>
      <w:r w:rsidRPr="00C75B7D">
        <w:rPr>
          <w:b/>
        </w:rPr>
        <w:lastRenderedPageBreak/>
        <w:t>Use of the Coat of Arms</w:t>
      </w:r>
    </w:p>
    <w:p w14:paraId="09547A20" w14:textId="520E4C55" w:rsidR="00C75B7D" w:rsidRDefault="00C75B7D" w:rsidP="00C75B7D">
      <w:pPr>
        <w:pStyle w:val="BodyText"/>
      </w:pPr>
      <w:r>
        <w:t xml:space="preserve">The terms under which the Coat of Arms can be used are detailed on the following website:  </w:t>
      </w:r>
      <w:hyperlink r:id="rId26" w:history="1">
        <w:r w:rsidRPr="00C75B7D">
          <w:rPr>
            <w:rStyle w:val="Hyperlink"/>
          </w:rPr>
          <w:t>http://www.itsanhonour.gov.au/coat</w:t>
        </w:r>
        <w:r w:rsidR="00FE3810">
          <w:rPr>
            <w:rStyle w:val="Hyperlink"/>
          </w:rPr>
          <w:t>-</w:t>
        </w:r>
        <w:r w:rsidRPr="00C75B7D">
          <w:rPr>
            <w:rStyle w:val="Hyperlink"/>
          </w:rPr>
          <w:t>arms/</w:t>
        </w:r>
      </w:hyperlink>
      <w:r>
        <w:t>.</w:t>
      </w:r>
    </w:p>
    <w:p w14:paraId="08DDCA96" w14:textId="77777777" w:rsidR="00C75B7D" w:rsidRPr="00C75B7D" w:rsidRDefault="00C75B7D" w:rsidP="003A6D76">
      <w:pPr>
        <w:pStyle w:val="BodyText"/>
        <w:outlineLvl w:val="1"/>
        <w:rPr>
          <w:b/>
        </w:rPr>
      </w:pPr>
      <w:r w:rsidRPr="00C75B7D">
        <w:rPr>
          <w:b/>
        </w:rPr>
        <w:t>Other uses</w:t>
      </w:r>
    </w:p>
    <w:p w14:paraId="762363BC" w14:textId="3FB18F5E" w:rsidR="0003060F" w:rsidRDefault="00C75B7D" w:rsidP="00C75B7D">
      <w:pPr>
        <w:pStyle w:val="BodyText"/>
      </w:pPr>
      <w:r>
        <w:t>Enquiries regarding this licence and any other use of this document are welcome at</w:t>
      </w:r>
      <w:r w:rsidR="0016455A" w:rsidRPr="0003060F">
        <w:t>:</w:t>
      </w:r>
    </w:p>
    <w:p w14:paraId="3A03FCDD" w14:textId="5819B495" w:rsidR="00672F89" w:rsidRPr="0003060F" w:rsidRDefault="0016455A" w:rsidP="0003060F">
      <w:pPr>
        <w:pStyle w:val="BodyText"/>
      </w:pPr>
      <w:r w:rsidRPr="0003060F">
        <w:t>Managing Director</w:t>
      </w:r>
      <w:r w:rsidR="0003060F">
        <w:br/>
      </w:r>
      <w:r w:rsidRPr="0003060F">
        <w:t>Behavioural Economics Team of Australia</w:t>
      </w:r>
      <w:r w:rsidR="0003060F">
        <w:br/>
      </w:r>
      <w:r w:rsidRPr="0003060F">
        <w:t>Department of the Prime Minister and Cabinet</w:t>
      </w:r>
      <w:r w:rsidR="0003060F">
        <w:br/>
      </w:r>
      <w:r w:rsidRPr="0003060F">
        <w:t>Barton ACT 2600</w:t>
      </w:r>
      <w:r w:rsidR="0003060F">
        <w:br/>
      </w:r>
      <w:r w:rsidRPr="0003060F">
        <w:t xml:space="preserve">Email: </w:t>
      </w:r>
      <w:hyperlink r:id="rId27">
        <w:r w:rsidRPr="0003060F">
          <w:rPr>
            <w:color w:val="0070C0"/>
            <w:u w:val="single"/>
          </w:rPr>
          <w:t>beta@pmc.gov.au</w:t>
        </w:r>
      </w:hyperlink>
    </w:p>
    <w:p w14:paraId="3A03FCDF" w14:textId="77777777" w:rsidR="00672F89" w:rsidRPr="00302CCD" w:rsidRDefault="0016455A" w:rsidP="00302CCD">
      <w:pPr>
        <w:pStyle w:val="BodyText"/>
      </w:pPr>
      <w:r w:rsidRPr="00302CCD">
        <w:t>The views expressed in this paper are those of the authors and do not necessarily reflect those of the Department of the Prime Minister and Cabinet or the Australian Government.</w:t>
      </w:r>
    </w:p>
    <w:p w14:paraId="3A03FCE1" w14:textId="073B2141" w:rsidR="00672F89" w:rsidRPr="0003060F" w:rsidRDefault="0016455A" w:rsidP="003A6D76">
      <w:pPr>
        <w:pStyle w:val="BodyText"/>
        <w:outlineLvl w:val="1"/>
        <w:rPr>
          <w:b/>
        </w:rPr>
      </w:pPr>
      <w:r w:rsidRPr="0003060F">
        <w:rPr>
          <w:b/>
        </w:rPr>
        <w:t>Acknowledgments</w:t>
      </w:r>
    </w:p>
    <w:p w14:paraId="3A03FCE3" w14:textId="70A97A72" w:rsidR="00672F89" w:rsidRPr="0003060F" w:rsidRDefault="0016455A" w:rsidP="00C75B7D">
      <w:pPr>
        <w:pStyle w:val="BodyText"/>
      </w:pPr>
      <w:r w:rsidRPr="0003060F">
        <w:t>S</w:t>
      </w:r>
      <w:r w:rsidR="00C75B7D">
        <w:t>pecial thanks to the five superannuation funds (BT, UniSuper, Mine Wealth+Wellbeing, QSuper and AustralianSuper) and their members who participated in the study. Thanks also to BETA’s Policy Advisors, Mr Nitin Srivastava and Ms Heather Cotching for assistance in the reporting process, and BETA’s Managing Director, Ms Tara Oliver for assistance at all stages of the project. We also would like to thank our partner agency, the Treasury, for collaborating with us on the project</w:t>
      </w:r>
      <w:r w:rsidRPr="0003060F">
        <w:t>.</w:t>
      </w:r>
    </w:p>
    <w:p w14:paraId="3A03FCE4" w14:textId="3BF4A2C1" w:rsidR="00672F89" w:rsidRPr="0003060F" w:rsidRDefault="0016455A" w:rsidP="0003060F">
      <w:pPr>
        <w:pStyle w:val="BodyText"/>
      </w:pPr>
      <w:r w:rsidRPr="0003060F">
        <w:t>Dr Andrew Reeson is a Principal Research Scientist in Data61 at the Commonwealth Scientific and Industrial Research</w:t>
      </w:r>
      <w:r w:rsidR="0003060F" w:rsidRPr="0003060F">
        <w:t xml:space="preserve"> </w:t>
      </w:r>
      <w:r w:rsidRPr="0003060F">
        <w:t>Organisation (CSIRO).</w:t>
      </w:r>
    </w:p>
    <w:p w14:paraId="3A03FCE6" w14:textId="47D4AEBA" w:rsidR="00672F89" w:rsidRDefault="0016455A" w:rsidP="0003060F">
      <w:pPr>
        <w:pStyle w:val="BodyText"/>
        <w:sectPr w:rsidR="00672F89" w:rsidSect="00302CCD">
          <w:pgSz w:w="11910" w:h="16840"/>
          <w:pgMar w:top="4536" w:right="1440" w:bottom="1440" w:left="1440" w:header="0" w:footer="919" w:gutter="0"/>
          <w:cols w:space="720"/>
          <w:docGrid w:linePitch="218"/>
        </w:sectPr>
      </w:pPr>
      <w:r w:rsidRPr="0003060F">
        <w:t>The trial was pre</w:t>
      </w:r>
      <w:r w:rsidR="00FE3810">
        <w:t>-</w:t>
      </w:r>
      <w:r w:rsidRPr="0003060F">
        <w:t>registered on the BETA website and the American Economic Association registry:</w:t>
      </w:r>
      <w:r w:rsidR="0003060F" w:rsidRPr="0003060F">
        <w:br/>
      </w:r>
      <w:r w:rsidRPr="0003060F">
        <w:t>AEARCTR</w:t>
      </w:r>
      <w:r w:rsidR="00FE3810">
        <w:t>-</w:t>
      </w:r>
      <w:r w:rsidRPr="0003060F">
        <w:t xml:space="preserve">0001795. </w:t>
      </w:r>
      <w:r w:rsidRPr="0003060F">
        <w:rPr>
          <w:color w:val="0070C0"/>
          <w:u w:val="single"/>
        </w:rPr>
        <w:t>https://www.socialscienceregistry.org/trials/1795/history/12237</w:t>
      </w:r>
    </w:p>
    <w:p w14:paraId="705C1800" w14:textId="63082CC0" w:rsidR="0003060F" w:rsidRPr="00F92250" w:rsidRDefault="00F92250" w:rsidP="00F92250">
      <w:pPr>
        <w:pStyle w:val="WHOWEARE"/>
        <w:rPr>
          <w:caps/>
        </w:rPr>
      </w:pPr>
      <w:r w:rsidRPr="00F92250">
        <w:rPr>
          <w:caps/>
        </w:rPr>
        <w:lastRenderedPageBreak/>
        <w:t>Who We Are</w:t>
      </w:r>
    </w:p>
    <w:p w14:paraId="600E69E2" w14:textId="179EEBA4" w:rsidR="0003060F" w:rsidRDefault="0003060F" w:rsidP="00F92250">
      <w:pPr>
        <w:pStyle w:val="Whoweare-Body"/>
        <w:outlineLvl w:val="9"/>
        <w:rPr>
          <w:spacing w:val="-3"/>
        </w:rPr>
      </w:pPr>
      <w:r w:rsidRPr="0003060F">
        <w:t xml:space="preserve">We are the Behavioural Economics </w:t>
      </w:r>
      <w:r w:rsidRPr="0003060F">
        <w:rPr>
          <w:spacing w:val="-5"/>
        </w:rPr>
        <w:t>Team</w:t>
      </w:r>
      <w:r w:rsidRPr="0003060F">
        <w:t xml:space="preserve"> of the Australian Government, or </w:t>
      </w:r>
      <w:r w:rsidRPr="0003060F">
        <w:rPr>
          <w:spacing w:val="-3"/>
        </w:rPr>
        <w:t>BETA.</w:t>
      </w:r>
    </w:p>
    <w:p w14:paraId="1FCE1D6D" w14:textId="3E71DC1B" w:rsidR="00302CCD" w:rsidRDefault="00302CCD" w:rsidP="00F92250">
      <w:pPr>
        <w:pStyle w:val="Whoweare-Body"/>
        <w:outlineLvl w:val="9"/>
      </w:pPr>
      <w:r>
        <w:t>We are the Australian Government’s first central unit applying behavioural economics to improve public policy, programs and processes. Rather than expecting people to redesign their lives around government, our work encourages people</w:t>
      </w:r>
      <w:r w:rsidR="00FE3810">
        <w:t>-</w:t>
      </w:r>
      <w:r>
        <w:t>centred design, which means: simpler, clearer and faster public services.</w:t>
      </w:r>
    </w:p>
    <w:p w14:paraId="414BA1A9" w14:textId="77777777" w:rsidR="00302CCD" w:rsidRDefault="00302CCD" w:rsidP="00F92250">
      <w:pPr>
        <w:pStyle w:val="Whoweare-Body"/>
        <w:outlineLvl w:val="9"/>
      </w:pPr>
      <w:r>
        <w:t>We use behavioural economics, science and psychology to improve policy outcomes.</w:t>
      </w:r>
    </w:p>
    <w:p w14:paraId="46C29DF6" w14:textId="0D8599AE" w:rsidR="00302CCD" w:rsidRPr="00302CCD" w:rsidRDefault="00302CCD" w:rsidP="00F92250">
      <w:pPr>
        <w:pStyle w:val="Whoweare-Body"/>
        <w:outlineLvl w:val="9"/>
        <w:rPr>
          <w:rFonts w:eastAsia="Calibri Light" w:cs="Calibri Light"/>
          <w:szCs w:val="20"/>
        </w:rPr>
        <w:sectPr w:rsidR="00302CCD" w:rsidRPr="00302CCD" w:rsidSect="00302CCD">
          <w:pgSz w:w="11910" w:h="16840"/>
          <w:pgMar w:top="4536" w:right="2835" w:bottom="1440" w:left="1440" w:header="0" w:footer="919" w:gutter="0"/>
          <w:cols w:space="720"/>
          <w:docGrid w:linePitch="218"/>
        </w:sectPr>
      </w:pPr>
      <w:r>
        <w:t>Our mission is to build behavioural economics capability across the public service and drive its use in policy design by testing what works, where and in what context.</w:t>
      </w:r>
    </w:p>
    <w:p w14:paraId="3A03FCFA" w14:textId="27A1FBE7" w:rsidR="00672F89" w:rsidRPr="00F92250" w:rsidRDefault="00610FEA" w:rsidP="00F92250">
      <w:pPr>
        <w:pStyle w:val="HEADER2"/>
      </w:pPr>
      <w:r w:rsidRPr="00F92250">
        <w:lastRenderedPageBreak/>
        <mc:AlternateContent>
          <mc:Choice Requires="wpg">
            <w:drawing>
              <wp:anchor distT="0" distB="0" distL="114300" distR="114300" simplePos="0" relativeHeight="503199440" behindDoc="1" locked="0" layoutInCell="1" allowOverlap="1" wp14:anchorId="1775E078" wp14:editId="4FC3B522">
                <wp:simplePos x="0" y="0"/>
                <wp:positionH relativeFrom="page">
                  <wp:align>left</wp:align>
                </wp:positionH>
                <wp:positionV relativeFrom="page">
                  <wp:align>top</wp:align>
                </wp:positionV>
                <wp:extent cx="7560000" cy="1753200"/>
                <wp:effectExtent l="0" t="0" r="3175" b="0"/>
                <wp:wrapNone/>
                <wp:docPr id="28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1218"/>
                          <a:chExt cx="11906" cy="2761"/>
                        </a:xfrm>
                      </wpg:grpSpPr>
                      <wps:wsp>
                        <wps:cNvPr id="286" name="Freeform 676"/>
                        <wps:cNvSpPr>
                          <a:spLocks/>
                        </wps:cNvSpPr>
                        <wps:spPr bwMode="auto">
                          <a:xfrm>
                            <a:off x="0" y="-1218"/>
                            <a:ext cx="11906" cy="2761"/>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E2E38" id="Group 675" o:spid="_x0000_s1026" style="position:absolute;margin-left:0;margin-top:0;width:595.3pt;height:138.05pt;z-index:-117040;mso-position-horizontal:left;mso-position-horizontal-relative:page;mso-position-vertical:top;mso-position-vertical-relative:page" coordorigin=",-1218"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">
                <v:shape id="Freeform 676" o:spid="_x0000_s1027" style="position:absolute;top:-1218;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" path="m,2761r11906,l11906,,,,,2761e" fillcolor="#25303b" stroked="f">
                  <v:path arrowok="t" o:connecttype="custom" o:connectlocs="0,1543;11906,1543;11906,-1218;0,-1218;0,1543" o:connectangles="0,0,0,0,0"/>
                </v:shape>
                <w10:wrap anchorx="page" anchory="page"/>
              </v:group>
            </w:pict>
          </mc:Fallback>
        </mc:AlternateContent>
      </w:r>
      <w:r w:rsidR="00F92250" w:rsidRPr="00F92250">
        <w:t>Contents</w:t>
      </w:r>
    </w:p>
    <w:sdt>
      <w:sdtPr>
        <w:id w:val="-765383257"/>
        <w:docPartObj>
          <w:docPartGallery w:val="Table of Contents"/>
          <w:docPartUnique/>
        </w:docPartObj>
      </w:sdtPr>
      <w:sdtEndPr/>
      <w:sdtContent>
        <w:p w14:paraId="3A03FCFD" w14:textId="60536FA1" w:rsidR="00672F89" w:rsidRDefault="00E91DA0" w:rsidP="001016AF">
          <w:pPr>
            <w:pStyle w:val="TOC1"/>
            <w:tabs>
              <w:tab w:val="left" w:pos="6804"/>
            </w:tabs>
            <w:spacing w:before="49"/>
            <w:ind w:left="0"/>
          </w:pPr>
          <w:hyperlink w:anchor="_bookmark0" w:history="1">
            <w:r w:rsidR="0016455A">
              <w:rPr>
                <w:spacing w:val="-1"/>
              </w:rPr>
              <w:t>Foreword</w:t>
            </w:r>
            <w:r w:rsidR="0016455A">
              <w:rPr>
                <w:spacing w:val="-1"/>
              </w:rPr>
              <w:tab/>
            </w:r>
            <w:r w:rsidR="0016455A">
              <w:t>5</w:t>
            </w:r>
          </w:hyperlink>
        </w:p>
        <w:p w14:paraId="3A03FCFE" w14:textId="77777777" w:rsidR="00672F89" w:rsidRDefault="00E91DA0" w:rsidP="001016AF">
          <w:pPr>
            <w:pStyle w:val="TOC1"/>
            <w:tabs>
              <w:tab w:val="left" w:pos="6804"/>
            </w:tabs>
            <w:ind w:left="0"/>
          </w:pPr>
          <w:hyperlink w:anchor="_bookmark1" w:history="1">
            <w:r w:rsidR="0016455A">
              <w:rPr>
                <w:spacing w:val="1"/>
              </w:rPr>
              <w:t>Summary</w:t>
            </w:r>
            <w:r w:rsidR="0016455A">
              <w:rPr>
                <w:spacing w:val="1"/>
              </w:rPr>
              <w:tab/>
            </w:r>
            <w:r w:rsidR="0016455A">
              <w:t>6</w:t>
            </w:r>
          </w:hyperlink>
        </w:p>
        <w:p w14:paraId="3A03FCFF" w14:textId="77777777" w:rsidR="00672F89" w:rsidRDefault="00E91DA0" w:rsidP="001016AF">
          <w:pPr>
            <w:pStyle w:val="TOC1"/>
            <w:tabs>
              <w:tab w:val="left" w:pos="6804"/>
            </w:tabs>
            <w:ind w:left="0"/>
          </w:pPr>
          <w:hyperlink w:anchor="_bookmark2" w:history="1">
            <w:r w:rsidR="0016455A">
              <w:rPr>
                <w:spacing w:val="-3"/>
              </w:rPr>
              <w:t>Why</w:t>
            </w:r>
            <w:r w:rsidR="0016455A">
              <w:t xml:space="preserve"> </w:t>
            </w:r>
            <w:r w:rsidR="0016455A">
              <w:rPr>
                <w:spacing w:val="-1"/>
              </w:rPr>
              <w:t>was</w:t>
            </w:r>
            <w:r w:rsidR="0016455A">
              <w:t xml:space="preserve"> it important </w:t>
            </w:r>
            <w:r w:rsidR="0016455A">
              <w:rPr>
                <w:spacing w:val="-2"/>
              </w:rPr>
              <w:t>to</w:t>
            </w:r>
            <w:r w:rsidR="0016455A">
              <w:t xml:space="preserve"> </w:t>
            </w:r>
            <w:r w:rsidR="0016455A">
              <w:rPr>
                <w:spacing w:val="-2"/>
              </w:rPr>
              <w:t>conduct</w:t>
            </w:r>
            <w:r w:rsidR="0016455A">
              <w:t xml:space="preserve"> this study?</w:t>
            </w:r>
            <w:r w:rsidR="0016455A">
              <w:tab/>
              <w:t>8</w:t>
            </w:r>
          </w:hyperlink>
        </w:p>
        <w:p w14:paraId="3A03FD00" w14:textId="77777777" w:rsidR="00672F89" w:rsidRDefault="00E91DA0" w:rsidP="001016AF">
          <w:pPr>
            <w:pStyle w:val="TOC1"/>
            <w:tabs>
              <w:tab w:val="left" w:pos="6804"/>
            </w:tabs>
            <w:ind w:left="0"/>
          </w:pPr>
          <w:hyperlink w:anchor="_bookmark3" w:history="1">
            <w:r w:rsidR="0016455A">
              <w:t xml:space="preserve">What interventions </w:t>
            </w:r>
            <w:r w:rsidR="0016455A">
              <w:rPr>
                <w:spacing w:val="-1"/>
              </w:rPr>
              <w:t>were</w:t>
            </w:r>
            <w:r w:rsidR="0016455A">
              <w:t xml:space="preserve"> </w:t>
            </w:r>
            <w:r w:rsidR="0016455A">
              <w:rPr>
                <w:spacing w:val="-1"/>
              </w:rPr>
              <w:t>tested?</w:t>
            </w:r>
            <w:r w:rsidR="0016455A">
              <w:rPr>
                <w:spacing w:val="-1"/>
              </w:rPr>
              <w:tab/>
            </w:r>
            <w:r w:rsidR="0016455A">
              <w:t>11</w:t>
            </w:r>
          </w:hyperlink>
        </w:p>
        <w:p w14:paraId="3A03FD01" w14:textId="77777777" w:rsidR="00672F89" w:rsidRDefault="00E91DA0" w:rsidP="001016AF">
          <w:pPr>
            <w:pStyle w:val="TOC1"/>
            <w:tabs>
              <w:tab w:val="left" w:pos="6804"/>
            </w:tabs>
            <w:ind w:left="0"/>
          </w:pPr>
          <w:hyperlink w:anchor="_bookmark4" w:history="1">
            <w:r w:rsidR="0016455A">
              <w:rPr>
                <w:spacing w:val="-2"/>
              </w:rPr>
              <w:t>How</w:t>
            </w:r>
            <w:r w:rsidR="0016455A">
              <w:t xml:space="preserve"> </w:t>
            </w:r>
            <w:r w:rsidR="0016455A">
              <w:rPr>
                <w:spacing w:val="-1"/>
              </w:rPr>
              <w:t>were</w:t>
            </w:r>
            <w:r w:rsidR="0016455A">
              <w:t xml:space="preserve"> the interventions </w:t>
            </w:r>
            <w:r w:rsidR="0016455A">
              <w:rPr>
                <w:spacing w:val="-1"/>
              </w:rPr>
              <w:t>tested?</w:t>
            </w:r>
            <w:r w:rsidR="0016455A">
              <w:rPr>
                <w:spacing w:val="-1"/>
              </w:rPr>
              <w:tab/>
            </w:r>
            <w:r w:rsidR="0016455A">
              <w:t>13</w:t>
            </w:r>
          </w:hyperlink>
        </w:p>
        <w:p w14:paraId="3A03FD02" w14:textId="77777777" w:rsidR="00672F89" w:rsidRDefault="00E91DA0" w:rsidP="001016AF">
          <w:pPr>
            <w:pStyle w:val="TOC1"/>
            <w:tabs>
              <w:tab w:val="left" w:pos="6804"/>
            </w:tabs>
            <w:ind w:left="0"/>
          </w:pPr>
          <w:hyperlink w:anchor="_bookmark5" w:history="1">
            <w:r w:rsidR="0016455A">
              <w:t>Results of the study</w:t>
            </w:r>
            <w:r w:rsidR="0016455A">
              <w:tab/>
              <w:t>16</w:t>
            </w:r>
          </w:hyperlink>
        </w:p>
        <w:p w14:paraId="3A03FD03" w14:textId="77777777" w:rsidR="00672F89" w:rsidRDefault="00E91DA0" w:rsidP="001016AF">
          <w:pPr>
            <w:pStyle w:val="TOC1"/>
            <w:tabs>
              <w:tab w:val="left" w:pos="6804"/>
            </w:tabs>
            <w:ind w:left="0"/>
          </w:pPr>
          <w:hyperlink w:anchor="_bookmark6" w:history="1">
            <w:r w:rsidR="0016455A">
              <w:t>Limitations of the study</w:t>
            </w:r>
            <w:r w:rsidR="0016455A">
              <w:tab/>
              <w:t>25</w:t>
            </w:r>
          </w:hyperlink>
        </w:p>
        <w:p w14:paraId="3A03FD04" w14:textId="77777777" w:rsidR="00672F89" w:rsidRDefault="00E91DA0" w:rsidP="001016AF">
          <w:pPr>
            <w:pStyle w:val="TOC1"/>
            <w:tabs>
              <w:tab w:val="left" w:pos="6804"/>
            </w:tabs>
            <w:ind w:left="0"/>
          </w:pPr>
          <w:hyperlink w:anchor="_bookmark7" w:history="1">
            <w:r w:rsidR="0016455A">
              <w:t>Policy lessons</w:t>
            </w:r>
            <w:r w:rsidR="0016455A">
              <w:tab/>
              <w:t>26</w:t>
            </w:r>
          </w:hyperlink>
        </w:p>
        <w:p w14:paraId="3A03FD05" w14:textId="77777777" w:rsidR="00672F89" w:rsidRDefault="00E91DA0" w:rsidP="001016AF">
          <w:pPr>
            <w:pStyle w:val="TOC1"/>
            <w:tabs>
              <w:tab w:val="left" w:pos="6804"/>
            </w:tabs>
            <w:ind w:left="0"/>
          </w:pPr>
          <w:hyperlink w:anchor="_bookmark8" w:history="1">
            <w:r w:rsidR="0016455A">
              <w:t>Appendix</w:t>
            </w:r>
            <w:r w:rsidR="0016455A">
              <w:tab/>
              <w:t>29</w:t>
            </w:r>
          </w:hyperlink>
        </w:p>
        <w:p w14:paraId="3A03FD07" w14:textId="7F296523" w:rsidR="00672F89" w:rsidRDefault="00E91DA0" w:rsidP="001016AF">
          <w:pPr>
            <w:pStyle w:val="TOC1"/>
            <w:tabs>
              <w:tab w:val="left" w:pos="6804"/>
            </w:tabs>
            <w:ind w:left="0"/>
            <w:sectPr w:rsidR="00672F89" w:rsidSect="00610FEA">
              <w:pgSz w:w="11910" w:h="16840"/>
              <w:pgMar w:top="1440" w:right="1440" w:bottom="1440" w:left="1440" w:header="0" w:footer="920" w:gutter="0"/>
              <w:cols w:space="720"/>
              <w:docGrid w:linePitch="218"/>
            </w:sectPr>
          </w:pPr>
          <w:hyperlink w:anchor="_bookmark9" w:history="1">
            <w:r w:rsidR="0016455A">
              <w:rPr>
                <w:spacing w:val="-1"/>
              </w:rPr>
              <w:t>Endnotes</w:t>
            </w:r>
            <w:r w:rsidR="0016455A">
              <w:rPr>
                <w:spacing w:val="-1"/>
              </w:rPr>
              <w:tab/>
            </w:r>
            <w:r w:rsidR="0016455A">
              <w:t>38</w:t>
            </w:r>
          </w:hyperlink>
        </w:p>
      </w:sdtContent>
    </w:sdt>
    <w:p w14:paraId="3A03FD0F" w14:textId="349F5EF4" w:rsidR="00672F89" w:rsidRPr="00F92250" w:rsidRDefault="005045F6" w:rsidP="00F92250">
      <w:pPr>
        <w:pStyle w:val="HEADER2"/>
      </w:pPr>
      <w:r w:rsidRPr="00F92250">
        <w:lastRenderedPageBreak/>
        <mc:AlternateContent>
          <mc:Choice Requires="wpg">
            <w:drawing>
              <wp:anchor distT="0" distB="0" distL="114300" distR="114300" simplePos="0" relativeHeight="503178224" behindDoc="1" locked="0" layoutInCell="1" allowOverlap="1" wp14:anchorId="3A0404B2" wp14:editId="1CA6ABEC">
                <wp:simplePos x="0" y="0"/>
                <wp:positionH relativeFrom="page">
                  <wp:align>left</wp:align>
                </wp:positionH>
                <wp:positionV relativeFrom="page">
                  <wp:align>top</wp:align>
                </wp:positionV>
                <wp:extent cx="7560000" cy="1753200"/>
                <wp:effectExtent l="0" t="0" r="3175" b="0"/>
                <wp:wrapNone/>
                <wp:docPr id="713"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1218"/>
                          <a:chExt cx="11906" cy="2761"/>
                        </a:xfrm>
                      </wpg:grpSpPr>
                      <wps:wsp>
                        <wps:cNvPr id="714" name="Freeform 676"/>
                        <wps:cNvSpPr>
                          <a:spLocks/>
                        </wps:cNvSpPr>
                        <wps:spPr bwMode="auto">
                          <a:xfrm>
                            <a:off x="0" y="-1218"/>
                            <a:ext cx="11906" cy="2761"/>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E3319" id="Group 675" o:spid="_x0000_s1026" style="position:absolute;margin-left:0;margin-top:0;width:595.3pt;height:138.05pt;z-index:-138256;mso-position-horizontal:left;mso-position-horizontal-relative:page;mso-position-vertical:top;mso-position-vertical-relative:page" coordorigin=",-1218"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">
                <v:shape id="Freeform 676" o:spid="_x0000_s1027" style="position:absolute;top:-1218;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" path="m,2761r11906,l11906,,,,,2761e" fillcolor="#25303b" stroked="f">
                  <v:path arrowok="t" o:connecttype="custom" o:connectlocs="0,1543;11906,1543;11906,-1218;0,-1218;0,1543" o:connectangles="0,0,0,0,0"/>
                </v:shape>
                <w10:wrap anchorx="page" anchory="page"/>
              </v:group>
            </w:pict>
          </mc:Fallback>
        </mc:AlternateContent>
      </w:r>
      <w:bookmarkStart w:id="0" w:name="Foreword"/>
      <w:bookmarkStart w:id="1" w:name="_bookmark0"/>
      <w:bookmarkEnd w:id="0"/>
      <w:bookmarkEnd w:id="1"/>
      <w:r w:rsidR="00F92250" w:rsidRPr="00F92250">
        <w:t>Foreword</w:t>
      </w:r>
    </w:p>
    <w:p w14:paraId="408D3DBE" w14:textId="2B1BD5DE" w:rsidR="00C75B7D" w:rsidRDefault="0016455A" w:rsidP="00C75B7D">
      <w:pPr>
        <w:pStyle w:val="BodyText"/>
      </w:pPr>
      <w:r w:rsidRPr="00286FD6">
        <w:t>I</w:t>
      </w:r>
      <w:r w:rsidR="00C75B7D">
        <w:t>t is my pleasure to share the findings from our BETA study examining alternative ways to help inform people about a new Comprehensive Income Product for Retirement (CIPR). A CIPR is a composite retirement income product, intended to provide a balance of income and access to savings while managing longevity risk. It has been recommended as an alternative to a more standard account</w:t>
      </w:r>
      <w:r w:rsidR="00FE3810">
        <w:t>-</w:t>
      </w:r>
      <w:r w:rsidR="00C75B7D">
        <w:t>based pension that is often the “default” choice for superannuation fund members when they transition into retirement and start converting their savings into income. The aim of our study was to test ways to help people compare the two options and make a choice that best suits their preferences. The testing focussed on different ways of presenting the features of retirement income products – income, flexibility, and risk management – as simply and clearly as possible using a range of behavioural principles, and we measured effects in terms of improved understanding of the options.</w:t>
      </w:r>
    </w:p>
    <w:p w14:paraId="103FA202" w14:textId="11B8DF5C" w:rsidR="00C75B7D" w:rsidRDefault="00C75B7D" w:rsidP="00C75B7D">
      <w:pPr>
        <w:pStyle w:val="BodyText"/>
      </w:pPr>
      <w:r>
        <w:t>What we found is that all of the simplified presentations of information about the products increased comprehension levels among superannuation fund members and also increased the likelihood that they would choose the CIPR. Text tables comparing the key features of the plans in words were consistently more effective in improving comprehension, especially among women and younger individuals, than tables and graphs showing numerical estimates. Overall, the results suggest that relatively brief presentations of additional information can substantially improve comprehension of retirement income plans and help align choices with preferences.</w:t>
      </w:r>
    </w:p>
    <w:p w14:paraId="3A03FD15" w14:textId="7436DE05" w:rsidR="00672F89" w:rsidRPr="00286FD6" w:rsidRDefault="00C75B7D" w:rsidP="00C75B7D">
      <w:pPr>
        <w:pStyle w:val="BodyText"/>
      </w:pPr>
      <w:r>
        <w:t>We believe these findings are instructive for future discussions of the policy framework relating to retirement income. When individuals reach retirement they face a complex decision about what to do with their accumulated superannuation balance and if and how to convert these savings into an income stream. To make the decision individuals must take into account uncertainties about how long they will live, returns on investments, and the need for ready access to funds, along with their preferences for income and bequests. An obvious challenge for the design of this framework is how trustees can present information to their members to enable them to understand their options. Many people are likely to make their decisions about their retirement income plan using only the immediately available information at the time. Our study provides initial insights into how information can be presented in ways that improve comprehension and help people make choices that best suit their needs. More testing along these lines can help to optimize the design of the framework in the future</w:t>
      </w:r>
      <w:r w:rsidR="0016455A" w:rsidRPr="00286FD6">
        <w:t>.</w:t>
      </w:r>
    </w:p>
    <w:p w14:paraId="3A03FD17" w14:textId="22B8BFFA" w:rsidR="00672F89" w:rsidRDefault="0016455A" w:rsidP="005045F6">
      <w:pPr>
        <w:pStyle w:val="BodyText"/>
        <w:sectPr w:rsidR="00672F89" w:rsidSect="005045F6">
          <w:pgSz w:w="11910" w:h="16840"/>
          <w:pgMar w:top="1440" w:right="1440" w:bottom="1440" w:left="1440" w:header="0" w:footer="919" w:gutter="0"/>
          <w:cols w:space="720"/>
          <w:docGrid w:linePitch="299"/>
        </w:sectPr>
      </w:pPr>
      <w:r w:rsidRPr="00286FD6">
        <w:t>Professor Michael J.</w:t>
      </w:r>
      <w:r w:rsidR="005045F6">
        <w:br/>
      </w:r>
      <w:r w:rsidRPr="00286FD6">
        <w:t>Hiscox Director, BETA</w:t>
      </w:r>
    </w:p>
    <w:p w14:paraId="74F838E0" w14:textId="55F9581D" w:rsidR="005045F6" w:rsidRDefault="005045F6" w:rsidP="00F92250">
      <w:pPr>
        <w:pStyle w:val="HEADER2"/>
        <w:rPr>
          <w:rFonts w:cs="Montserrat Hairline"/>
          <w:sz w:val="54"/>
          <w:szCs w:val="54"/>
        </w:rPr>
      </w:pPr>
      <w:bookmarkStart w:id="2" w:name="Summary"/>
      <w:bookmarkStart w:id="3" w:name="_bookmark1"/>
      <w:bookmarkEnd w:id="2"/>
      <w:bookmarkEnd w:id="3"/>
      <w:r>
        <w:lastRenderedPageBreak/>
        <mc:AlternateContent>
          <mc:Choice Requires="wpg">
            <w:drawing>
              <wp:anchor distT="0" distB="0" distL="114300" distR="114300" simplePos="0" relativeHeight="503183056" behindDoc="1" locked="0" layoutInCell="1" allowOverlap="1" wp14:anchorId="5DCFA048" wp14:editId="68D71BA1">
                <wp:simplePos x="0" y="0"/>
                <wp:positionH relativeFrom="page">
                  <wp:align>left</wp:align>
                </wp:positionH>
                <wp:positionV relativeFrom="page">
                  <wp:align>top</wp:align>
                </wp:positionV>
                <wp:extent cx="7560000" cy="1753200"/>
                <wp:effectExtent l="0" t="0" r="3175" b="0"/>
                <wp:wrapNone/>
                <wp:docPr id="744"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1218"/>
                          <a:chExt cx="11906" cy="2761"/>
                        </a:xfrm>
                      </wpg:grpSpPr>
                      <wps:wsp>
                        <wps:cNvPr id="745" name="Freeform 676"/>
                        <wps:cNvSpPr>
                          <a:spLocks/>
                        </wps:cNvSpPr>
                        <wps:spPr bwMode="auto">
                          <a:xfrm>
                            <a:off x="0" y="-1218"/>
                            <a:ext cx="11906" cy="2761"/>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31259" id="Group 675" o:spid="_x0000_s1026" style="position:absolute;margin-left:0;margin-top:0;width:595.3pt;height:138.05pt;z-index:-133424;mso-position-horizontal:left;mso-position-horizontal-relative:page;mso-position-vertical:top;mso-position-vertical-relative:page" coordorigin=",-1218"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">
                <v:shape id="Freeform 676" o:spid="_x0000_s1027" style="position:absolute;top:-1218;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" path="m,2761r11906,l11906,,,,,2761e" fillcolor="#25303b" stroked="f">
                  <v:path arrowok="t" o:connecttype="custom" o:connectlocs="0,1543;11906,1543;11906,-1218;0,-1218;0,1543" o:connectangles="0,0,0,0,0"/>
                </v:shape>
                <w10:wrap anchorx="page" anchory="page"/>
              </v:group>
            </w:pict>
          </mc:Fallback>
        </mc:AlternateContent>
      </w:r>
      <w:r>
        <w:t>Summary</w:t>
      </w:r>
    </w:p>
    <w:p w14:paraId="62DA330B" w14:textId="6AA4B13E" w:rsidR="00C75B7D" w:rsidRDefault="005045F6" w:rsidP="00C75B7D">
      <w:pPr>
        <w:pStyle w:val="BodyText"/>
      </w:pPr>
      <w:r w:rsidRPr="005045F6">
        <w:t xml:space="preserve"> </w:t>
      </w:r>
      <w:r w:rsidR="0016455A" w:rsidRPr="005045F6">
        <w:t>T</w:t>
      </w:r>
      <w:r w:rsidR="00C75B7D">
        <w:t>his study examined how people respond to a new income plan for retirement, known as a Comprehensive Income Product for Retirement (CIPR). A CIPR is a composite retirement income product which is intended to provide a balance of income, risk management (for example, longevity risk management) and flexibility to retirees. In response to a Financial System Inquiry</w:t>
      </w:r>
      <w:r w:rsidR="00C75B7D" w:rsidRPr="00C75B7D">
        <w:rPr>
          <w:vertAlign w:val="superscript"/>
        </w:rPr>
        <w:t>1</w:t>
      </w:r>
      <w:r w:rsidR="00C75B7D">
        <w:t xml:space="preserve"> recommendation, the Government has agreed to facilitate superannuation trustees pre</w:t>
      </w:r>
      <w:r w:rsidR="00FE3810">
        <w:t>-</w:t>
      </w:r>
      <w:r w:rsidR="00C75B7D">
        <w:t>selecting a CIPR for their members at retirement. This study is a first step in building an evidence base to inform decisions about how best to present CIPRs to superannuation members in order to maximize comprehension, assist informed decision</w:t>
      </w:r>
      <w:r w:rsidR="00FE3810">
        <w:t>-</w:t>
      </w:r>
      <w:r w:rsidR="00C75B7D">
        <w:t>making and alleviate cognitive load. Using insights from behavioural economics, we designed and tested a series of alternative presentations of information using a survey experiment based on a hypothetical CIPR.</w:t>
      </w:r>
    </w:p>
    <w:p w14:paraId="5B8B6BA6" w14:textId="0E6AF5A9" w:rsidR="00C75B7D" w:rsidRDefault="00C75B7D" w:rsidP="00C75B7D">
      <w:pPr>
        <w:pStyle w:val="BodyText"/>
      </w:pPr>
      <w:r>
        <w:t>Over 3,600 pre</w:t>
      </w:r>
      <w:r w:rsidR="00FE3810">
        <w:t>-</w:t>
      </w:r>
      <w:r>
        <w:t>retirement members across five industry and retail superannuation funds participated in the study. Members were asked to review information which compared a CIPR and an Account</w:t>
      </w:r>
      <w:r w:rsidR="00FE3810">
        <w:t>-</w:t>
      </w:r>
      <w:r>
        <w:t>Based Pension (ABP) (which is how most retirees currently manage their superannuation in retirement). Members were randomly assigned to view information about the two plans in one of eight conditions – minimal text descriptions (control); graphs showing estimates of income and assets over time; number tables showing numerical estimates of income and assets; text tables with text</w:t>
      </w:r>
      <w:r w:rsidR="00FE3810">
        <w:t>-</w:t>
      </w:r>
      <w:r>
        <w:t>based comparisons of income and assets; text tables with star ratings assigned to the plans and text</w:t>
      </w:r>
      <w:r w:rsidR="00FE3810">
        <w:t>-</w:t>
      </w:r>
      <w:r>
        <w:t>based comparisons of income and assets; and alternative versions of the text and number tables in which comparisons of income under each plan were highlighted in bold.</w:t>
      </w:r>
    </w:p>
    <w:p w14:paraId="386B08FD" w14:textId="7ECD4DAB" w:rsidR="00C75B7D" w:rsidRDefault="00C75B7D" w:rsidP="00C75B7D">
      <w:pPr>
        <w:pStyle w:val="BodyText"/>
      </w:pPr>
      <w:r>
        <w:t>The results show that presenting key information in a relatively simple manner helped people to make the decision (as measured by comprehension, perceived clarity, decision</w:t>
      </w:r>
      <w:r w:rsidR="00FE3810">
        <w:t>-</w:t>
      </w:r>
      <w:r>
        <w:t>making ease and confidence), and made them more likely to choose the CIPR. Compared with the control group who viewed minimal text descriptions of the two plans, members who received any of the alternative information presentations, on average, exhibited much higher comprehension scores (3.71 compared to 2.67 out of 5 – a 39% improvement), reported greater perceived clarity (3.74 vs 3.50 – a 6.9% improvement), decision</w:t>
      </w:r>
      <w:r w:rsidR="00FE3810">
        <w:t>-</w:t>
      </w:r>
      <w:r>
        <w:t>making ease (3.54 vs 3.42 – a 3.5% improvement), and decision confidence (3.50 vs 3.40 – a 2.9% improvement), they also were more likely to choose the CIPR (52.01% vs 47.56%</w:t>
      </w:r>
      <w:r w:rsidR="00FE3810">
        <w:t>-</w:t>
      </w:r>
      <w:r>
        <w:t xml:space="preserve"> a 9.4% improvement).</w:t>
      </w:r>
    </w:p>
    <w:p w14:paraId="2BF36F25" w14:textId="1D586D77" w:rsidR="00C75B7D" w:rsidRDefault="00C75B7D" w:rsidP="00E91DA0">
      <w:pPr>
        <w:pStyle w:val="BodyText"/>
        <w:spacing w:after="1440"/>
      </w:pPr>
      <w:r>
        <w:t>When comparing different types of presentations, text tables comparing the key features in words, rather than numbers alone, were consistently most effective. Tables showing numerical estimates appear to be least effective in general. Including star ratings or highlighting income comparisons across the plans had no impact on decision</w:t>
      </w:r>
      <w:r w:rsidR="00FE3810">
        <w:t>-</w:t>
      </w:r>
      <w:r>
        <w:t xml:space="preserve"> making. If we were to declare an overall “winner”, there was only one approach, the text table (with income highlighted), that led to significantly improved outcomes across the board – with improvements in comprehension, perceived clarity, decision</w:t>
      </w:r>
      <w:r w:rsidR="00FE3810">
        <w:t>-</w:t>
      </w:r>
      <w:r>
        <w:t>making ease, decision making confidence, and willingness to choose the CIPR. The greater effectiveness of text tables (versus graphs and number tables) was especially clear among women and younger (aged 45</w:t>
      </w:r>
      <w:r w:rsidR="00FE3810">
        <w:t>-</w:t>
      </w:r>
      <w:r>
        <w:t>54) individuals.</w:t>
      </w:r>
    </w:p>
    <w:p w14:paraId="5271416F" w14:textId="6D12DE50" w:rsidR="00C75B7D" w:rsidRDefault="00C75B7D" w:rsidP="00C75B7D">
      <w:pPr>
        <w:pStyle w:val="BodyText"/>
      </w:pPr>
      <w:r>
        <w:lastRenderedPageBreak/>
        <w:t>Members responded positively to the proposed new plan – on average, members were around 50% willing to choose the CIPR if it were offered to them in the future. Given the lack of product diversity (94% of retirement assets in Australia are currently allocated to ABPs) and the fact that CIPRs are a new product, this level of interest is encouraging and suggests CIPRs may do well (in terms of customer take</w:t>
      </w:r>
      <w:r w:rsidR="00FE3810">
        <w:t>-</w:t>
      </w:r>
      <w:r>
        <w:t>up) in the market.</w:t>
      </w:r>
    </w:p>
    <w:p w14:paraId="2F788B22" w14:textId="2093D7FB" w:rsidR="00C75B7D" w:rsidRDefault="00C75B7D" w:rsidP="00C75B7D">
      <w:pPr>
        <w:pStyle w:val="BodyText"/>
      </w:pPr>
      <w:r>
        <w:t>Comprehension and willingness to choose the CIPR varied across segments. On average, males had slightly higher comprehension scores than females (3.63 vs. 3.51 out of 5 – a 3.4% difference), and members who had consulted a financial planner had higher scores than those who had not (3.66 vs. 3.52 – a 4.0% difference). Consistent with a bequest motive, members without children were more willing to choose the CIPR than were members with children (55.77% vs. 50.28%). Additionally, members who held an average or longer than average life expectancy also were more willing (51.43% and 53.03%, respectively) to choose the CIPR as compared to members who held a shorter than average life expectancy (47.72%).</w:t>
      </w:r>
    </w:p>
    <w:p w14:paraId="3E7E680D" w14:textId="57929186" w:rsidR="00C75B7D" w:rsidRDefault="00C75B7D" w:rsidP="00C75B7D">
      <w:pPr>
        <w:pStyle w:val="BodyText"/>
      </w:pPr>
      <w:r>
        <w:t>Individuals generally made their choice about the CIPR in a way that aligned with their pre</w:t>
      </w:r>
      <w:r w:rsidR="00FE3810">
        <w:t>-</w:t>
      </w:r>
      <w:r>
        <w:t>stated preferences regarding what was most important for them. Members who prioritised income (‘I want to get the highest level of income in retirement, based on my superannuation balance’) or managing longevity risk (‘I want my superannuation to last my entire lifetime’), and deprioritised flexibility (‘I want to be able to access and use all of my superannuation when I want…’) were 18.9 to 28.83 percentage points (respectively) more likely to choose the CIPR than those who prioritised flexibility (expressing a contrasting preference profile).</w:t>
      </w:r>
    </w:p>
    <w:p w14:paraId="3A03FD38" w14:textId="1F368F36" w:rsidR="00672F89" w:rsidRPr="005045F6" w:rsidRDefault="00C75B7D" w:rsidP="00C75B7D">
      <w:pPr>
        <w:pStyle w:val="BodyText"/>
      </w:pPr>
      <w:r>
        <w:t>The findings of this survey are intended to contribute to the broader public consultation process that the Government is currently undertaking on the CIPRs framework</w:t>
      </w:r>
      <w:r w:rsidRPr="00C75B7D">
        <w:rPr>
          <w:vertAlign w:val="superscript"/>
        </w:rPr>
        <w:t>2</w:t>
      </w:r>
      <w:r>
        <w:t>. In particular, as our study specifically focussed on how to present information about CIPRs, the results might inform the regulatory framework governing how superannuation trustees may be required to present CIPRs to their members. We note however, that this study is just a first step in building an evidence base for this. As the CIPRs framework is being developed, there is opportunity to further test and fine</w:t>
      </w:r>
      <w:r w:rsidR="00FE3810">
        <w:t>-</w:t>
      </w:r>
      <w:r>
        <w:t>tune different approaches (informed by behavioural science) to support retirees in making well</w:t>
      </w:r>
      <w:r w:rsidR="00FE3810">
        <w:t>-</w:t>
      </w:r>
      <w:r>
        <w:t xml:space="preserve">informed decisions about how to best manage their retirement </w:t>
      </w:r>
      <w:r w:rsidR="0016455A" w:rsidRPr="005045F6">
        <w:t>income.</w:t>
      </w:r>
    </w:p>
    <w:p w14:paraId="69F71198" w14:textId="77777777" w:rsidR="00D73FF9" w:rsidRDefault="002E3F16" w:rsidP="002E3F16">
      <w:pPr>
        <w:spacing w:before="3"/>
        <w:rPr>
          <w:rFonts w:eastAsia="Calibri Light" w:cs="Calibri Light"/>
          <w:sz w:val="20"/>
          <w:szCs w:val="20"/>
        </w:rPr>
      </w:pPr>
      <w:r>
        <w:rPr>
          <w:rFonts w:eastAsia="Calibri Light" w:cs="Calibri Light"/>
          <w:noProof/>
          <w:sz w:val="20"/>
          <w:szCs w:val="20"/>
          <w:lang w:val="en-AU" w:eastAsia="en-AU"/>
        </w:rPr>
        <mc:AlternateContent>
          <mc:Choice Requires="wpg">
            <w:drawing>
              <wp:inline distT="0" distB="0" distL="0" distR="0" wp14:anchorId="3F8680ED" wp14:editId="46E95395">
                <wp:extent cx="5220335" cy="2520315"/>
                <wp:effectExtent l="0" t="0" r="0" b="0"/>
                <wp:docPr id="703" name="Group 665" descr="Photo of a straw bird's nest with three golden eggs, sitting on a hessian bag in the background." title="Photo of a bird's nest with three golden egg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2520315"/>
                          <a:chOff x="0" y="0"/>
                          <a:chExt cx="8221" cy="3969"/>
                        </a:xfrm>
                      </wpg:grpSpPr>
                      <pic:pic xmlns:pic="http://schemas.openxmlformats.org/drawingml/2006/picture">
                        <pic:nvPicPr>
                          <pic:cNvPr id="704" name="Picture 6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3" y="0"/>
                            <a:ext cx="7937"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05" name="Group 666"/>
                        <wpg:cNvGrpSpPr>
                          <a:grpSpLocks/>
                        </wpg:cNvGrpSpPr>
                        <wpg:grpSpPr bwMode="auto">
                          <a:xfrm>
                            <a:off x="0" y="0"/>
                            <a:ext cx="284" cy="3969"/>
                            <a:chOff x="0" y="0"/>
                            <a:chExt cx="284" cy="3969"/>
                          </a:xfrm>
                        </wpg:grpSpPr>
                        <wps:wsp>
                          <wps:cNvPr id="706" name="Freeform 667"/>
                          <wps:cNvSpPr>
                            <a:spLocks/>
                          </wps:cNvSpPr>
                          <wps:spPr bwMode="auto">
                            <a:xfrm>
                              <a:off x="0" y="0"/>
                              <a:ext cx="284" cy="3969"/>
                            </a:xfrm>
                            <a:custGeom>
                              <a:avLst/>
                              <a:gdLst>
                                <a:gd name="T0" fmla="*/ 0 w 284"/>
                                <a:gd name="T1" fmla="*/ 3969 h 3969"/>
                                <a:gd name="T2" fmla="*/ 283 w 284"/>
                                <a:gd name="T3" fmla="*/ 3969 h 3969"/>
                                <a:gd name="T4" fmla="*/ 283 w 284"/>
                                <a:gd name="T5" fmla="*/ 0 h 3969"/>
                                <a:gd name="T6" fmla="*/ 0 w 284"/>
                                <a:gd name="T7" fmla="*/ 0 h 3969"/>
                                <a:gd name="T8" fmla="*/ 0 w 284"/>
                                <a:gd name="T9" fmla="*/ 3969 h 3969"/>
                              </a:gdLst>
                              <a:ahLst/>
                              <a:cxnLst>
                                <a:cxn ang="0">
                                  <a:pos x="T0" y="T1"/>
                                </a:cxn>
                                <a:cxn ang="0">
                                  <a:pos x="T2" y="T3"/>
                                </a:cxn>
                                <a:cxn ang="0">
                                  <a:pos x="T4" y="T5"/>
                                </a:cxn>
                                <a:cxn ang="0">
                                  <a:pos x="T6" y="T7"/>
                                </a:cxn>
                                <a:cxn ang="0">
                                  <a:pos x="T8" y="T9"/>
                                </a:cxn>
                              </a:cxnLst>
                              <a:rect l="0" t="0" r="r" b="b"/>
                              <a:pathLst>
                                <a:path w="284" h="3969">
                                  <a:moveTo>
                                    <a:pt x="0" y="3969"/>
                                  </a:moveTo>
                                  <a:lnTo>
                                    <a:pt x="283" y="3969"/>
                                  </a:lnTo>
                                  <a:lnTo>
                                    <a:pt x="283" y="0"/>
                                  </a:lnTo>
                                  <a:lnTo>
                                    <a:pt x="0" y="0"/>
                                  </a:lnTo>
                                  <a:lnTo>
                                    <a:pt x="0" y="3969"/>
                                  </a:lnTo>
                                  <a:close/>
                                </a:path>
                              </a:pathLst>
                            </a:custGeom>
                            <a:solidFill>
                              <a:srgbClr val="967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DFB4BC4" id="Group 665" o:spid="_x0000_s1026" alt="Title: Photo of a bird's nest with three golden eggs - Description: Photo of a straw bird's nest with three golden eggs, sitting on a hessian bag in the background." style="width:411.05pt;height:198.45pt;mso-position-horizontal-relative:char;mso-position-vertical-relative:line" coordsize="8221,3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">
                <v:shape id="Picture 668" o:spid="_x0000_s1027" type="#_x0000_t75" style="position:absolute;left:283;width:7937;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">
                  <v:imagedata r:id="rId29" o:title=""/>
                </v:shape>
                <v:group id="Group 666" o:spid="_x0000_s1028" style="position:absolute;width:284;height:3969" coordsize="284,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667" o:spid="_x0000_s1029" style="position:absolute;width:284;height:3969;visibility:visible;mso-wrap-style:square;v-text-anchor:top" coordsize="284,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" path="m,3969r283,l283,,,,,3969xe" fillcolor="#967745" stroked="f">
                    <v:path arrowok="t" o:connecttype="custom" o:connectlocs="0,3969;283,3969;283,0;0,0;0,3969" o:connectangles="0,0,0,0,0"/>
                  </v:shape>
                </v:group>
                <w10:anchorlock/>
              </v:group>
            </w:pict>
          </mc:Fallback>
        </mc:AlternateContent>
      </w:r>
    </w:p>
    <w:p w14:paraId="0F0A721A" w14:textId="77777777" w:rsidR="00D73FF9" w:rsidRDefault="00D73FF9">
      <w:pPr>
        <w:rPr>
          <w:rFonts w:eastAsia="Calibri Light" w:cs="Calibri Light"/>
          <w:sz w:val="20"/>
          <w:szCs w:val="20"/>
        </w:rPr>
      </w:pPr>
      <w:r>
        <w:rPr>
          <w:rFonts w:eastAsia="Calibri Light" w:cs="Calibri Light"/>
          <w:sz w:val="20"/>
          <w:szCs w:val="20"/>
        </w:rPr>
        <w:br w:type="page"/>
      </w:r>
    </w:p>
    <w:p w14:paraId="3A03FD47" w14:textId="62003A4E" w:rsidR="00672F89" w:rsidRPr="00F92250" w:rsidRDefault="00F92250" w:rsidP="00F92250">
      <w:pPr>
        <w:pStyle w:val="HEADER2"/>
      </w:pPr>
      <w:r w:rsidRPr="00F92250">
        <w:lastRenderedPageBreak/>
        <w:t>Why was it important to conduct this study?</w:t>
      </w:r>
    </w:p>
    <w:p w14:paraId="3A03FD48" w14:textId="5518C49D" w:rsidR="00672F89" w:rsidRPr="00F92250" w:rsidRDefault="00907344" w:rsidP="00F92250">
      <w:pPr>
        <w:pStyle w:val="Head3"/>
      </w:pPr>
      <w:r w:rsidRPr="00F92250">
        <mc:AlternateContent>
          <mc:Choice Requires="wpg">
            <w:drawing>
              <wp:anchor distT="0" distB="0" distL="114300" distR="114300" simplePos="0" relativeHeight="1432" behindDoc="1" locked="0" layoutInCell="1" allowOverlap="1" wp14:anchorId="3A0404B7" wp14:editId="0F1BBBC4">
                <wp:simplePos x="0" y="0"/>
                <wp:positionH relativeFrom="page">
                  <wp:align>center</wp:align>
                </wp:positionH>
                <wp:positionV relativeFrom="page">
                  <wp:align>top</wp:align>
                </wp:positionV>
                <wp:extent cx="7560000" cy="1753200"/>
                <wp:effectExtent l="0" t="0" r="3175" b="0"/>
                <wp:wrapNone/>
                <wp:docPr id="699"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700" name="Group 662"/>
                        <wpg:cNvGrpSpPr>
                          <a:grpSpLocks/>
                        </wpg:cNvGrpSpPr>
                        <wpg:grpSpPr bwMode="auto">
                          <a:xfrm>
                            <a:off x="0" y="-3033"/>
                            <a:ext cx="11906" cy="2761"/>
                            <a:chOff x="0" y="-3033"/>
                            <a:chExt cx="11906" cy="2761"/>
                          </a:xfrm>
                        </wpg:grpSpPr>
                        <wps:wsp>
                          <wps:cNvPr id="702"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7A" w14:textId="2CDC1483" w:rsidR="003A6D76" w:rsidRDefault="003A6D76" w:rsidP="005045F6">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701"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0404B7" id="Group 661" o:spid="_x0000_s1027" style="position:absolute;margin-left:0;margin-top:0;width:595.3pt;height:138.05pt;z-index:-503315048;mso-position-horizontal:center;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">
                <v:group id="Group 662" o:spid="_x0000_s1028"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Text Box 663" o:spid="_x0000_s1029"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3A04057A" w14:textId="2CDC1483" w:rsidR="003A6D76" w:rsidRDefault="003A6D76" w:rsidP="005045F6">
                          <w:pPr>
                            <w:spacing w:before="326"/>
                            <w:ind w:right="2067"/>
                            <w:rPr>
                              <w:rFonts w:ascii="Montserrat Hairline" w:eastAsia="Montserrat Hairline" w:hAnsi="Montserrat Hairline" w:cs="Montserrat Hairline"/>
                              <w:sz w:val="44"/>
                              <w:szCs w:val="44"/>
                            </w:rPr>
                          </w:pPr>
                        </w:p>
                      </w:txbxContent>
                    </v:textbox>
                  </v:shape>
                  <v:shape id="Freeform 664" o:spid="_x0000_s1030"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" path="m,2761r11906,l11906,,,,,2761xe" fillcolor="#25303b" stroked="f">
                    <v:path arrowok="t" o:connecttype="custom" o:connectlocs="0,-272;11906,-272;11906,-3033;0,-3033;0,-272" o:connectangles="0,0,0,0,0"/>
                  </v:shape>
                </v:group>
                <w10:wrap anchorx="page" anchory="page"/>
              </v:group>
            </w:pict>
          </mc:Fallback>
        </mc:AlternateContent>
      </w:r>
      <w:bookmarkStart w:id="4" w:name="Why_was_it_important_to_conduct_this_stu"/>
      <w:bookmarkStart w:id="5" w:name="_bookmark2"/>
      <w:bookmarkEnd w:id="4"/>
      <w:bookmarkEnd w:id="5"/>
      <w:r w:rsidR="0016455A" w:rsidRPr="00F92250">
        <w:t>Policy context</w:t>
      </w:r>
    </w:p>
    <w:p w14:paraId="3C7666BE" w14:textId="01F8A999" w:rsidR="00C75B7D" w:rsidRDefault="0016455A" w:rsidP="00C75B7D">
      <w:pPr>
        <w:pStyle w:val="BodyText"/>
      </w:pPr>
      <w:r w:rsidRPr="00B84D51">
        <w:t>M</w:t>
      </w:r>
      <w:r w:rsidR="00C75B7D">
        <w:t>any individuals pay little heed to superannuation until they reach retirement. In part this is due to the way in which the system itself has been designed. For example, most people (about 80%) accept the default fund provided by their employer rather than actively choosing a superannuation fund; similarly, most also stick to the default investment options offered by their fund3. Yet when people retire they have to decide what to do with their accumulated savings. For example, they could choose to ‘do nothing’ (i.e., leave it in accumulation phase), withdraw it as a lump sum, or convert it into a flexible account</w:t>
      </w:r>
      <w:r w:rsidR="00FE3810">
        <w:t>-</w:t>
      </w:r>
      <w:r w:rsidR="00C75B7D">
        <w:t>based pension (ABP) and/or into a lifetime income stream (e.g., through buying an annuity). This is a complex decision in which individuals must account for uncertainties such as how long they will live for and future investment returns as well as their preferences for income and flexibility (including bequests).</w:t>
      </w:r>
    </w:p>
    <w:p w14:paraId="1747B3F8" w14:textId="439A539F" w:rsidR="00C75B7D" w:rsidRDefault="00C75B7D" w:rsidP="00C75B7D">
      <w:pPr>
        <w:pStyle w:val="BodyText"/>
      </w:pPr>
      <w:r>
        <w:t>As the population ages and more people reach retirement with significant superannuation savings a growing number of Australians will face this decision4, 5. Even though there is currently no recognised default option for retirement income only a minority of people seek financial advice. The importance and complexity of these decisions also is likely to rise as the average superannuation balance increases over time (in line with the maturity of the superannuation system) and the assortment of retirement income products from which to choose, increases in both size and diversity.</w:t>
      </w:r>
    </w:p>
    <w:p w14:paraId="3A03FD4E" w14:textId="4EBEF2BA" w:rsidR="00672F89" w:rsidRDefault="00C75B7D" w:rsidP="00C75B7D">
      <w:pPr>
        <w:pStyle w:val="BodyText"/>
      </w:pPr>
      <w:r>
        <w:t>Currently, most people who retire with relatively low balances withdraw their money as a lump sum, while those with larger balances typically choose to convert it to an account</w:t>
      </w:r>
      <w:r w:rsidR="00FE3810">
        <w:t>-</w:t>
      </w:r>
      <w:r>
        <w:t xml:space="preserve">based pension (ABP </w:t>
      </w:r>
      <w:r w:rsidR="00FE3810">
        <w:t>-</w:t>
      </w:r>
      <w:r>
        <w:t xml:space="preserve"> see Box 1)5. An account</w:t>
      </w:r>
      <w:r w:rsidR="00FE3810">
        <w:t>-</w:t>
      </w:r>
      <w:r>
        <w:t>based pension offers maximum flexibility, but requires individuals to decide how much to withdraw each year (above the minimum drawdown rates) and means people risk running out of superannuation before they die. The data show that most retirees draw down from an account</w:t>
      </w:r>
      <w:r w:rsidR="00FE3810">
        <w:t>-</w:t>
      </w:r>
      <w:r>
        <w:t>based pension very conservatively, withdrawing at or near the minimum rates mandated by Government. This mitigates the risk of running out of money before death (known as longevity risk) but means that most will die with significant amounts unspent6, money which might have supported a higher standard of living during retirement</w:t>
      </w:r>
      <w:r w:rsidR="0016455A" w:rsidRPr="00B84D51">
        <w:t>.</w:t>
      </w:r>
    </w:p>
    <w:p w14:paraId="1853309C" w14:textId="5E304D9C" w:rsidR="00B84D51" w:rsidRPr="00F92250" w:rsidRDefault="00B84D51" w:rsidP="00F92250">
      <w:pPr>
        <w:pStyle w:val="Box"/>
      </w:pPr>
      <w:r w:rsidRPr="00F92250">
        <w:t>BOX 1: WHAT IS AN ACCOUNT</w:t>
      </w:r>
      <w:r w:rsidR="00FE3810">
        <w:t>-</w:t>
      </w:r>
      <w:r w:rsidRPr="00F92250">
        <w:t>BASED PENSION?</w:t>
      </w:r>
    </w:p>
    <w:p w14:paraId="3FA442AD" w14:textId="6CB29392" w:rsidR="00D73FF9" w:rsidRPr="00D73FF9" w:rsidRDefault="00D73FF9" w:rsidP="00C75B7D">
      <w:pPr>
        <w:pStyle w:val="GreyBodyFrame"/>
      </w:pPr>
      <w:r w:rsidRPr="00D73FF9">
        <w:t>A</w:t>
      </w:r>
      <w:r w:rsidR="00C75B7D">
        <w:t>ccount</w:t>
      </w:r>
      <w:r w:rsidR="00FE3810">
        <w:t>-</w:t>
      </w:r>
      <w:r w:rsidR="00C75B7D">
        <w:t>based pensions (ABP) convert superannuation into an accessible account, from which retirees decide how much to withdraw during retirement (at or above the minimum drawdown rate prescribed by Government). The annual minimum drawdown rate aims to ensure that ABPs are used to provide income in retirement and that funds are withdrawn from the tax</w:t>
      </w:r>
      <w:r w:rsidR="00FE3810">
        <w:t>-</w:t>
      </w:r>
      <w:r w:rsidR="00C75B7D">
        <w:t>free environment over time. The amount of income is finite and not guaranteed for life – that is, income only continues for as long as there is money available in the accessible account</w:t>
      </w:r>
      <w:r w:rsidRPr="00D73FF9">
        <w:t>.</w:t>
      </w:r>
    </w:p>
    <w:p w14:paraId="3A03FD4F" w14:textId="77777777" w:rsidR="00672F89" w:rsidRDefault="00672F89">
      <w:pPr>
        <w:spacing w:before="4"/>
        <w:rPr>
          <w:rFonts w:eastAsia="Calibri Light" w:cs="Calibri Light"/>
          <w:sz w:val="13"/>
          <w:szCs w:val="13"/>
        </w:rPr>
      </w:pPr>
    </w:p>
    <w:p w14:paraId="3A03FD51" w14:textId="77777777" w:rsidR="00672F89" w:rsidRPr="00D73FF9" w:rsidRDefault="00672F89" w:rsidP="00D73FF9">
      <w:pPr>
        <w:pStyle w:val="BodyText"/>
        <w:sectPr w:rsidR="00672F89" w:rsidRPr="00D73FF9" w:rsidSect="00B84D51">
          <w:endnotePr>
            <w:numFmt w:val="decimal"/>
          </w:endnotePr>
          <w:pgSz w:w="11910" w:h="16840"/>
          <w:pgMar w:top="1440" w:right="1440" w:bottom="1440" w:left="1440" w:header="0" w:footer="920" w:gutter="0"/>
          <w:cols w:space="720"/>
          <w:docGrid w:linePitch="299"/>
        </w:sectPr>
      </w:pPr>
    </w:p>
    <w:p w14:paraId="3A03FD57" w14:textId="2A459082" w:rsidR="00672F89" w:rsidRDefault="0016455A" w:rsidP="00D73FF9">
      <w:pPr>
        <w:pStyle w:val="BodyText"/>
      </w:pPr>
      <w:r w:rsidRPr="00D73FF9">
        <w:lastRenderedPageBreak/>
        <w:t>I</w:t>
      </w:r>
      <w:r w:rsidR="00C75B7D" w:rsidRPr="00C75B7D">
        <w:t>n an effort to better support retirees in retirement income planning and improve the efficiency of the superannuation system, the Government has accepted the Financial System Inquiry’s (FSI)</w:t>
      </w:r>
      <w:r w:rsidR="00C75B7D" w:rsidRPr="00C75B7D">
        <w:rPr>
          <w:vertAlign w:val="superscript"/>
        </w:rPr>
        <w:t>1</w:t>
      </w:r>
      <w:r w:rsidR="00C75B7D" w:rsidRPr="00C75B7D">
        <w:t xml:space="preserve"> recommendation that superannuation trustees should pre</w:t>
      </w:r>
      <w:r w:rsidR="00FE3810">
        <w:t>-</w:t>
      </w:r>
      <w:r w:rsidR="00C75B7D" w:rsidRPr="00C75B7D">
        <w:t xml:space="preserve">select and offer to members a new class of retirement income product – known as “Comprehensive Income Products for Retirement”(CIPRs </w:t>
      </w:r>
      <w:r w:rsidR="00FE3810">
        <w:t>-</w:t>
      </w:r>
      <w:r w:rsidR="00C75B7D" w:rsidRPr="00C75B7D">
        <w:t xml:space="preserve"> see Box 2). CIPRs are a combination of retirement income products and are principally designed to provide protection against longevity risk. By pooling longevity risk, it is thought that CIPRs should significantly increase private incomes and associated living standards for Australians in retirement</w:t>
      </w:r>
      <w:r w:rsidR="00C75B7D" w:rsidRPr="00C75B7D">
        <w:rPr>
          <w:vertAlign w:val="superscript"/>
        </w:rPr>
        <w:t>1</w:t>
      </w:r>
      <w:r w:rsidRPr="00D73FF9">
        <w:t>.</w:t>
      </w:r>
    </w:p>
    <w:p w14:paraId="2E9F8598" w14:textId="77777777" w:rsidR="000447E8" w:rsidRDefault="000447E8" w:rsidP="00F92250">
      <w:pPr>
        <w:pStyle w:val="Box"/>
      </w:pPr>
      <w:r w:rsidRPr="000447E8">
        <w:t>BO</w:t>
      </w:r>
      <w:r>
        <w:t>X</w:t>
      </w:r>
      <w:r w:rsidRPr="000447E8">
        <w:t xml:space="preserve"> 2: WHAT IS A COMPREHENSIVE INCOME PRODUCT FOR RETIREMENT?</w:t>
      </w:r>
    </w:p>
    <w:p w14:paraId="3A03FD5A" w14:textId="3717679E" w:rsidR="00672F89" w:rsidRDefault="000447E8" w:rsidP="00C75B7D">
      <w:pPr>
        <w:pStyle w:val="GreyBodyFrame"/>
        <w:rPr>
          <w:rFonts w:cs="Calibri Light"/>
        </w:rPr>
      </w:pPr>
      <w:r>
        <w:t>C</w:t>
      </w:r>
      <w:r w:rsidR="00C75B7D">
        <w:t>omprehensive income products for retirement (CIPRs) convert superannuation balance into a regular income stream. CIPRs will comprise a combination of retirement income products (for example, an annuity or a group self</w:t>
      </w:r>
      <w:r w:rsidR="00FE3810">
        <w:t>-</w:t>
      </w:r>
      <w:r w:rsidR="00C75B7D">
        <w:t>annuitisation product, and an account</w:t>
      </w:r>
      <w:r w:rsidR="00FE3810">
        <w:t>-</w:t>
      </w:r>
      <w:r w:rsidR="00C75B7D">
        <w:t>based pension) and are designed to provide longevity risk protection, a higher income stream (than if the same account balance was placed in an account</w:t>
      </w:r>
      <w:r w:rsidR="00FE3810">
        <w:t>-</w:t>
      </w:r>
      <w:r w:rsidR="00C75B7D">
        <w:t>based pension and drawn down at the minimum prescribed rates), and some flexibility for access to lump sums. Thus, the primary difference between CIPRs and the ABP is the inclusion of an underlying product that provides longevity risk management; that is, income for life</w:t>
      </w:r>
      <w:r>
        <w:t>.</w:t>
      </w:r>
    </w:p>
    <w:p w14:paraId="3A03FD5C" w14:textId="46486EE4" w:rsidR="00672F89" w:rsidRPr="00105411" w:rsidRDefault="0016455A" w:rsidP="00C75B7D">
      <w:pPr>
        <w:pStyle w:val="BodyText"/>
      </w:pPr>
      <w:r w:rsidRPr="00105411">
        <w:t>F</w:t>
      </w:r>
      <w:r w:rsidR="00C75B7D">
        <w:t>ollowing implementation of a framework for CIPRs, superannuation trustees will be able to pre</w:t>
      </w:r>
      <w:r w:rsidR="00FE3810">
        <w:t>-</w:t>
      </w:r>
      <w:r w:rsidR="00C75B7D">
        <w:t>select and offer a CIPR to their members. Members will be able to accept the offer and take up a CIPR, or take their retirement income benefits in another way. It is therefore important that a CIPR is presented in a way that enables members to understand its features and how it compares to the current predominant retirement income product (an ABP) so they can make the choice that best fits their needs. Note that, as part of the CIPRs framework, information would be provided to members not only at the point of retirement but early on, while they are still working and accumulating superannuation (e.g., from age 35). For this reason, Treasury is partnering with BETA to help build an evidence base of how to improve consumer understanding of CIPRs. The results of this research are intended to help inform the Government on the best way to communicate CIPRs to superannuation members</w:t>
      </w:r>
      <w:r w:rsidRPr="00105411">
        <w:t>.</w:t>
      </w:r>
    </w:p>
    <w:p w14:paraId="3A03FD5D" w14:textId="2F6BA95B" w:rsidR="00672F89" w:rsidRPr="000447E8" w:rsidRDefault="0016455A" w:rsidP="00F92250">
      <w:pPr>
        <w:pStyle w:val="Head3"/>
      </w:pPr>
      <w:r w:rsidRPr="000447E8">
        <w:t>Prior research on financial decision</w:t>
      </w:r>
      <w:r w:rsidR="00FE3810">
        <w:t>-</w:t>
      </w:r>
      <w:r w:rsidRPr="000447E8">
        <w:t>making and retirement income planning</w:t>
      </w:r>
    </w:p>
    <w:p w14:paraId="79161286" w14:textId="399A864B" w:rsidR="00C75B7D" w:rsidRDefault="0016455A" w:rsidP="00C75B7D">
      <w:pPr>
        <w:pStyle w:val="BodyText"/>
      </w:pPr>
      <w:r w:rsidRPr="000447E8">
        <w:t>D</w:t>
      </w:r>
      <w:r w:rsidR="00C75B7D">
        <w:t>ecision</w:t>
      </w:r>
      <w:r w:rsidR="00FE3810">
        <w:t>-</w:t>
      </w:r>
      <w:r w:rsidR="00C75B7D">
        <w:t>making in uncertain, unfamiliar and high</w:t>
      </w:r>
      <w:r w:rsidR="00FE3810">
        <w:t>-</w:t>
      </w:r>
      <w:r w:rsidR="00C75B7D">
        <w:t>stakes situations is cognitively demanding and stressful for most people. Making choices around retirement income requires people to wrestle with uncertainty (over how long one will live and unknown investment returns) and make a high</w:t>
      </w:r>
      <w:r w:rsidR="00FE3810">
        <w:t>-</w:t>
      </w:r>
      <w:r w:rsidR="00C75B7D">
        <w:t>stakes decision where the consequences will not be felt until some (unknown) point in the future. There also is no accumulated knowledge or practical experience to draw upon, given the once in</w:t>
      </w:r>
      <w:r w:rsidR="00FE3810">
        <w:t>-</w:t>
      </w:r>
      <w:r w:rsidR="00C75B7D">
        <w:t>a</w:t>
      </w:r>
      <w:r w:rsidR="00FE3810">
        <w:t>-</w:t>
      </w:r>
      <w:r w:rsidR="00C75B7D">
        <w:t>lifetime nature of this decision.</w:t>
      </w:r>
    </w:p>
    <w:p w14:paraId="3A03FD62" w14:textId="39926E1B" w:rsidR="00672F89" w:rsidRPr="00105411" w:rsidRDefault="00C75B7D" w:rsidP="00C75B7D">
      <w:pPr>
        <w:pStyle w:val="BodyText"/>
        <w:rPr>
          <w:spacing w:val="-2"/>
        </w:rPr>
      </w:pPr>
      <w:r>
        <w:t>Previous research shows that when it comes to financial decisions in general, and superannuation in particular, many people are not making optimal choices. High rates of default plan enrolment, a large number of ‘lost’ or multiple superannuation accounts, and low rates of active switching between funds and investment allocation changes post</w:t>
      </w:r>
      <w:r w:rsidR="00FE3810">
        <w:t>-</w:t>
      </w:r>
      <w:r>
        <w:t>enrolment, indicate that many people are not making conscious, optimizing choices</w:t>
      </w:r>
      <w:r w:rsidRPr="00C75B7D">
        <w:rPr>
          <w:vertAlign w:val="superscript"/>
        </w:rPr>
        <w:t>7</w:t>
      </w:r>
      <w:r w:rsidR="00FE3810">
        <w:rPr>
          <w:vertAlign w:val="superscript"/>
        </w:rPr>
        <w:t>-</w:t>
      </w:r>
      <w:r w:rsidRPr="00C75B7D">
        <w:rPr>
          <w:vertAlign w:val="superscript"/>
        </w:rPr>
        <w:t>11</w:t>
      </w:r>
      <w:r>
        <w:t>. Instead, people seem prone to inertia and procrastination (preferring not to make a choice if they don’t have to) and tend to rely on particular decision</w:t>
      </w:r>
      <w:r w:rsidR="00FE3810">
        <w:t>-</w:t>
      </w:r>
      <w:r>
        <w:t>making short</w:t>
      </w:r>
      <w:r w:rsidR="00FE3810">
        <w:t>-</w:t>
      </w:r>
      <w:r>
        <w:t>cuts to help guide their decision</w:t>
      </w:r>
      <w:r w:rsidR="00FE3810">
        <w:t>-</w:t>
      </w:r>
      <w:r>
        <w:t xml:space="preserve">making (e.g., use starting </w:t>
      </w:r>
      <w:r>
        <w:lastRenderedPageBreak/>
        <w:t>points to anchor their decisions; accept the default offering; evenly splitting investment allocations between options)</w:t>
      </w:r>
      <w:r w:rsidRPr="00C75B7D">
        <w:rPr>
          <w:vertAlign w:val="superscript"/>
        </w:rPr>
        <w:t>8, 12</w:t>
      </w:r>
      <w:r w:rsidR="00FE3810">
        <w:rPr>
          <w:vertAlign w:val="superscript"/>
        </w:rPr>
        <w:t>-</w:t>
      </w:r>
      <w:r w:rsidRPr="00C75B7D">
        <w:rPr>
          <w:vertAlign w:val="superscript"/>
        </w:rPr>
        <w:t>16</w:t>
      </w:r>
      <w:r>
        <w:t>. Meanwhile, seemingly innocuous changes in the language (or ‘framing’) used to describe retirement income products can have a major impact on retirement income plan choices</w:t>
      </w:r>
      <w:r w:rsidRPr="00C75B7D">
        <w:rPr>
          <w:vertAlign w:val="superscript"/>
        </w:rPr>
        <w:t>17</w:t>
      </w:r>
      <w:r w:rsidR="00FE3810">
        <w:rPr>
          <w:vertAlign w:val="superscript"/>
        </w:rPr>
        <w:t>-</w:t>
      </w:r>
      <w:r w:rsidRPr="00C75B7D">
        <w:rPr>
          <w:vertAlign w:val="superscript"/>
        </w:rPr>
        <w:t>20</w:t>
      </w:r>
      <w:r>
        <w:t>.</w:t>
      </w:r>
    </w:p>
    <w:p w14:paraId="3A03FD63" w14:textId="77777777" w:rsidR="00672F89" w:rsidRPr="00581013" w:rsidRDefault="0016455A" w:rsidP="00F92250">
      <w:pPr>
        <w:pStyle w:val="Head3"/>
      </w:pPr>
      <w:r w:rsidRPr="00581013">
        <w:t xml:space="preserve">The </w:t>
      </w:r>
      <w:r w:rsidRPr="000447E8">
        <w:t>current</w:t>
      </w:r>
      <w:r w:rsidRPr="00581013">
        <w:t xml:space="preserve"> study</w:t>
      </w:r>
    </w:p>
    <w:p w14:paraId="446A6BC9" w14:textId="45A4CE28" w:rsidR="00C75B7D" w:rsidRPr="00C75B7D" w:rsidRDefault="0016455A" w:rsidP="00C75B7D">
      <w:pPr>
        <w:pStyle w:val="BodyText"/>
        <w:rPr>
          <w:spacing w:val="-1"/>
        </w:rPr>
      </w:pPr>
      <w:r>
        <w:rPr>
          <w:spacing w:val="-1"/>
        </w:rPr>
        <w:t>B</w:t>
      </w:r>
      <w:r w:rsidR="00C75B7D" w:rsidRPr="00C75B7D">
        <w:rPr>
          <w:spacing w:val="-1"/>
        </w:rPr>
        <w:t>y drawing on such behavioural insights, it is possible to design elements of the decision</w:t>
      </w:r>
      <w:r w:rsidR="00FE3810">
        <w:rPr>
          <w:spacing w:val="-1"/>
        </w:rPr>
        <w:t>-</w:t>
      </w:r>
      <w:r w:rsidR="00C75B7D" w:rsidRPr="00C75B7D">
        <w:rPr>
          <w:spacing w:val="-1"/>
        </w:rPr>
        <w:t>making environment in ways which enhance the likelihood of people making optimal choices. While a rule mandating that a CIPR be set as the default retirement income product (from which people would need to ‘opt out’) would almost certainly lead to high uptake rates for CIPRs, this setting is not being pursued as CIPRs may not be appropriate for all retirees. Rather, the Government has agreed that a pre</w:t>
      </w:r>
      <w:r w:rsidR="00FE3810">
        <w:rPr>
          <w:spacing w:val="-1"/>
        </w:rPr>
        <w:t>-</w:t>
      </w:r>
      <w:r w:rsidR="00C75B7D" w:rsidRPr="00C75B7D">
        <w:rPr>
          <w:spacing w:val="-1"/>
        </w:rPr>
        <w:t>selected CIPR should be presented to individuals by superannuation fund trustees, and members would be required to take a positive action to take</w:t>
      </w:r>
      <w:r w:rsidR="00FE3810">
        <w:rPr>
          <w:spacing w:val="-1"/>
        </w:rPr>
        <w:t>-</w:t>
      </w:r>
      <w:r w:rsidR="00C75B7D" w:rsidRPr="00C75B7D">
        <w:rPr>
          <w:spacing w:val="-1"/>
        </w:rPr>
        <w:t>up the product. The disclosure framework will govern how information about CIPRs is provided to individuals during the accumulation phase and upon retirement. It is critical that the disclosure framework ensures that information provided to consumers is sufficiently detailed to enable individuals to discern whether the CIPR would be suitable for them, but not so complex that it overwhelms individuals and leads to disengagement or sub</w:t>
      </w:r>
      <w:r w:rsidR="00FE3810">
        <w:rPr>
          <w:spacing w:val="-1"/>
        </w:rPr>
        <w:t>-</w:t>
      </w:r>
      <w:r w:rsidR="00C75B7D" w:rsidRPr="00C75B7D">
        <w:rPr>
          <w:spacing w:val="-1"/>
        </w:rPr>
        <w:t>optimal choices (such as sticking with the pre</w:t>
      </w:r>
      <w:r w:rsidR="00FE3810">
        <w:rPr>
          <w:spacing w:val="-1"/>
        </w:rPr>
        <w:t>-</w:t>
      </w:r>
      <w:r w:rsidR="00C75B7D" w:rsidRPr="00C75B7D">
        <w:rPr>
          <w:spacing w:val="-1"/>
        </w:rPr>
        <w:t>selected offer by default). Given that the CIPR is intended to be offered to members as a ‘soft’ default (thereby acting as an ‘anchor’ or ‘reference’ point for decision</w:t>
      </w:r>
      <w:r w:rsidR="00FE3810">
        <w:rPr>
          <w:spacing w:val="-1"/>
        </w:rPr>
        <w:t>-</w:t>
      </w:r>
      <w:r w:rsidR="00C75B7D" w:rsidRPr="00C75B7D">
        <w:rPr>
          <w:spacing w:val="-1"/>
        </w:rPr>
        <w:t>making) and noting that the CIPR may not suit all members, it is critical</w:t>
      </w:r>
      <w:r w:rsidR="00C75B7D">
        <w:rPr>
          <w:spacing w:val="-1"/>
        </w:rPr>
        <w:t xml:space="preserve"> </w:t>
      </w:r>
      <w:r w:rsidR="00C75B7D" w:rsidRPr="00C75B7D">
        <w:rPr>
          <w:spacing w:val="-1"/>
        </w:rPr>
        <w:t>that the disclosure framework facilitates informed decision</w:t>
      </w:r>
      <w:r w:rsidR="00FE3810">
        <w:rPr>
          <w:spacing w:val="-1"/>
        </w:rPr>
        <w:t>-</w:t>
      </w:r>
      <w:r w:rsidR="00C75B7D" w:rsidRPr="00C75B7D">
        <w:rPr>
          <w:spacing w:val="-1"/>
        </w:rPr>
        <w:t>making. Otherwise, people may take up a CIPR without completely understanding the product’s features and benefits, or whether it would suit their needs.</w:t>
      </w:r>
    </w:p>
    <w:p w14:paraId="41B5C43A" w14:textId="47547D25" w:rsidR="00C75B7D" w:rsidRPr="00C75B7D" w:rsidRDefault="00C75B7D" w:rsidP="00C75B7D">
      <w:pPr>
        <w:pStyle w:val="BodyText"/>
        <w:rPr>
          <w:spacing w:val="-1"/>
        </w:rPr>
      </w:pPr>
      <w:r w:rsidRPr="00C75B7D">
        <w:rPr>
          <w:spacing w:val="-1"/>
        </w:rPr>
        <w:t>In the current study, we focussed specifically on the architecture of information presentation itself – that is, how information about CIPRs could be presented to improve understanding and alleviate cognitive load. The behavioural economics literature has shown that providing individuals with more choice options and more information about choices does not necessarily lead to better choices; instead it may create higher cognitive load, greater reliance on “short</w:t>
      </w:r>
      <w:r w:rsidR="00FE3810">
        <w:rPr>
          <w:spacing w:val="-1"/>
        </w:rPr>
        <w:t>-</w:t>
      </w:r>
      <w:r w:rsidRPr="00C75B7D">
        <w:rPr>
          <w:spacing w:val="-1"/>
        </w:rPr>
        <w:t>cuts” and poorer decisions. Thus, in the current study we sought to simplify information in an effort to reduce complexity and ease cognitive load.</w:t>
      </w:r>
    </w:p>
    <w:p w14:paraId="7535C679" w14:textId="19A5B603" w:rsidR="00C75B7D" w:rsidRPr="00C75B7D" w:rsidRDefault="00C75B7D" w:rsidP="00C75B7D">
      <w:pPr>
        <w:pStyle w:val="BodyText"/>
        <w:rPr>
          <w:spacing w:val="-1"/>
        </w:rPr>
      </w:pPr>
      <w:r w:rsidRPr="00C75B7D">
        <w:rPr>
          <w:spacing w:val="-1"/>
        </w:rPr>
        <w:t>Simplification of information about choices is commonly used to assist people when making financial decisions. However, perhaps because there are many different ways of simplifying informational materials, the evidence supporting the positive impact of simplification is mixed. Some studies have observed rather inconsequential effects of simplifying material (such as summarising lengthy information about products and options)</w:t>
      </w:r>
      <w:r w:rsidRPr="0049795C">
        <w:rPr>
          <w:spacing w:val="-1"/>
          <w:vertAlign w:val="superscript"/>
        </w:rPr>
        <w:t>13, 21</w:t>
      </w:r>
      <w:r w:rsidRPr="00C75B7D">
        <w:rPr>
          <w:spacing w:val="-1"/>
        </w:rPr>
        <w:t>. Other research, however, has shown that summarising information in tabular form, as well as other techniques such as reducing the number of options, pre</w:t>
      </w:r>
      <w:r w:rsidR="00FE3810">
        <w:rPr>
          <w:spacing w:val="-1"/>
        </w:rPr>
        <w:t>-</w:t>
      </w:r>
      <w:r w:rsidRPr="00C75B7D">
        <w:rPr>
          <w:spacing w:val="-1"/>
        </w:rPr>
        <w:t>selecting options, using standardised metrics, increasing the distinctiveness of options, and presenting single figures in a more salient manner can improve superannuation choices</w:t>
      </w:r>
      <w:r w:rsidRPr="0049795C">
        <w:rPr>
          <w:spacing w:val="-1"/>
          <w:vertAlign w:val="superscript"/>
        </w:rPr>
        <w:t>22</w:t>
      </w:r>
      <w:r w:rsidR="00FE3810">
        <w:rPr>
          <w:spacing w:val="-1"/>
          <w:vertAlign w:val="superscript"/>
        </w:rPr>
        <w:t>-</w:t>
      </w:r>
      <w:r w:rsidRPr="0049795C">
        <w:rPr>
          <w:spacing w:val="-1"/>
          <w:vertAlign w:val="superscript"/>
        </w:rPr>
        <w:t>26</w:t>
      </w:r>
      <w:r w:rsidRPr="00C75B7D">
        <w:rPr>
          <w:spacing w:val="-1"/>
        </w:rPr>
        <w:t>.</w:t>
      </w:r>
    </w:p>
    <w:p w14:paraId="26869584" w14:textId="2B0C1542" w:rsidR="00995C58" w:rsidRDefault="00C75B7D" w:rsidP="00C75B7D">
      <w:pPr>
        <w:pStyle w:val="BodyText"/>
      </w:pPr>
      <w:r w:rsidRPr="00C75B7D">
        <w:rPr>
          <w:spacing w:val="-1"/>
        </w:rPr>
        <w:t>In this study, we sought to develop and test alternative approaches that the Government could realistically deploy in its regulatory (disclosure) framework. In particular, we tested whether it is better to present numerical information about a CIPR in graphs or in tables of numbers, and whether summarizing features of alternative plans in text is better than providing detailed numerical information about those features. All presentations were designed to be as simple as possible, taking into account the fact that many people are likely to engage with such materials only briefly</w:t>
      </w:r>
      <w:r w:rsidR="0016455A" w:rsidRPr="000B3CB4">
        <w:t>.</w:t>
      </w:r>
    </w:p>
    <w:p w14:paraId="3A03FD69" w14:textId="26B2702F" w:rsidR="00672F89" w:rsidRDefault="00672F89" w:rsidP="00FC5CE2">
      <w:pPr>
        <w:pStyle w:val="BodyText"/>
        <w:sectPr w:rsidR="00672F89" w:rsidSect="000B3CB4">
          <w:endnotePr>
            <w:numFmt w:val="decimal"/>
          </w:endnotePr>
          <w:pgSz w:w="11910" w:h="16840"/>
          <w:pgMar w:top="1440" w:right="1440" w:bottom="1440" w:left="1440" w:header="0" w:footer="920" w:gutter="0"/>
          <w:cols w:space="720"/>
          <w:docGrid w:linePitch="299"/>
        </w:sectPr>
      </w:pPr>
    </w:p>
    <w:p w14:paraId="3A03FD6A" w14:textId="57674491" w:rsidR="00672F89" w:rsidRPr="00995C58" w:rsidRDefault="00995C58" w:rsidP="00F92250">
      <w:pPr>
        <w:pStyle w:val="HEADER2"/>
        <w:rPr>
          <w:rStyle w:val="Heading1Char"/>
        </w:rPr>
      </w:pPr>
      <w:r w:rsidRPr="00995C58">
        <w:rPr>
          <w:rStyle w:val="Heading1Char"/>
        </w:rPr>
        <w:lastRenderedPageBreak/>
        <mc:AlternateContent>
          <mc:Choice Requires="wpg">
            <w:drawing>
              <wp:anchor distT="0" distB="0" distL="114300" distR="114300" simplePos="0" relativeHeight="503185104" behindDoc="1" locked="0" layoutInCell="1" allowOverlap="1" wp14:anchorId="45826657" wp14:editId="52471EF1">
                <wp:simplePos x="0" y="0"/>
                <wp:positionH relativeFrom="page">
                  <wp:align>center</wp:align>
                </wp:positionH>
                <wp:positionV relativeFrom="page">
                  <wp:align>top</wp:align>
                </wp:positionV>
                <wp:extent cx="7560000" cy="1753200"/>
                <wp:effectExtent l="0" t="0" r="3175" b="0"/>
                <wp:wrapNone/>
                <wp:docPr id="747"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748" name="Group 662"/>
                        <wpg:cNvGrpSpPr>
                          <a:grpSpLocks/>
                        </wpg:cNvGrpSpPr>
                        <wpg:grpSpPr bwMode="auto">
                          <a:xfrm>
                            <a:off x="0" y="-3033"/>
                            <a:ext cx="11906" cy="2761"/>
                            <a:chOff x="0" y="-3033"/>
                            <a:chExt cx="11906" cy="2761"/>
                          </a:xfrm>
                        </wpg:grpSpPr>
                        <wps:wsp>
                          <wps:cNvPr id="749"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ECD1D" w14:textId="77777777" w:rsidR="003A6D76" w:rsidRDefault="003A6D76" w:rsidP="00995C58">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750"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826657" id="_x0000_s1031" style="position:absolute;margin-left:0;margin-top:0;width:595.3pt;height:138.05pt;z-index:-131376;mso-position-horizontal:center;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">
                <v:group id="Group 662" o:spid="_x0000_s1032"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Text Box 663" o:spid="_x0000_s1033"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749ECD1D" w14:textId="77777777" w:rsidR="003A6D76" w:rsidRDefault="003A6D76" w:rsidP="00995C58">
                          <w:pPr>
                            <w:spacing w:before="326"/>
                            <w:ind w:right="2067"/>
                            <w:rPr>
                              <w:rFonts w:ascii="Montserrat Hairline" w:eastAsia="Montserrat Hairline" w:hAnsi="Montserrat Hairline" w:cs="Montserrat Hairline"/>
                              <w:sz w:val="44"/>
                              <w:szCs w:val="44"/>
                            </w:rPr>
                          </w:pPr>
                        </w:p>
                      </w:txbxContent>
                    </v:textbox>
                  </v:shape>
                  <v:shape id="Freeform 664" o:spid="_x0000_s1034"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" path="m,2761r11906,l11906,,,,,2761xe" fillcolor="#25303b" stroked="f">
                    <v:path arrowok="t" o:connecttype="custom" o:connectlocs="0,-272;11906,-272;11906,-3033;0,-3033;0,-272" o:connectangles="0,0,0,0,0"/>
                  </v:shape>
                </v:group>
                <w10:wrap anchorx="page" anchory="page"/>
              </v:group>
            </w:pict>
          </mc:Fallback>
        </mc:AlternateContent>
      </w:r>
      <w:r w:rsidR="00F92250" w:rsidRPr="00995C58">
        <w:rPr>
          <w:rStyle w:val="Heading1Char"/>
        </w:rPr>
        <w:t>What interventions were tested?</w:t>
      </w:r>
    </w:p>
    <w:p w14:paraId="31B69464" w14:textId="2B684DEA" w:rsidR="0049795C" w:rsidRDefault="0016455A" w:rsidP="0049795C">
      <w:pPr>
        <w:pStyle w:val="BodyText"/>
      </w:pPr>
      <w:bookmarkStart w:id="6" w:name="What_interventions_were_tested?"/>
      <w:bookmarkStart w:id="7" w:name="_bookmark3"/>
      <w:bookmarkEnd w:id="6"/>
      <w:bookmarkEnd w:id="7"/>
      <w:r w:rsidRPr="004F4FCD">
        <w:t>T</w:t>
      </w:r>
      <w:r w:rsidR="0049795C">
        <w:t>his study implemented a survey experiment to assess member comprehension, perceived clarity, decision</w:t>
      </w:r>
      <w:r w:rsidR="00FE3810">
        <w:t>-</w:t>
      </w:r>
      <w:r w:rsidR="0049795C">
        <w:t>making ease, decision confidence, and willingness to choose a CIPR under alternative presentations of core information comparing a CIPR to an ABP.</w:t>
      </w:r>
    </w:p>
    <w:p w14:paraId="44679A64" w14:textId="77777777" w:rsidR="0049795C" w:rsidRDefault="0049795C" w:rsidP="0049795C">
      <w:pPr>
        <w:pStyle w:val="BodyText"/>
      </w:pPr>
      <w:r>
        <w:t>The control presentation provided basic text descriptions of the CIPR (labelled as ‘Plan A’) and an ABP (labelled as ‘Plan B’). All members received this information.</w:t>
      </w:r>
    </w:p>
    <w:p w14:paraId="3A03FD78" w14:textId="559AD4E7" w:rsidR="00672F89" w:rsidRPr="004F4FCD" w:rsidRDefault="0049795C" w:rsidP="0049795C">
      <w:pPr>
        <w:pStyle w:val="BodyText"/>
      </w:pPr>
      <w:r>
        <w:t>In the seven “treatment” conditions, additional information was provided to members on how the CIPR compared to an ABP for a representative retiree across features deemed important for the decision (see Appendix A). In each case, the information was introduced in the following way</w:t>
      </w:r>
      <w:r w:rsidR="0016455A" w:rsidRPr="004F4FCD">
        <w:t>:</w:t>
      </w:r>
    </w:p>
    <w:p w14:paraId="3A03FD79" w14:textId="667AE0DA" w:rsidR="00672F89" w:rsidRPr="00995C58" w:rsidRDefault="0016455A" w:rsidP="00995C58">
      <w:pPr>
        <w:pStyle w:val="QuoteText"/>
      </w:pPr>
      <w:r w:rsidRPr="00995C58">
        <w:t>N</w:t>
      </w:r>
      <w:r w:rsidR="0049795C" w:rsidRPr="0049795C">
        <w:t>ow please take your time to carefully review the tables [charts] below and answer the question that follows. These tables [charts] provide information on how Plan A compares to Plan B according to those factors previously described</w:t>
      </w:r>
      <w:r w:rsidRPr="00995C58">
        <w:t xml:space="preserve">. </w:t>
      </w:r>
    </w:p>
    <w:p w14:paraId="3A03FD7A" w14:textId="1741D8C2" w:rsidR="00672F89" w:rsidRPr="00995C58" w:rsidRDefault="0016455A" w:rsidP="00995C58">
      <w:pPr>
        <w:pStyle w:val="QuoteText"/>
      </w:pPr>
      <w:r w:rsidRPr="00995C58">
        <w:t>P</w:t>
      </w:r>
      <w:r w:rsidR="0049795C" w:rsidRPr="0049795C">
        <w:t>lease note for the purposes of this example, the calculations are based on an accumulated superannuation balance of $400,000 for a 65</w:t>
      </w:r>
      <w:r w:rsidR="00FE3810">
        <w:t>-</w:t>
      </w:r>
      <w:r w:rsidR="0049795C" w:rsidRPr="0049795C">
        <w:t>year</w:t>
      </w:r>
      <w:r w:rsidR="00FE3810">
        <w:t>-</w:t>
      </w:r>
      <w:r w:rsidR="0049795C" w:rsidRPr="0049795C">
        <w:t>old, and exclude the Government Age Pension. For the full set of assumptions, please click on this file – Assumptions – to open a short document</w:t>
      </w:r>
      <w:r w:rsidRPr="00995C58">
        <w:t>.</w:t>
      </w:r>
    </w:p>
    <w:p w14:paraId="750D7BEF" w14:textId="46ABD6A3" w:rsidR="0049795C" w:rsidRDefault="0016455A" w:rsidP="0049795C">
      <w:pPr>
        <w:pStyle w:val="BodyText"/>
      </w:pPr>
      <w:r w:rsidRPr="00995C58">
        <w:t>I</w:t>
      </w:r>
      <w:r w:rsidR="0049795C">
        <w:t>f the member clicked on the “Assumptions” link, they could read through the assumptions used for the estimates presented (see Appendix B). The seven treatment presentations compared the plans in terms of: (1) the amount of income, (2) protection from running out of money, (3) amount of money available for lump sum withdrawals or bequests, and (4) protection from fluctuations in income. The interventions focussed on presenting the core features of retirement income products – income, flexibility, and risk – as simply and clearly as possible, but using different approaches.</w:t>
      </w:r>
    </w:p>
    <w:p w14:paraId="49FB10A2" w14:textId="77777777" w:rsidR="0049795C" w:rsidRDefault="0049795C" w:rsidP="0049795C">
      <w:pPr>
        <w:pStyle w:val="BodyText"/>
      </w:pPr>
      <w:r>
        <w:t>The experiment allowed us to assess different ways of providing information about the CIPR (in comparison to an ABP) according to presentation format (e.g. graphs versus tables of numbers), the inclusion of star ratings to aid comparisons, and highlighting income comparisons across the plans. Since some of these factors could not be combined with all other factors (e.g., it was difficult to highlight income comparisons when presenting information in graphs), an incomplete factorial design was used (see Figure 1). This allowed us to test the overall impact of providing additional, simplified information about CIPRs along with the specific effects of presentation format (text tables versus graphs versus tables of numbers), star ratings (star ratings versus no star ratings in text tables) and the salience or emphasis given to income comparisons (income comparisons highlighted with a border or not).</w:t>
      </w:r>
    </w:p>
    <w:p w14:paraId="59C9B9B0" w14:textId="77777777" w:rsidR="0049795C" w:rsidRDefault="0049795C">
      <w:pPr>
        <w:spacing w:before="0" w:after="0"/>
        <w:rPr>
          <w:rFonts w:eastAsia="Calibri Light"/>
          <w:color w:val="323536" w:themeColor="background2" w:themeShade="40"/>
          <w:sz w:val="20"/>
          <w:szCs w:val="20"/>
        </w:rPr>
      </w:pPr>
      <w:r>
        <w:br w:type="page"/>
      </w:r>
    </w:p>
    <w:p w14:paraId="3A03FD81" w14:textId="7B83D10A" w:rsidR="00672F89" w:rsidRDefault="0049795C" w:rsidP="0049795C">
      <w:pPr>
        <w:pStyle w:val="BodyText"/>
      </w:pPr>
      <w:r>
        <w:lastRenderedPageBreak/>
        <w:t>Prior research has suggested that information on retirement income products should be more graphical or image</w:t>
      </w:r>
      <w:r w:rsidR="00FE3810">
        <w:t>-</w:t>
      </w:r>
      <w:r>
        <w:t>based to help support the area of the brain responsible for calculations</w:t>
      </w:r>
      <w:r w:rsidRPr="0049795C">
        <w:rPr>
          <w:vertAlign w:val="superscript"/>
        </w:rPr>
        <w:t>27</w:t>
      </w:r>
      <w:r>
        <w:t>. Yet empirical evidence on whether visual or graphical displays actually facilitate decision</w:t>
      </w:r>
      <w:r w:rsidR="00FE3810">
        <w:t>-</w:t>
      </w:r>
      <w:r>
        <w:t>making is mixed</w:t>
      </w:r>
      <w:r w:rsidRPr="0049795C">
        <w:rPr>
          <w:vertAlign w:val="superscript"/>
        </w:rPr>
        <w:t>12, 24, 28, 29</w:t>
      </w:r>
      <w:r>
        <w:t>. Graphs, as well as information formatted in tables appear to naturally draw people’s attention</w:t>
      </w:r>
      <w:r w:rsidRPr="0049795C">
        <w:rPr>
          <w:vertAlign w:val="superscript"/>
        </w:rPr>
        <w:t>12</w:t>
      </w:r>
      <w:r>
        <w:t xml:space="preserve"> but need to be carefully designed to facilitate direct comparisons</w:t>
      </w:r>
      <w:r w:rsidRPr="0049795C">
        <w:rPr>
          <w:vertAlign w:val="superscript"/>
        </w:rPr>
        <w:t>24</w:t>
      </w:r>
      <w:r>
        <w:t>. Meanwhile, research also has suggested that visual quality scales (such as star ratings) could be used to facilitate standardised comparisons, enabling members to evaluate the comparative performance of plans</w:t>
      </w:r>
      <w:r w:rsidRPr="0049795C">
        <w:rPr>
          <w:vertAlign w:val="superscript"/>
        </w:rPr>
        <w:t>27</w:t>
      </w:r>
      <w:r>
        <w:t>. While star ratings have been used in energy</w:t>
      </w:r>
      <w:r w:rsidR="00FE3810">
        <w:t>-</w:t>
      </w:r>
      <w:r>
        <w:t>efficiency, food/health and retail to help inform customers about product attributes, this is the first study (to our knowledge) that has examined the impact of star ratings on retirement income planning decisions. Finally, we tested a visual attention cue (a bold border) that aimed to make the comparison of income under the two plans more salient. Prior research has revealed that preference for an annuity is higher when it is presented using language that emphasises income for spending rather than language that emphasises the investment worth and return</w:t>
      </w:r>
      <w:r w:rsidRPr="0049795C">
        <w:rPr>
          <w:vertAlign w:val="superscript"/>
        </w:rPr>
        <w:t>18, 19</w:t>
      </w:r>
      <w:r>
        <w:t>. Thus, we anticipated that a cue to emphasize income comparisons may help improve comprehension of CIPRs along with people’s willingness to choose a CIPR over an ABP.</w:t>
      </w:r>
    </w:p>
    <w:p w14:paraId="2911FAD8" w14:textId="5F302FC7" w:rsidR="00995C58" w:rsidRPr="009A01F5" w:rsidRDefault="009A01F5" w:rsidP="00657EC9">
      <w:pPr>
        <w:pStyle w:val="Heading3"/>
        <w:rPr>
          <w:rStyle w:val="Heading3Char"/>
          <w:caps/>
        </w:rPr>
      </w:pPr>
      <w:r w:rsidRPr="009A01F5">
        <w:rPr>
          <w:rStyle w:val="Heading3Char"/>
          <w:caps/>
        </w:rPr>
        <w:t>Figure 1:</w:t>
      </w:r>
      <w:r w:rsidRPr="009A01F5">
        <w:rPr>
          <w:caps w:val="0"/>
        </w:rPr>
        <w:t xml:space="preserve">  </w:t>
      </w:r>
      <w:r w:rsidRPr="009A01F5">
        <w:rPr>
          <w:rStyle w:val="Heading3Char"/>
          <w:caps/>
        </w:rPr>
        <w:t>Summary of the Experimental Design</w:t>
      </w:r>
    </w:p>
    <w:p w14:paraId="4E3BBAAE" w14:textId="77777777" w:rsidR="004F4FCD" w:rsidRPr="004F4FCD" w:rsidRDefault="004F4FCD" w:rsidP="004F4FCD"/>
    <w:p w14:paraId="24624933" w14:textId="77777777" w:rsidR="004F4FCD" w:rsidRDefault="004F4FCD" w:rsidP="004F4FCD">
      <w:r>
        <w:rPr>
          <w:rFonts w:ascii="Montserrat Light" w:eastAsiaTheme="majorEastAsia" w:hAnsi="Montserrat Light" w:cstheme="majorBidi"/>
          <w:noProof/>
          <w:color w:val="1C2B39" w:themeColor="accent1"/>
          <w:sz w:val="20"/>
          <w:szCs w:val="24"/>
          <w:lang w:val="en-AU" w:eastAsia="en-AU"/>
        </w:rPr>
        <w:drawing>
          <wp:inline distT="0" distB="0" distL="0" distR="0" wp14:anchorId="27D1E4E2" wp14:editId="25E38523">
            <wp:extent cx="5734050" cy="2218055"/>
            <wp:effectExtent l="0" t="0" r="0" b="0"/>
            <wp:docPr id="751" name="Picture 751" descr="A figure in table form displaying the eight experimental conditions." title="Summary of the experiment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BETA-CIPR-Graphics-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4050" cy="2218055"/>
                    </a:xfrm>
                    <a:prstGeom prst="rect">
                      <a:avLst/>
                    </a:prstGeom>
                  </pic:spPr>
                </pic:pic>
              </a:graphicData>
            </a:graphic>
          </wp:inline>
        </w:drawing>
      </w:r>
    </w:p>
    <w:p w14:paraId="3A03FD85" w14:textId="281036F6" w:rsidR="00672F89" w:rsidRPr="004F4FCD" w:rsidRDefault="004F4FCD" w:rsidP="004F4FCD">
      <w:pPr>
        <w:rPr>
          <w:rFonts w:asciiTheme="minorHAnsi" w:hAnsiTheme="minorHAnsi"/>
        </w:rPr>
        <w:sectPr w:rsidR="00672F89" w:rsidRPr="004F4FCD" w:rsidSect="00995C58">
          <w:footerReference w:type="even" r:id="rId31"/>
          <w:footerReference w:type="default" r:id="rId32"/>
          <w:pgSz w:w="11910" w:h="16840"/>
          <w:pgMar w:top="1440" w:right="1440" w:bottom="1440" w:left="1440" w:header="0" w:footer="920" w:gutter="0"/>
          <w:cols w:space="720"/>
          <w:docGrid w:linePitch="299"/>
        </w:sectPr>
      </w:pPr>
      <w:r>
        <w:br w:type="page"/>
      </w:r>
    </w:p>
    <w:p w14:paraId="5D54D55A" w14:textId="42480CC0" w:rsidR="004F4FCD" w:rsidRPr="004F4FCD" w:rsidRDefault="00F92250" w:rsidP="00F92250">
      <w:pPr>
        <w:pStyle w:val="HEADER2"/>
      </w:pPr>
      <w:bookmarkStart w:id="8" w:name="How_were_the_interventions_tested?"/>
      <w:bookmarkStart w:id="9" w:name="_bookmark4"/>
      <w:bookmarkEnd w:id="8"/>
      <w:bookmarkEnd w:id="9"/>
      <w:r w:rsidRPr="004F4FCD">
        <w:lastRenderedPageBreak/>
        <w:t>How were the interventions t</w:t>
      </w:r>
      <w:r w:rsidR="004F4FCD" w:rsidRPr="004F4FCD">
        <w:rPr>
          <w:rStyle w:val="Heading1Char"/>
          <w:spacing w:val="-6"/>
        </w:rPr>
        <mc:AlternateContent>
          <mc:Choice Requires="wpg">
            <w:drawing>
              <wp:anchor distT="0" distB="0" distL="114300" distR="114300" simplePos="0" relativeHeight="503187152" behindDoc="1" locked="0" layoutInCell="1" allowOverlap="1" wp14:anchorId="6D7D62B9" wp14:editId="6DF8C5E9">
                <wp:simplePos x="0" y="0"/>
                <wp:positionH relativeFrom="page">
                  <wp:align>center</wp:align>
                </wp:positionH>
                <wp:positionV relativeFrom="page">
                  <wp:align>top</wp:align>
                </wp:positionV>
                <wp:extent cx="7560000" cy="1753200"/>
                <wp:effectExtent l="0" t="0" r="3175" b="0"/>
                <wp:wrapNone/>
                <wp:docPr id="75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753" name="Group 662"/>
                        <wpg:cNvGrpSpPr>
                          <a:grpSpLocks/>
                        </wpg:cNvGrpSpPr>
                        <wpg:grpSpPr bwMode="auto">
                          <a:xfrm>
                            <a:off x="0" y="-3033"/>
                            <a:ext cx="11906" cy="2761"/>
                            <a:chOff x="0" y="-3033"/>
                            <a:chExt cx="11906" cy="2761"/>
                          </a:xfrm>
                        </wpg:grpSpPr>
                        <wps:wsp>
                          <wps:cNvPr id="754"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30E48" w14:textId="77777777" w:rsidR="003A6D76" w:rsidRDefault="003A6D76" w:rsidP="004F4FCD">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755"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7D62B9" id="_x0000_s1035" style="position:absolute;margin-left:0;margin-top:0;width:595.3pt;height:138.05pt;z-index:-129328;mso-position-horizontal:center;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">
                <v:group id="Group 662" o:spid="_x0000_s1036"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Text Box 663" o:spid="_x0000_s1037"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68330E48" w14:textId="77777777" w:rsidR="003A6D76" w:rsidRDefault="003A6D76" w:rsidP="004F4FCD">
                          <w:pPr>
                            <w:spacing w:before="326"/>
                            <w:ind w:right="2067"/>
                            <w:rPr>
                              <w:rFonts w:ascii="Montserrat Hairline" w:eastAsia="Montserrat Hairline" w:hAnsi="Montserrat Hairline" w:cs="Montserrat Hairline"/>
                              <w:sz w:val="44"/>
                              <w:szCs w:val="44"/>
                            </w:rPr>
                          </w:pPr>
                        </w:p>
                      </w:txbxContent>
                    </v:textbox>
                  </v:shape>
                  <v:shape id="Freeform 664" o:spid="_x0000_s1038"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" path="m,2761r11906,l11906,,,,,2761xe" fillcolor="#25303b" stroked="f">
                    <v:path arrowok="t" o:connecttype="custom" o:connectlocs="0,-272;11906,-272;11906,-3033;0,-3033;0,-272" o:connectangles="0,0,0,0,0"/>
                  </v:shape>
                </v:group>
                <w10:wrap anchorx="page" anchory="page"/>
              </v:group>
            </w:pict>
          </mc:Fallback>
        </mc:AlternateContent>
      </w:r>
      <w:r w:rsidRPr="004F4FCD">
        <w:t>ested?</w:t>
      </w:r>
    </w:p>
    <w:p w14:paraId="34A4C977" w14:textId="3D12DA55" w:rsidR="0049795C" w:rsidRDefault="0016455A" w:rsidP="0049795C">
      <w:pPr>
        <w:pStyle w:val="BodyText"/>
      </w:pPr>
      <w:r>
        <w:t>T</w:t>
      </w:r>
      <w:r w:rsidR="0049795C">
        <w:t>he trial was an individually randomised controlled trial – more precisely, a “framed field experiment”</w:t>
      </w:r>
      <w:r w:rsidR="0049795C" w:rsidRPr="0049795C">
        <w:rPr>
          <w:vertAlign w:val="superscript"/>
        </w:rPr>
        <w:t>30</w:t>
      </w:r>
      <w:r w:rsidR="0049795C">
        <w:t xml:space="preserve"> – in which subjects are drawn from the population of interest and invited to take part in an exercise in a natural (“field”) setting for research purposes (see Box 3). In this case, a sample of 121,415 members aged 45 and over from five superannuation funds were invited to participate in an online survey about a possible new type of income plan for retirement. The five superannuation funds were BT, UniSuper, Mine Wealth+Wellbeing, QSuper and AustralianSuper.</w:t>
      </w:r>
    </w:p>
    <w:p w14:paraId="3A03FD96" w14:textId="744712A0" w:rsidR="00672F89" w:rsidRDefault="0049795C" w:rsidP="0049795C">
      <w:pPr>
        <w:pStyle w:val="BodyText"/>
      </w:pPr>
      <w:r>
        <w:t>Eligible members received an email invitation from their superannuation fund explaining that the fund had partnered with the Government to conduct the survey. In the survey, they were asked to contemplate two retirement income plans and to express their willingness to choose the CIPR (the new ‘Plan A’). Members were aware that it was a hypothetical exercise – they were not making a real life choice to allocate their superannuation balance to a retirement income plan</w:t>
      </w:r>
      <w:r w:rsidR="0016455A">
        <w:t>.</w:t>
      </w:r>
    </w:p>
    <w:p w14:paraId="623DEC93" w14:textId="39EF9316" w:rsidR="004F4FCD" w:rsidRPr="004F4FCD" w:rsidRDefault="004F4FCD" w:rsidP="003A6D76">
      <w:pPr>
        <w:pStyle w:val="Box"/>
        <w:outlineLvl w:val="2"/>
      </w:pPr>
      <w:r w:rsidRPr="004F4FCD">
        <w:t>BOX 3: WHAT IS A FRAMED FIELD EXPERIMENT?</w:t>
      </w:r>
    </w:p>
    <w:p w14:paraId="1AAE40FD" w14:textId="0D4CCDEF" w:rsidR="0049795C" w:rsidRDefault="004F4FCD" w:rsidP="0049795C">
      <w:pPr>
        <w:pStyle w:val="GreyBodyFrame"/>
      </w:pPr>
      <w:r w:rsidRPr="004F4FCD">
        <w:t xml:space="preserve">A </w:t>
      </w:r>
      <w:r w:rsidR="0049795C">
        <w:t>framed field experiment is an experiment performed with a sample of participants drawn from the population of interest, whereby they consent to participate in an activity in a natural setting for research purposes. Framed field experiments are designed to mimic features of naturally occurring settings in a controlled environment in order to better understand how people respond to different types of stimuli. Unlike lab experiments, which typically recruit small samples of subjects to perform tasks in an artificial setting, framed field experiments are designed to recruit large samples of subjects that are representative of the populations of interest and ask them to make choices in settings that approximate how they would make decisions in real life (e.g., sitting in front of their own computer in their own office or home).</w:t>
      </w:r>
    </w:p>
    <w:p w14:paraId="3A03FD98" w14:textId="037185DC" w:rsidR="00672F89" w:rsidRPr="004F4FCD" w:rsidRDefault="0049795C" w:rsidP="0049795C">
      <w:pPr>
        <w:pStyle w:val="GreyBodyFrame"/>
      </w:pPr>
      <w:r>
        <w:t>In the ideal field experiment, researchers observe subjects making real decisions in natural settings without being aware that they have been randomly assigned to some treatment or intervention and their behaviour is being scrutinized. The framed field experiment is an attractive alternative when examining high</w:t>
      </w:r>
      <w:r w:rsidR="00FE3810">
        <w:t>-</w:t>
      </w:r>
      <w:r>
        <w:t>stakes, one</w:t>
      </w:r>
      <w:r w:rsidR="00FE3810">
        <w:t>-</w:t>
      </w:r>
      <w:r>
        <w:t>time decisions (like the choice of a retirement income plan), as ethical concerns would prohibit conduct of an experiment affecting real choices (certainly without informed consent of subjects</w:t>
      </w:r>
      <w:r w:rsidR="004F4FCD" w:rsidRPr="004F4FCD">
        <w:t>).</w:t>
      </w:r>
    </w:p>
    <w:p w14:paraId="72AD6B15" w14:textId="10A421E3" w:rsidR="0049795C" w:rsidRDefault="0016455A" w:rsidP="0049795C">
      <w:pPr>
        <w:pStyle w:val="BodyText"/>
      </w:pPr>
      <w:r w:rsidRPr="004F4FCD">
        <w:t>A</w:t>
      </w:r>
      <w:r w:rsidR="0049795C" w:rsidRPr="0049795C">
        <w:t xml:space="preserve"> </w:t>
      </w:r>
      <w:r w:rsidR="0049795C">
        <w:t>total of 3,806 members completed the survey (response rate = 3.13%). We then reviewed the demographic profile of the sample and excluded members aged 65 and over (n = 159), on the grounds that these members did not form our population of interest. Thus, the end sample size for analysis was 3,647. Appendix C provides a summary of the sample in terms of socio</w:t>
      </w:r>
      <w:r w:rsidR="00FE3810">
        <w:t>-</w:t>
      </w:r>
      <w:r w:rsidR="0049795C">
        <w:t>demographic characteristics. There was a fairly even gender split in the sample, and most respondents were 59 years of age or under (~75%), in a relationship (~69%) and had children (~68%). The majority of members (~82%) held at least a certificate or higher level of education. Household annual income tended to cluster within the $50,000 to $150,000 range (~50%). Superannuation balance (with that one superannuation fund) also</w:t>
      </w:r>
      <w:r w:rsidR="00247586">
        <w:t xml:space="preserve"> </w:t>
      </w:r>
      <w:r w:rsidR="0049795C">
        <w:t xml:space="preserve">was distributed across a few wealth categories, with around </w:t>
      </w:r>
      <w:r w:rsidR="0049795C">
        <w:lastRenderedPageBreak/>
        <w:t>one</w:t>
      </w:r>
      <w:r w:rsidR="00FE3810">
        <w:t>-</w:t>
      </w:r>
      <w:r w:rsidR="0049795C">
        <w:t>third of the sample holding a balance less than</w:t>
      </w:r>
      <w:r w:rsidR="00247586">
        <w:t xml:space="preserve"> </w:t>
      </w:r>
      <w:r w:rsidR="0049795C">
        <w:t>$100,000 and about 46% with a balance between $100,000 and $500,000. Fewer members held over $500,000 (~15%). Around two</w:t>
      </w:r>
      <w:r w:rsidR="00FE3810">
        <w:t>-</w:t>
      </w:r>
      <w:r w:rsidR="0049795C">
        <w:t>fifths (~39%) of the sample reported that they had consulted a financial planner in the last 5 years, and consistent with Australian Tax Office data, a fairly large proportion (~34%) held another superannuation account with another superannuation fund.</w:t>
      </w:r>
    </w:p>
    <w:p w14:paraId="2778BBD5" w14:textId="14F526B6" w:rsidR="0049795C" w:rsidRDefault="0049795C" w:rsidP="0049795C">
      <w:pPr>
        <w:pStyle w:val="BodyText"/>
      </w:pPr>
      <w:r>
        <w:t>The sample is similar to the total population of superannuation fund members in Australia in the same 45 and over age brackets, in terms of the distribution by age and gender (see Appendix D). Note that, in the analysis, we apply population weights (on age and gender) to allow for appropriate generalizations to population of fund members. For 187 respondents, information on age and gender was not available so we have excluded these respondents from</w:t>
      </w:r>
      <w:r w:rsidR="00247586">
        <w:t xml:space="preserve"> </w:t>
      </w:r>
      <w:r>
        <w:t>the statistical tests involving population weighting. The impact of organizational differences was also controlled for.</w:t>
      </w:r>
      <w:r w:rsidR="00247586">
        <w:t xml:space="preserve"> </w:t>
      </w:r>
      <w:r>
        <w:t>In all statistical tests, a conventional statistical significance (alpha) level of 0.05 was used. A statistically significant difference means that the observed difference is unlikely to be due to chance (we would expect to see the difference less than 5% of the time).</w:t>
      </w:r>
    </w:p>
    <w:p w14:paraId="3A03FDA0" w14:textId="4801228A" w:rsidR="00672F89" w:rsidRDefault="0049795C" w:rsidP="0049795C">
      <w:pPr>
        <w:pStyle w:val="BodyText"/>
      </w:pPr>
      <w:r>
        <w:t>In the survey experiment, members were first asked to rank order their preferences for using their superannuation in retirement. They were then asked to review information about the CIPR and an ABP, to rate their willingness to choose the CIPR if it were offered to them in the future, and to answer five true/false questions about the CIPR. People’s choices and reflections on the information provided, along with socio</w:t>
      </w:r>
      <w:r w:rsidR="00FE3810">
        <w:t>-</w:t>
      </w:r>
      <w:r>
        <w:t>demographic information was collected (see Box 4 for a summary of key outcome measures). Members were randomly assigned to one of eight different information conditions: the control group that received the basic text descriptions or one of the seven groups that received additional information presented in different ways (a summary of this randomised allocation is provided in Figure 2</w:t>
      </w:r>
      <w:r w:rsidR="0016455A" w:rsidRPr="004F4FCD">
        <w:t>).</w:t>
      </w:r>
    </w:p>
    <w:p w14:paraId="3A03FDA1" w14:textId="1AAEFC68" w:rsidR="00672F89" w:rsidRPr="008F26B9" w:rsidRDefault="008F26B9" w:rsidP="003A6D76">
      <w:pPr>
        <w:pStyle w:val="Box"/>
        <w:outlineLvl w:val="2"/>
        <w:rPr>
          <w:rFonts w:ascii="Calibri Light" w:eastAsia="Calibri Light" w:hAnsi="Calibri Light" w:cstheme="minorBidi"/>
          <w:sz w:val="20"/>
          <w:szCs w:val="20"/>
        </w:rPr>
      </w:pPr>
      <w:r w:rsidRPr="008F26B9">
        <w:t>BO</w:t>
      </w:r>
      <w:r w:rsidR="003A6D76">
        <w:t>X</w:t>
      </w:r>
      <w:r w:rsidRPr="008F26B9">
        <w:t xml:space="preserve"> 4: WHAT OUTCOMES WERE ExAMINED?</w:t>
      </w:r>
    </w:p>
    <w:p w14:paraId="2434111A" w14:textId="77777777" w:rsidR="008F26B9" w:rsidRPr="008F26B9" w:rsidRDefault="008F26B9" w:rsidP="008F26B9">
      <w:pPr>
        <w:pStyle w:val="GreyBodyFrame"/>
      </w:pPr>
      <w:r w:rsidRPr="008F26B9">
        <w:t>In this trial we examined five key outcomes:</w:t>
      </w:r>
    </w:p>
    <w:p w14:paraId="4D4D606A" w14:textId="2E287677" w:rsidR="008F26B9" w:rsidRPr="008F26B9" w:rsidRDefault="008F26B9" w:rsidP="008F26B9">
      <w:pPr>
        <w:pStyle w:val="GreyBodyFrameBullet"/>
      </w:pPr>
      <w:r w:rsidRPr="008F26B9">
        <w:t>Comprehension: understanding of the CIPR assessed by 5 questions (0</w:t>
      </w:r>
      <w:r w:rsidR="00FE3810">
        <w:t>-</w:t>
      </w:r>
      <w:r w:rsidRPr="008F26B9">
        <w:t>5 scale)</w:t>
      </w:r>
    </w:p>
    <w:p w14:paraId="3A7F5A0B" w14:textId="28E10AEC" w:rsidR="008F26B9" w:rsidRPr="008F26B9" w:rsidRDefault="008F26B9" w:rsidP="008F26B9">
      <w:pPr>
        <w:pStyle w:val="GreyBodyFrameBullet"/>
      </w:pPr>
      <w:r w:rsidRPr="008F26B9">
        <w:t>Perceived clarity: how clear members perceived the information to be (1</w:t>
      </w:r>
      <w:r w:rsidR="00FE3810">
        <w:t>-</w:t>
      </w:r>
      <w:r w:rsidRPr="008F26B9">
        <w:t>5 scale)</w:t>
      </w:r>
    </w:p>
    <w:p w14:paraId="7044855B" w14:textId="534BD775" w:rsidR="008F26B9" w:rsidRPr="008F26B9" w:rsidRDefault="008F26B9" w:rsidP="008F26B9">
      <w:pPr>
        <w:pStyle w:val="GreyBodyFrameBullet"/>
      </w:pPr>
      <w:r w:rsidRPr="008F26B9">
        <w:t>Decision ease: how easy members felt it was to make the decision (1</w:t>
      </w:r>
      <w:r w:rsidR="00FE3810">
        <w:t>-</w:t>
      </w:r>
      <w:r w:rsidRPr="008F26B9">
        <w:t>5 scale)</w:t>
      </w:r>
    </w:p>
    <w:p w14:paraId="6A30B96A" w14:textId="470D1296" w:rsidR="008F26B9" w:rsidRPr="008F26B9" w:rsidRDefault="008F26B9" w:rsidP="008F26B9">
      <w:pPr>
        <w:pStyle w:val="GreyBodyFrameBullet"/>
      </w:pPr>
      <w:r w:rsidRPr="008F26B9">
        <w:t>Decision confidence: how confident members felt in the decision (1</w:t>
      </w:r>
      <w:r w:rsidR="00FE3810">
        <w:t>-</w:t>
      </w:r>
      <w:r w:rsidRPr="008F26B9">
        <w:t>5 scale)</w:t>
      </w:r>
    </w:p>
    <w:p w14:paraId="21FD0F44" w14:textId="12FFB409" w:rsidR="008F26B9" w:rsidRPr="008F26B9" w:rsidRDefault="008F26B9" w:rsidP="008F26B9">
      <w:pPr>
        <w:pStyle w:val="GreyBodyFrameBullet-Last"/>
      </w:pPr>
      <w:r w:rsidRPr="008F26B9">
        <w:t>Willingness to choose the CIPR: how likely they were to choose the CIPR (0</w:t>
      </w:r>
      <w:r w:rsidR="00FE3810">
        <w:t>-</w:t>
      </w:r>
      <w:r w:rsidRPr="008F26B9">
        <w:t>100%)</w:t>
      </w:r>
    </w:p>
    <w:p w14:paraId="3A03FDA3" w14:textId="06EA3C13" w:rsidR="00672F89" w:rsidRDefault="008F26B9" w:rsidP="008F26B9">
      <w:pPr>
        <w:pStyle w:val="GreyBodyFrame"/>
        <w:sectPr w:rsidR="00672F89" w:rsidSect="004F4FCD">
          <w:footerReference w:type="even" r:id="rId33"/>
          <w:footerReference w:type="default" r:id="rId34"/>
          <w:pgSz w:w="11910" w:h="16840"/>
          <w:pgMar w:top="1440" w:right="1440" w:bottom="1440" w:left="1440" w:header="0" w:footer="920" w:gutter="0"/>
          <w:cols w:space="720"/>
          <w:docGrid w:linePitch="299"/>
        </w:sectPr>
      </w:pPr>
      <w:r w:rsidRPr="008F26B9">
        <w:t>W</w:t>
      </w:r>
      <w:r w:rsidR="00247586" w:rsidRPr="00247586">
        <w:t>e also examined qualitative responses to an open</w:t>
      </w:r>
      <w:r w:rsidR="00FE3810">
        <w:t>-</w:t>
      </w:r>
      <w:r w:rsidR="00247586" w:rsidRPr="00247586">
        <w:t>ended question asking members to explain the reasons behind the choice they made, and we explored ranked preferences for using one’s superannuation in retirement</w:t>
      </w:r>
      <w:r w:rsidRPr="008F26B9">
        <w:t>.</w:t>
      </w:r>
    </w:p>
    <w:p w14:paraId="3A03FDA4" w14:textId="30F58676" w:rsidR="00672F89" w:rsidRPr="009A01F5" w:rsidRDefault="00BB56D1" w:rsidP="00657EC9">
      <w:pPr>
        <w:pStyle w:val="Heading3"/>
      </w:pPr>
      <w:r w:rsidRPr="009A01F5">
        <w:rPr>
          <w:rFonts w:eastAsia="Montserrat Light" w:cs="Montserrat Light"/>
          <w:noProof/>
          <w:szCs w:val="20"/>
          <w:lang w:val="en-AU" w:eastAsia="en-AU"/>
        </w:rPr>
        <w:lastRenderedPageBreak/>
        <mc:AlternateContent>
          <mc:Choice Requires="wpg">
            <w:drawing>
              <wp:anchor distT="0" distB="0" distL="114300" distR="114300" simplePos="0" relativeHeight="503188176" behindDoc="0" locked="0" layoutInCell="1" allowOverlap="1" wp14:anchorId="547BABAF" wp14:editId="34F71F27">
                <wp:simplePos x="0" y="0"/>
                <wp:positionH relativeFrom="margin">
                  <wp:posOffset>438150</wp:posOffset>
                </wp:positionH>
                <wp:positionV relativeFrom="margin">
                  <wp:posOffset>609600</wp:posOffset>
                </wp:positionV>
                <wp:extent cx="4866005" cy="7632065"/>
                <wp:effectExtent l="0" t="0" r="0" b="6985"/>
                <wp:wrapSquare wrapText="bothSides"/>
                <wp:docPr id="597" name="Group 559" descr="This figure shows how the 3,732 members were distributed across the eight conditions in the experiment. There were 499 (13.37%) in the control, 440 (11.79%) in the text table (with star ratings), 466 (12.49%) in the text table (with star ratings and income made salient), 482 (12.92%) in the text table, 470 (12.59%) in the text table (with income made salient), 471 (12.62%) in the graphs, 456 (12.22%) in the number tables, and 448 (12.00%) in the number tables (with income made salient)." title="The experimental grou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005" cy="7632065"/>
                          <a:chOff x="0" y="0"/>
                          <a:chExt cx="7663" cy="12019"/>
                        </a:xfrm>
                      </wpg:grpSpPr>
                      <wpg:grpSp>
                        <wpg:cNvPr id="598" name="Group 601"/>
                        <wpg:cNvGrpSpPr>
                          <a:grpSpLocks/>
                        </wpg:cNvGrpSpPr>
                        <wpg:grpSpPr bwMode="auto">
                          <a:xfrm>
                            <a:off x="0" y="0"/>
                            <a:ext cx="7663" cy="12019"/>
                            <a:chOff x="0" y="0"/>
                            <a:chExt cx="7663" cy="12019"/>
                          </a:xfrm>
                        </wpg:grpSpPr>
                        <wps:wsp>
                          <wps:cNvPr id="599" name="Freeform 602"/>
                          <wps:cNvSpPr>
                            <a:spLocks/>
                          </wps:cNvSpPr>
                          <wps:spPr bwMode="auto">
                            <a:xfrm>
                              <a:off x="0" y="0"/>
                              <a:ext cx="7663" cy="12019"/>
                            </a:xfrm>
                            <a:custGeom>
                              <a:avLst/>
                              <a:gdLst>
                                <a:gd name="T0" fmla="*/ 0 w 7663"/>
                                <a:gd name="T1" fmla="*/ 12019 h 12019"/>
                                <a:gd name="T2" fmla="*/ 7663 w 7663"/>
                                <a:gd name="T3" fmla="*/ 12019 h 12019"/>
                                <a:gd name="T4" fmla="*/ 7663 w 7663"/>
                                <a:gd name="T5" fmla="*/ 0 h 12019"/>
                                <a:gd name="T6" fmla="*/ 0 w 7663"/>
                                <a:gd name="T7" fmla="*/ 0 h 12019"/>
                                <a:gd name="T8" fmla="*/ 0 w 7663"/>
                                <a:gd name="T9" fmla="*/ 12019 h 12019"/>
                              </a:gdLst>
                              <a:ahLst/>
                              <a:cxnLst>
                                <a:cxn ang="0">
                                  <a:pos x="T0" y="T1"/>
                                </a:cxn>
                                <a:cxn ang="0">
                                  <a:pos x="T2" y="T3"/>
                                </a:cxn>
                                <a:cxn ang="0">
                                  <a:pos x="T4" y="T5"/>
                                </a:cxn>
                                <a:cxn ang="0">
                                  <a:pos x="T6" y="T7"/>
                                </a:cxn>
                                <a:cxn ang="0">
                                  <a:pos x="T8" y="T9"/>
                                </a:cxn>
                              </a:cxnLst>
                              <a:rect l="0" t="0" r="r" b="b"/>
                              <a:pathLst>
                                <a:path w="7663" h="12019">
                                  <a:moveTo>
                                    <a:pt x="0" y="12019"/>
                                  </a:moveTo>
                                  <a:lnTo>
                                    <a:pt x="7663" y="12019"/>
                                  </a:lnTo>
                                  <a:lnTo>
                                    <a:pt x="7663" y="0"/>
                                  </a:lnTo>
                                  <a:lnTo>
                                    <a:pt x="0" y="0"/>
                                  </a:lnTo>
                                  <a:lnTo>
                                    <a:pt x="0" y="12019"/>
                                  </a:lnTo>
                                  <a:close/>
                                </a:path>
                              </a:pathLst>
                            </a:custGeom>
                            <a:solidFill>
                              <a:srgbClr val="E4E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599"/>
                        <wpg:cNvGrpSpPr>
                          <a:grpSpLocks/>
                        </wpg:cNvGrpSpPr>
                        <wpg:grpSpPr bwMode="auto">
                          <a:xfrm>
                            <a:off x="2128" y="1417"/>
                            <a:ext cx="3409" cy="4593"/>
                            <a:chOff x="2128" y="1417"/>
                            <a:chExt cx="3409" cy="4593"/>
                          </a:xfrm>
                        </wpg:grpSpPr>
                        <wps:wsp>
                          <wps:cNvPr id="601" name="Freeform 600"/>
                          <wps:cNvSpPr>
                            <a:spLocks/>
                          </wps:cNvSpPr>
                          <wps:spPr bwMode="auto">
                            <a:xfrm>
                              <a:off x="2128" y="1417"/>
                              <a:ext cx="3409" cy="4593"/>
                            </a:xfrm>
                            <a:custGeom>
                              <a:avLst/>
                              <a:gdLst>
                                <a:gd name="T0" fmla="+- 0 2128 2128"/>
                                <a:gd name="T1" fmla="*/ T0 w 3409"/>
                                <a:gd name="T2" fmla="+- 0 6009 1417"/>
                                <a:gd name="T3" fmla="*/ 6009 h 4593"/>
                                <a:gd name="T4" fmla="+- 0 3831 2128"/>
                                <a:gd name="T5" fmla="*/ T4 w 3409"/>
                                <a:gd name="T6" fmla="+- 0 6009 1417"/>
                                <a:gd name="T7" fmla="*/ 6009 h 4593"/>
                                <a:gd name="T8" fmla="+- 0 3833 2128"/>
                                <a:gd name="T9" fmla="*/ T8 w 3409"/>
                                <a:gd name="T10" fmla="+- 0 1417 1417"/>
                                <a:gd name="T11" fmla="*/ 1417 h 4593"/>
                                <a:gd name="T12" fmla="+- 0 5537 2128"/>
                                <a:gd name="T13" fmla="*/ T12 w 3409"/>
                                <a:gd name="T14" fmla="+- 0 1417 1417"/>
                                <a:gd name="T15" fmla="*/ 1417 h 4593"/>
                              </a:gdLst>
                              <a:ahLst/>
                              <a:cxnLst>
                                <a:cxn ang="0">
                                  <a:pos x="T1" y="T3"/>
                                </a:cxn>
                                <a:cxn ang="0">
                                  <a:pos x="T5" y="T7"/>
                                </a:cxn>
                                <a:cxn ang="0">
                                  <a:pos x="T9" y="T11"/>
                                </a:cxn>
                                <a:cxn ang="0">
                                  <a:pos x="T13" y="T15"/>
                                </a:cxn>
                              </a:cxnLst>
                              <a:rect l="0" t="0" r="r" b="b"/>
                              <a:pathLst>
                                <a:path w="3409" h="4593">
                                  <a:moveTo>
                                    <a:pt x="0" y="4592"/>
                                  </a:moveTo>
                                  <a:lnTo>
                                    <a:pt x="1703" y="4592"/>
                                  </a:lnTo>
                                  <a:lnTo>
                                    <a:pt x="1705" y="0"/>
                                  </a:lnTo>
                                  <a:lnTo>
                                    <a:pt x="3409" y="0"/>
                                  </a:lnTo>
                                </a:path>
                              </a:pathLst>
                            </a:custGeom>
                            <a:noFill/>
                            <a:ln w="6350">
                              <a:solidFill>
                                <a:srgbClr val="0605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597"/>
                        <wpg:cNvGrpSpPr>
                          <a:grpSpLocks/>
                        </wpg:cNvGrpSpPr>
                        <wpg:grpSpPr bwMode="auto">
                          <a:xfrm>
                            <a:off x="3833" y="4041"/>
                            <a:ext cx="428" cy="2"/>
                            <a:chOff x="3833" y="4041"/>
                            <a:chExt cx="428" cy="2"/>
                          </a:xfrm>
                        </wpg:grpSpPr>
                        <wps:wsp>
                          <wps:cNvPr id="603" name="Freeform 598"/>
                          <wps:cNvSpPr>
                            <a:spLocks/>
                          </wps:cNvSpPr>
                          <wps:spPr bwMode="auto">
                            <a:xfrm>
                              <a:off x="3833" y="4041"/>
                              <a:ext cx="428" cy="2"/>
                            </a:xfrm>
                            <a:custGeom>
                              <a:avLst/>
                              <a:gdLst>
                                <a:gd name="T0" fmla="+- 0 3833 3833"/>
                                <a:gd name="T1" fmla="*/ T0 w 428"/>
                                <a:gd name="T2" fmla="+- 0 4261 3833"/>
                                <a:gd name="T3" fmla="*/ T2 w 428"/>
                              </a:gdLst>
                              <a:ahLst/>
                              <a:cxnLst>
                                <a:cxn ang="0">
                                  <a:pos x="T1" y="0"/>
                                </a:cxn>
                                <a:cxn ang="0">
                                  <a:pos x="T3" y="0"/>
                                </a:cxn>
                              </a:cxnLst>
                              <a:rect l="0" t="0" r="r" b="b"/>
                              <a:pathLst>
                                <a:path w="428">
                                  <a:moveTo>
                                    <a:pt x="0" y="0"/>
                                  </a:moveTo>
                                  <a:lnTo>
                                    <a:pt x="428" y="0"/>
                                  </a:lnTo>
                                </a:path>
                              </a:pathLst>
                            </a:custGeom>
                            <a:noFill/>
                            <a:ln w="6350">
                              <a:solidFill>
                                <a:srgbClr val="0605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595"/>
                        <wpg:cNvGrpSpPr>
                          <a:grpSpLocks/>
                        </wpg:cNvGrpSpPr>
                        <wpg:grpSpPr bwMode="auto">
                          <a:xfrm>
                            <a:off x="3833" y="5353"/>
                            <a:ext cx="428" cy="2"/>
                            <a:chOff x="3833" y="5353"/>
                            <a:chExt cx="428" cy="2"/>
                          </a:xfrm>
                        </wpg:grpSpPr>
                        <wps:wsp>
                          <wps:cNvPr id="605" name="Freeform 596"/>
                          <wps:cNvSpPr>
                            <a:spLocks/>
                          </wps:cNvSpPr>
                          <wps:spPr bwMode="auto">
                            <a:xfrm>
                              <a:off x="3833" y="5353"/>
                              <a:ext cx="428" cy="2"/>
                            </a:xfrm>
                            <a:custGeom>
                              <a:avLst/>
                              <a:gdLst>
                                <a:gd name="T0" fmla="+- 0 3833 3833"/>
                                <a:gd name="T1" fmla="*/ T0 w 428"/>
                                <a:gd name="T2" fmla="+- 0 4261 3833"/>
                                <a:gd name="T3" fmla="*/ T2 w 428"/>
                              </a:gdLst>
                              <a:ahLst/>
                              <a:cxnLst>
                                <a:cxn ang="0">
                                  <a:pos x="T1" y="0"/>
                                </a:cxn>
                                <a:cxn ang="0">
                                  <a:pos x="T3" y="0"/>
                                </a:cxn>
                              </a:cxnLst>
                              <a:rect l="0" t="0" r="r" b="b"/>
                              <a:pathLst>
                                <a:path w="428">
                                  <a:moveTo>
                                    <a:pt x="0" y="0"/>
                                  </a:moveTo>
                                  <a:lnTo>
                                    <a:pt x="428" y="0"/>
                                  </a:lnTo>
                                </a:path>
                              </a:pathLst>
                            </a:custGeom>
                            <a:noFill/>
                            <a:ln w="6350">
                              <a:solidFill>
                                <a:srgbClr val="0605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593"/>
                        <wpg:cNvGrpSpPr>
                          <a:grpSpLocks/>
                        </wpg:cNvGrpSpPr>
                        <wpg:grpSpPr bwMode="auto">
                          <a:xfrm>
                            <a:off x="3833" y="6665"/>
                            <a:ext cx="428" cy="2"/>
                            <a:chOff x="3833" y="6665"/>
                            <a:chExt cx="428" cy="2"/>
                          </a:xfrm>
                        </wpg:grpSpPr>
                        <wps:wsp>
                          <wps:cNvPr id="607" name="Freeform 594"/>
                          <wps:cNvSpPr>
                            <a:spLocks/>
                          </wps:cNvSpPr>
                          <wps:spPr bwMode="auto">
                            <a:xfrm>
                              <a:off x="3833" y="6665"/>
                              <a:ext cx="428" cy="2"/>
                            </a:xfrm>
                            <a:custGeom>
                              <a:avLst/>
                              <a:gdLst>
                                <a:gd name="T0" fmla="+- 0 3833 3833"/>
                                <a:gd name="T1" fmla="*/ T0 w 428"/>
                                <a:gd name="T2" fmla="+- 0 4261 3833"/>
                                <a:gd name="T3" fmla="*/ T2 w 428"/>
                              </a:gdLst>
                              <a:ahLst/>
                              <a:cxnLst>
                                <a:cxn ang="0">
                                  <a:pos x="T1" y="0"/>
                                </a:cxn>
                                <a:cxn ang="0">
                                  <a:pos x="T3" y="0"/>
                                </a:cxn>
                              </a:cxnLst>
                              <a:rect l="0" t="0" r="r" b="b"/>
                              <a:pathLst>
                                <a:path w="428">
                                  <a:moveTo>
                                    <a:pt x="0" y="0"/>
                                  </a:moveTo>
                                  <a:lnTo>
                                    <a:pt x="428" y="0"/>
                                  </a:lnTo>
                                </a:path>
                              </a:pathLst>
                            </a:custGeom>
                            <a:noFill/>
                            <a:ln w="6350">
                              <a:solidFill>
                                <a:srgbClr val="0605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91"/>
                        <wpg:cNvGrpSpPr>
                          <a:grpSpLocks/>
                        </wpg:cNvGrpSpPr>
                        <wpg:grpSpPr bwMode="auto">
                          <a:xfrm>
                            <a:off x="3833" y="7978"/>
                            <a:ext cx="428" cy="2"/>
                            <a:chOff x="3833" y="7978"/>
                            <a:chExt cx="428" cy="2"/>
                          </a:xfrm>
                        </wpg:grpSpPr>
                        <wps:wsp>
                          <wps:cNvPr id="609" name="Freeform 592"/>
                          <wps:cNvSpPr>
                            <a:spLocks/>
                          </wps:cNvSpPr>
                          <wps:spPr bwMode="auto">
                            <a:xfrm>
                              <a:off x="3833" y="7978"/>
                              <a:ext cx="428" cy="2"/>
                            </a:xfrm>
                            <a:custGeom>
                              <a:avLst/>
                              <a:gdLst>
                                <a:gd name="T0" fmla="+- 0 3833 3833"/>
                                <a:gd name="T1" fmla="*/ T0 w 428"/>
                                <a:gd name="T2" fmla="+- 0 4261 3833"/>
                                <a:gd name="T3" fmla="*/ T2 w 428"/>
                              </a:gdLst>
                              <a:ahLst/>
                              <a:cxnLst>
                                <a:cxn ang="0">
                                  <a:pos x="T1" y="0"/>
                                </a:cxn>
                                <a:cxn ang="0">
                                  <a:pos x="T3" y="0"/>
                                </a:cxn>
                              </a:cxnLst>
                              <a:rect l="0" t="0" r="r" b="b"/>
                              <a:pathLst>
                                <a:path w="428">
                                  <a:moveTo>
                                    <a:pt x="0" y="0"/>
                                  </a:moveTo>
                                  <a:lnTo>
                                    <a:pt x="428" y="0"/>
                                  </a:lnTo>
                                </a:path>
                              </a:pathLst>
                            </a:custGeom>
                            <a:noFill/>
                            <a:ln w="6350">
                              <a:solidFill>
                                <a:srgbClr val="0605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89"/>
                        <wpg:cNvGrpSpPr>
                          <a:grpSpLocks/>
                        </wpg:cNvGrpSpPr>
                        <wpg:grpSpPr bwMode="auto">
                          <a:xfrm>
                            <a:off x="3833" y="9290"/>
                            <a:ext cx="428" cy="2"/>
                            <a:chOff x="3833" y="9290"/>
                            <a:chExt cx="428" cy="2"/>
                          </a:xfrm>
                        </wpg:grpSpPr>
                        <wps:wsp>
                          <wps:cNvPr id="611" name="Freeform 590"/>
                          <wps:cNvSpPr>
                            <a:spLocks/>
                          </wps:cNvSpPr>
                          <wps:spPr bwMode="auto">
                            <a:xfrm>
                              <a:off x="3833" y="9290"/>
                              <a:ext cx="428" cy="2"/>
                            </a:xfrm>
                            <a:custGeom>
                              <a:avLst/>
                              <a:gdLst>
                                <a:gd name="T0" fmla="+- 0 3833 3833"/>
                                <a:gd name="T1" fmla="*/ T0 w 428"/>
                                <a:gd name="T2" fmla="+- 0 4261 3833"/>
                                <a:gd name="T3" fmla="*/ T2 w 428"/>
                              </a:gdLst>
                              <a:ahLst/>
                              <a:cxnLst>
                                <a:cxn ang="0">
                                  <a:pos x="T1" y="0"/>
                                </a:cxn>
                                <a:cxn ang="0">
                                  <a:pos x="T3" y="0"/>
                                </a:cxn>
                              </a:cxnLst>
                              <a:rect l="0" t="0" r="r" b="b"/>
                              <a:pathLst>
                                <a:path w="428">
                                  <a:moveTo>
                                    <a:pt x="0" y="0"/>
                                  </a:moveTo>
                                  <a:lnTo>
                                    <a:pt x="428" y="0"/>
                                  </a:lnTo>
                                </a:path>
                              </a:pathLst>
                            </a:custGeom>
                            <a:noFill/>
                            <a:ln w="6350">
                              <a:solidFill>
                                <a:srgbClr val="0605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87"/>
                        <wpg:cNvGrpSpPr>
                          <a:grpSpLocks/>
                        </wpg:cNvGrpSpPr>
                        <wpg:grpSpPr bwMode="auto">
                          <a:xfrm>
                            <a:off x="3833" y="2729"/>
                            <a:ext cx="1704" cy="7873"/>
                            <a:chOff x="3833" y="2729"/>
                            <a:chExt cx="1704" cy="7873"/>
                          </a:xfrm>
                        </wpg:grpSpPr>
                        <wps:wsp>
                          <wps:cNvPr id="613" name="Freeform 588"/>
                          <wps:cNvSpPr>
                            <a:spLocks/>
                          </wps:cNvSpPr>
                          <wps:spPr bwMode="auto">
                            <a:xfrm>
                              <a:off x="3833" y="2729"/>
                              <a:ext cx="1704" cy="7873"/>
                            </a:xfrm>
                            <a:custGeom>
                              <a:avLst/>
                              <a:gdLst>
                                <a:gd name="T0" fmla="+- 0 5537 3833"/>
                                <a:gd name="T1" fmla="*/ T0 w 1704"/>
                                <a:gd name="T2" fmla="+- 0 10602 2729"/>
                                <a:gd name="T3" fmla="*/ 10602 h 7873"/>
                                <a:gd name="T4" fmla="+- 0 3833 3833"/>
                                <a:gd name="T5" fmla="*/ T4 w 1704"/>
                                <a:gd name="T6" fmla="+- 0 10602 2729"/>
                                <a:gd name="T7" fmla="*/ 10602 h 7873"/>
                                <a:gd name="T8" fmla="+- 0 3833 3833"/>
                                <a:gd name="T9" fmla="*/ T8 w 1704"/>
                                <a:gd name="T10" fmla="+- 0 2729 2729"/>
                                <a:gd name="T11" fmla="*/ 2729 h 7873"/>
                                <a:gd name="T12" fmla="+- 0 5537 3833"/>
                                <a:gd name="T13" fmla="*/ T12 w 1704"/>
                                <a:gd name="T14" fmla="+- 0 2729 2729"/>
                                <a:gd name="T15" fmla="*/ 2729 h 7873"/>
                              </a:gdLst>
                              <a:ahLst/>
                              <a:cxnLst>
                                <a:cxn ang="0">
                                  <a:pos x="T1" y="T3"/>
                                </a:cxn>
                                <a:cxn ang="0">
                                  <a:pos x="T5" y="T7"/>
                                </a:cxn>
                                <a:cxn ang="0">
                                  <a:pos x="T9" y="T11"/>
                                </a:cxn>
                                <a:cxn ang="0">
                                  <a:pos x="T13" y="T15"/>
                                </a:cxn>
                              </a:cxnLst>
                              <a:rect l="0" t="0" r="r" b="b"/>
                              <a:pathLst>
                                <a:path w="1704" h="7873">
                                  <a:moveTo>
                                    <a:pt x="1704" y="7873"/>
                                  </a:moveTo>
                                  <a:lnTo>
                                    <a:pt x="0" y="7873"/>
                                  </a:lnTo>
                                  <a:lnTo>
                                    <a:pt x="0" y="0"/>
                                  </a:lnTo>
                                  <a:lnTo>
                                    <a:pt x="1704" y="0"/>
                                  </a:lnTo>
                                </a:path>
                              </a:pathLst>
                            </a:custGeom>
                            <a:noFill/>
                            <a:ln w="6350">
                              <a:solidFill>
                                <a:srgbClr val="0605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85"/>
                        <wpg:cNvGrpSpPr>
                          <a:grpSpLocks/>
                        </wpg:cNvGrpSpPr>
                        <wpg:grpSpPr bwMode="auto">
                          <a:xfrm>
                            <a:off x="4261" y="850"/>
                            <a:ext cx="2552" cy="1134"/>
                            <a:chOff x="4261" y="850"/>
                            <a:chExt cx="2552" cy="1134"/>
                          </a:xfrm>
                        </wpg:grpSpPr>
                        <wps:wsp>
                          <wps:cNvPr id="615" name="Freeform 586"/>
                          <wps:cNvSpPr>
                            <a:spLocks/>
                          </wps:cNvSpPr>
                          <wps:spPr bwMode="auto">
                            <a:xfrm>
                              <a:off x="4261" y="850"/>
                              <a:ext cx="2552" cy="1134"/>
                            </a:xfrm>
                            <a:custGeom>
                              <a:avLst/>
                              <a:gdLst>
                                <a:gd name="T0" fmla="+- 0 4261 4261"/>
                                <a:gd name="T1" fmla="*/ T0 w 2552"/>
                                <a:gd name="T2" fmla="+- 0 1984 850"/>
                                <a:gd name="T3" fmla="*/ 1984 h 1134"/>
                                <a:gd name="T4" fmla="+- 0 6812 4261"/>
                                <a:gd name="T5" fmla="*/ T4 w 2552"/>
                                <a:gd name="T6" fmla="+- 0 1984 850"/>
                                <a:gd name="T7" fmla="*/ 1984 h 1134"/>
                                <a:gd name="T8" fmla="+- 0 6812 4261"/>
                                <a:gd name="T9" fmla="*/ T8 w 2552"/>
                                <a:gd name="T10" fmla="+- 0 850 850"/>
                                <a:gd name="T11" fmla="*/ 850 h 1134"/>
                                <a:gd name="T12" fmla="+- 0 4261 4261"/>
                                <a:gd name="T13" fmla="*/ T12 w 2552"/>
                                <a:gd name="T14" fmla="+- 0 850 850"/>
                                <a:gd name="T15" fmla="*/ 850 h 1134"/>
                                <a:gd name="T16" fmla="+- 0 4261 4261"/>
                                <a:gd name="T17" fmla="*/ T16 w 2552"/>
                                <a:gd name="T18" fmla="+- 0 1984 850"/>
                                <a:gd name="T19" fmla="*/ 1984 h 1134"/>
                              </a:gdLst>
                              <a:ahLst/>
                              <a:cxnLst>
                                <a:cxn ang="0">
                                  <a:pos x="T1" y="T3"/>
                                </a:cxn>
                                <a:cxn ang="0">
                                  <a:pos x="T5" y="T7"/>
                                </a:cxn>
                                <a:cxn ang="0">
                                  <a:pos x="T9" y="T11"/>
                                </a:cxn>
                                <a:cxn ang="0">
                                  <a:pos x="T13" y="T15"/>
                                </a:cxn>
                                <a:cxn ang="0">
                                  <a:pos x="T17" y="T19"/>
                                </a:cxn>
                              </a:cxnLst>
                              <a:rect l="0" t="0" r="r" b="b"/>
                              <a:pathLst>
                                <a:path w="2552" h="1134">
                                  <a:moveTo>
                                    <a:pt x="0" y="1134"/>
                                  </a:moveTo>
                                  <a:lnTo>
                                    <a:pt x="2551" y="1134"/>
                                  </a:lnTo>
                                  <a:lnTo>
                                    <a:pt x="2551" y="0"/>
                                  </a:lnTo>
                                  <a:lnTo>
                                    <a:pt x="0" y="0"/>
                                  </a:lnTo>
                                  <a:lnTo>
                                    <a:pt x="0" y="1134"/>
                                  </a:lnTo>
                                  <a:close/>
                                </a:path>
                              </a:pathLst>
                            </a:custGeom>
                            <a:solidFill>
                              <a:srgbClr val="D2C3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83"/>
                        <wpg:cNvGrpSpPr>
                          <a:grpSpLocks/>
                        </wpg:cNvGrpSpPr>
                        <wpg:grpSpPr bwMode="auto">
                          <a:xfrm>
                            <a:off x="850" y="5443"/>
                            <a:ext cx="2552" cy="1134"/>
                            <a:chOff x="850" y="5443"/>
                            <a:chExt cx="2552" cy="1134"/>
                          </a:xfrm>
                        </wpg:grpSpPr>
                        <wps:wsp>
                          <wps:cNvPr id="617" name="Freeform 584"/>
                          <wps:cNvSpPr>
                            <a:spLocks/>
                          </wps:cNvSpPr>
                          <wps:spPr bwMode="auto">
                            <a:xfrm>
                              <a:off x="850" y="5443"/>
                              <a:ext cx="2552" cy="1134"/>
                            </a:xfrm>
                            <a:custGeom>
                              <a:avLst/>
                              <a:gdLst>
                                <a:gd name="T0" fmla="+- 0 850 850"/>
                                <a:gd name="T1" fmla="*/ T0 w 2552"/>
                                <a:gd name="T2" fmla="+- 0 6576 5443"/>
                                <a:gd name="T3" fmla="*/ 6576 h 1134"/>
                                <a:gd name="T4" fmla="+- 0 3402 850"/>
                                <a:gd name="T5" fmla="*/ T4 w 2552"/>
                                <a:gd name="T6" fmla="+- 0 6576 5443"/>
                                <a:gd name="T7" fmla="*/ 6576 h 1134"/>
                                <a:gd name="T8" fmla="+- 0 3402 850"/>
                                <a:gd name="T9" fmla="*/ T8 w 2552"/>
                                <a:gd name="T10" fmla="+- 0 5443 5443"/>
                                <a:gd name="T11" fmla="*/ 5443 h 1134"/>
                                <a:gd name="T12" fmla="+- 0 850 850"/>
                                <a:gd name="T13" fmla="*/ T12 w 2552"/>
                                <a:gd name="T14" fmla="+- 0 5443 5443"/>
                                <a:gd name="T15" fmla="*/ 5443 h 1134"/>
                                <a:gd name="T16" fmla="+- 0 850 850"/>
                                <a:gd name="T17" fmla="*/ T16 w 2552"/>
                                <a:gd name="T18" fmla="+- 0 6576 5443"/>
                                <a:gd name="T19" fmla="*/ 6576 h 1134"/>
                              </a:gdLst>
                              <a:ahLst/>
                              <a:cxnLst>
                                <a:cxn ang="0">
                                  <a:pos x="T1" y="T3"/>
                                </a:cxn>
                                <a:cxn ang="0">
                                  <a:pos x="T5" y="T7"/>
                                </a:cxn>
                                <a:cxn ang="0">
                                  <a:pos x="T9" y="T11"/>
                                </a:cxn>
                                <a:cxn ang="0">
                                  <a:pos x="T13" y="T15"/>
                                </a:cxn>
                                <a:cxn ang="0">
                                  <a:pos x="T17" y="T19"/>
                                </a:cxn>
                              </a:cxnLst>
                              <a:rect l="0" t="0" r="r" b="b"/>
                              <a:pathLst>
                                <a:path w="2552" h="1134">
                                  <a:moveTo>
                                    <a:pt x="0" y="1133"/>
                                  </a:moveTo>
                                  <a:lnTo>
                                    <a:pt x="2552" y="1133"/>
                                  </a:lnTo>
                                  <a:lnTo>
                                    <a:pt x="2552" y="0"/>
                                  </a:lnTo>
                                  <a:lnTo>
                                    <a:pt x="0" y="0"/>
                                  </a:lnTo>
                                  <a:lnTo>
                                    <a:pt x="0" y="1133"/>
                                  </a:lnTo>
                                  <a:close/>
                                </a:path>
                              </a:pathLst>
                            </a:custGeom>
                            <a:solidFill>
                              <a:srgbClr val="D2C3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581"/>
                        <wpg:cNvGrpSpPr>
                          <a:grpSpLocks/>
                        </wpg:cNvGrpSpPr>
                        <wpg:grpSpPr bwMode="auto">
                          <a:xfrm>
                            <a:off x="4261" y="2162"/>
                            <a:ext cx="2552" cy="1134"/>
                            <a:chOff x="4261" y="2162"/>
                            <a:chExt cx="2552" cy="1134"/>
                          </a:xfrm>
                        </wpg:grpSpPr>
                        <wps:wsp>
                          <wps:cNvPr id="619" name="Freeform 582"/>
                          <wps:cNvSpPr>
                            <a:spLocks/>
                          </wps:cNvSpPr>
                          <wps:spPr bwMode="auto">
                            <a:xfrm>
                              <a:off x="4261" y="2162"/>
                              <a:ext cx="2552" cy="1134"/>
                            </a:xfrm>
                            <a:custGeom>
                              <a:avLst/>
                              <a:gdLst>
                                <a:gd name="T0" fmla="+- 0 4261 4261"/>
                                <a:gd name="T1" fmla="*/ T0 w 2552"/>
                                <a:gd name="T2" fmla="+- 0 3296 2162"/>
                                <a:gd name="T3" fmla="*/ 3296 h 1134"/>
                                <a:gd name="T4" fmla="+- 0 6812 4261"/>
                                <a:gd name="T5" fmla="*/ T4 w 2552"/>
                                <a:gd name="T6" fmla="+- 0 3296 2162"/>
                                <a:gd name="T7" fmla="*/ 3296 h 1134"/>
                                <a:gd name="T8" fmla="+- 0 6812 4261"/>
                                <a:gd name="T9" fmla="*/ T8 w 2552"/>
                                <a:gd name="T10" fmla="+- 0 2162 2162"/>
                                <a:gd name="T11" fmla="*/ 2162 h 1134"/>
                                <a:gd name="T12" fmla="+- 0 4261 4261"/>
                                <a:gd name="T13" fmla="*/ T12 w 2552"/>
                                <a:gd name="T14" fmla="+- 0 2162 2162"/>
                                <a:gd name="T15" fmla="*/ 2162 h 1134"/>
                                <a:gd name="T16" fmla="+- 0 4261 4261"/>
                                <a:gd name="T17" fmla="*/ T16 w 2552"/>
                                <a:gd name="T18" fmla="+- 0 3296 2162"/>
                                <a:gd name="T19" fmla="*/ 3296 h 1134"/>
                              </a:gdLst>
                              <a:ahLst/>
                              <a:cxnLst>
                                <a:cxn ang="0">
                                  <a:pos x="T1" y="T3"/>
                                </a:cxn>
                                <a:cxn ang="0">
                                  <a:pos x="T5" y="T7"/>
                                </a:cxn>
                                <a:cxn ang="0">
                                  <a:pos x="T9" y="T11"/>
                                </a:cxn>
                                <a:cxn ang="0">
                                  <a:pos x="T13" y="T15"/>
                                </a:cxn>
                                <a:cxn ang="0">
                                  <a:pos x="T17" y="T19"/>
                                </a:cxn>
                              </a:cxnLst>
                              <a:rect l="0" t="0" r="r" b="b"/>
                              <a:pathLst>
                                <a:path w="2552" h="1134">
                                  <a:moveTo>
                                    <a:pt x="0" y="1134"/>
                                  </a:moveTo>
                                  <a:lnTo>
                                    <a:pt x="2551" y="1134"/>
                                  </a:lnTo>
                                  <a:lnTo>
                                    <a:pt x="2551" y="0"/>
                                  </a:lnTo>
                                  <a:lnTo>
                                    <a:pt x="0" y="0"/>
                                  </a:lnTo>
                                  <a:lnTo>
                                    <a:pt x="0" y="1134"/>
                                  </a:lnTo>
                                  <a:close/>
                                </a:path>
                              </a:pathLst>
                            </a:custGeom>
                            <a:solidFill>
                              <a:srgbClr val="979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579"/>
                        <wpg:cNvGrpSpPr>
                          <a:grpSpLocks/>
                        </wpg:cNvGrpSpPr>
                        <wpg:grpSpPr bwMode="auto">
                          <a:xfrm>
                            <a:off x="4261" y="3474"/>
                            <a:ext cx="2552" cy="1134"/>
                            <a:chOff x="4261" y="3474"/>
                            <a:chExt cx="2552" cy="1134"/>
                          </a:xfrm>
                        </wpg:grpSpPr>
                        <wps:wsp>
                          <wps:cNvPr id="621" name="Freeform 580"/>
                          <wps:cNvSpPr>
                            <a:spLocks/>
                          </wps:cNvSpPr>
                          <wps:spPr bwMode="auto">
                            <a:xfrm>
                              <a:off x="4261" y="3474"/>
                              <a:ext cx="2552" cy="1134"/>
                            </a:xfrm>
                            <a:custGeom>
                              <a:avLst/>
                              <a:gdLst>
                                <a:gd name="T0" fmla="+- 0 4261 4261"/>
                                <a:gd name="T1" fmla="*/ T0 w 2552"/>
                                <a:gd name="T2" fmla="+- 0 4608 3474"/>
                                <a:gd name="T3" fmla="*/ 4608 h 1134"/>
                                <a:gd name="T4" fmla="+- 0 6812 4261"/>
                                <a:gd name="T5" fmla="*/ T4 w 2552"/>
                                <a:gd name="T6" fmla="+- 0 4608 3474"/>
                                <a:gd name="T7" fmla="*/ 4608 h 1134"/>
                                <a:gd name="T8" fmla="+- 0 6812 4261"/>
                                <a:gd name="T9" fmla="*/ T8 w 2552"/>
                                <a:gd name="T10" fmla="+- 0 3474 3474"/>
                                <a:gd name="T11" fmla="*/ 3474 h 1134"/>
                                <a:gd name="T12" fmla="+- 0 4261 4261"/>
                                <a:gd name="T13" fmla="*/ T12 w 2552"/>
                                <a:gd name="T14" fmla="+- 0 3474 3474"/>
                                <a:gd name="T15" fmla="*/ 3474 h 1134"/>
                                <a:gd name="T16" fmla="+- 0 4261 4261"/>
                                <a:gd name="T17" fmla="*/ T16 w 2552"/>
                                <a:gd name="T18" fmla="+- 0 4608 3474"/>
                                <a:gd name="T19" fmla="*/ 4608 h 1134"/>
                              </a:gdLst>
                              <a:ahLst/>
                              <a:cxnLst>
                                <a:cxn ang="0">
                                  <a:pos x="T1" y="T3"/>
                                </a:cxn>
                                <a:cxn ang="0">
                                  <a:pos x="T5" y="T7"/>
                                </a:cxn>
                                <a:cxn ang="0">
                                  <a:pos x="T9" y="T11"/>
                                </a:cxn>
                                <a:cxn ang="0">
                                  <a:pos x="T13" y="T15"/>
                                </a:cxn>
                                <a:cxn ang="0">
                                  <a:pos x="T17" y="T19"/>
                                </a:cxn>
                              </a:cxnLst>
                              <a:rect l="0" t="0" r="r" b="b"/>
                              <a:pathLst>
                                <a:path w="2552" h="1134">
                                  <a:moveTo>
                                    <a:pt x="0" y="1134"/>
                                  </a:moveTo>
                                  <a:lnTo>
                                    <a:pt x="2551" y="1134"/>
                                  </a:lnTo>
                                  <a:lnTo>
                                    <a:pt x="2551" y="0"/>
                                  </a:lnTo>
                                  <a:lnTo>
                                    <a:pt x="0" y="0"/>
                                  </a:lnTo>
                                  <a:lnTo>
                                    <a:pt x="0" y="1134"/>
                                  </a:lnTo>
                                  <a:close/>
                                </a:path>
                              </a:pathLst>
                            </a:custGeom>
                            <a:solidFill>
                              <a:srgbClr val="979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577"/>
                        <wpg:cNvGrpSpPr>
                          <a:grpSpLocks/>
                        </wpg:cNvGrpSpPr>
                        <wpg:grpSpPr bwMode="auto">
                          <a:xfrm>
                            <a:off x="4261" y="4786"/>
                            <a:ext cx="2552" cy="1134"/>
                            <a:chOff x="4261" y="4786"/>
                            <a:chExt cx="2552" cy="1134"/>
                          </a:xfrm>
                        </wpg:grpSpPr>
                        <wps:wsp>
                          <wps:cNvPr id="623" name="Freeform 578"/>
                          <wps:cNvSpPr>
                            <a:spLocks/>
                          </wps:cNvSpPr>
                          <wps:spPr bwMode="auto">
                            <a:xfrm>
                              <a:off x="4261" y="4786"/>
                              <a:ext cx="2552" cy="1134"/>
                            </a:xfrm>
                            <a:custGeom>
                              <a:avLst/>
                              <a:gdLst>
                                <a:gd name="T0" fmla="+- 0 4261 4261"/>
                                <a:gd name="T1" fmla="*/ T0 w 2552"/>
                                <a:gd name="T2" fmla="+- 0 5920 4786"/>
                                <a:gd name="T3" fmla="*/ 5920 h 1134"/>
                                <a:gd name="T4" fmla="+- 0 6812 4261"/>
                                <a:gd name="T5" fmla="*/ T4 w 2552"/>
                                <a:gd name="T6" fmla="+- 0 5920 4786"/>
                                <a:gd name="T7" fmla="*/ 5920 h 1134"/>
                                <a:gd name="T8" fmla="+- 0 6812 4261"/>
                                <a:gd name="T9" fmla="*/ T8 w 2552"/>
                                <a:gd name="T10" fmla="+- 0 4786 4786"/>
                                <a:gd name="T11" fmla="*/ 4786 h 1134"/>
                                <a:gd name="T12" fmla="+- 0 4261 4261"/>
                                <a:gd name="T13" fmla="*/ T12 w 2552"/>
                                <a:gd name="T14" fmla="+- 0 4786 4786"/>
                                <a:gd name="T15" fmla="*/ 4786 h 1134"/>
                                <a:gd name="T16" fmla="+- 0 4261 4261"/>
                                <a:gd name="T17" fmla="*/ T16 w 2552"/>
                                <a:gd name="T18" fmla="+- 0 5920 4786"/>
                                <a:gd name="T19" fmla="*/ 5920 h 1134"/>
                              </a:gdLst>
                              <a:ahLst/>
                              <a:cxnLst>
                                <a:cxn ang="0">
                                  <a:pos x="T1" y="T3"/>
                                </a:cxn>
                                <a:cxn ang="0">
                                  <a:pos x="T5" y="T7"/>
                                </a:cxn>
                                <a:cxn ang="0">
                                  <a:pos x="T9" y="T11"/>
                                </a:cxn>
                                <a:cxn ang="0">
                                  <a:pos x="T13" y="T15"/>
                                </a:cxn>
                                <a:cxn ang="0">
                                  <a:pos x="T17" y="T19"/>
                                </a:cxn>
                              </a:cxnLst>
                              <a:rect l="0" t="0" r="r" b="b"/>
                              <a:pathLst>
                                <a:path w="2552" h="1134">
                                  <a:moveTo>
                                    <a:pt x="0" y="1134"/>
                                  </a:moveTo>
                                  <a:lnTo>
                                    <a:pt x="2551" y="1134"/>
                                  </a:lnTo>
                                  <a:lnTo>
                                    <a:pt x="2551" y="0"/>
                                  </a:lnTo>
                                  <a:lnTo>
                                    <a:pt x="0" y="0"/>
                                  </a:lnTo>
                                  <a:lnTo>
                                    <a:pt x="0" y="1134"/>
                                  </a:lnTo>
                                  <a:close/>
                                </a:path>
                              </a:pathLst>
                            </a:custGeom>
                            <a:solidFill>
                              <a:srgbClr val="979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575"/>
                        <wpg:cNvGrpSpPr>
                          <a:grpSpLocks/>
                        </wpg:cNvGrpSpPr>
                        <wpg:grpSpPr bwMode="auto">
                          <a:xfrm>
                            <a:off x="4261" y="6099"/>
                            <a:ext cx="2552" cy="1134"/>
                            <a:chOff x="4261" y="6099"/>
                            <a:chExt cx="2552" cy="1134"/>
                          </a:xfrm>
                        </wpg:grpSpPr>
                        <wps:wsp>
                          <wps:cNvPr id="625" name="Freeform 576"/>
                          <wps:cNvSpPr>
                            <a:spLocks/>
                          </wps:cNvSpPr>
                          <wps:spPr bwMode="auto">
                            <a:xfrm>
                              <a:off x="4261" y="6099"/>
                              <a:ext cx="2552" cy="1134"/>
                            </a:xfrm>
                            <a:custGeom>
                              <a:avLst/>
                              <a:gdLst>
                                <a:gd name="T0" fmla="+- 0 4261 4261"/>
                                <a:gd name="T1" fmla="*/ T0 w 2552"/>
                                <a:gd name="T2" fmla="+- 0 7232 6099"/>
                                <a:gd name="T3" fmla="*/ 7232 h 1134"/>
                                <a:gd name="T4" fmla="+- 0 6812 4261"/>
                                <a:gd name="T5" fmla="*/ T4 w 2552"/>
                                <a:gd name="T6" fmla="+- 0 7232 6099"/>
                                <a:gd name="T7" fmla="*/ 7232 h 1134"/>
                                <a:gd name="T8" fmla="+- 0 6812 4261"/>
                                <a:gd name="T9" fmla="*/ T8 w 2552"/>
                                <a:gd name="T10" fmla="+- 0 6099 6099"/>
                                <a:gd name="T11" fmla="*/ 6099 h 1134"/>
                                <a:gd name="T12" fmla="+- 0 4261 4261"/>
                                <a:gd name="T13" fmla="*/ T12 w 2552"/>
                                <a:gd name="T14" fmla="+- 0 6099 6099"/>
                                <a:gd name="T15" fmla="*/ 6099 h 1134"/>
                                <a:gd name="T16" fmla="+- 0 4261 4261"/>
                                <a:gd name="T17" fmla="*/ T16 w 2552"/>
                                <a:gd name="T18" fmla="+- 0 7232 6099"/>
                                <a:gd name="T19" fmla="*/ 7232 h 1134"/>
                              </a:gdLst>
                              <a:ahLst/>
                              <a:cxnLst>
                                <a:cxn ang="0">
                                  <a:pos x="T1" y="T3"/>
                                </a:cxn>
                                <a:cxn ang="0">
                                  <a:pos x="T5" y="T7"/>
                                </a:cxn>
                                <a:cxn ang="0">
                                  <a:pos x="T9" y="T11"/>
                                </a:cxn>
                                <a:cxn ang="0">
                                  <a:pos x="T13" y="T15"/>
                                </a:cxn>
                                <a:cxn ang="0">
                                  <a:pos x="T17" y="T19"/>
                                </a:cxn>
                              </a:cxnLst>
                              <a:rect l="0" t="0" r="r" b="b"/>
                              <a:pathLst>
                                <a:path w="2552" h="1134">
                                  <a:moveTo>
                                    <a:pt x="0" y="1133"/>
                                  </a:moveTo>
                                  <a:lnTo>
                                    <a:pt x="2551" y="1133"/>
                                  </a:lnTo>
                                  <a:lnTo>
                                    <a:pt x="2551" y="0"/>
                                  </a:lnTo>
                                  <a:lnTo>
                                    <a:pt x="0" y="0"/>
                                  </a:lnTo>
                                  <a:lnTo>
                                    <a:pt x="0" y="1133"/>
                                  </a:lnTo>
                                  <a:close/>
                                </a:path>
                              </a:pathLst>
                            </a:custGeom>
                            <a:solidFill>
                              <a:srgbClr val="979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573"/>
                        <wpg:cNvGrpSpPr>
                          <a:grpSpLocks/>
                        </wpg:cNvGrpSpPr>
                        <wpg:grpSpPr bwMode="auto">
                          <a:xfrm>
                            <a:off x="4261" y="7411"/>
                            <a:ext cx="2552" cy="1134"/>
                            <a:chOff x="4261" y="7411"/>
                            <a:chExt cx="2552" cy="1134"/>
                          </a:xfrm>
                        </wpg:grpSpPr>
                        <wps:wsp>
                          <wps:cNvPr id="627" name="Freeform 574"/>
                          <wps:cNvSpPr>
                            <a:spLocks/>
                          </wps:cNvSpPr>
                          <wps:spPr bwMode="auto">
                            <a:xfrm>
                              <a:off x="4261" y="7411"/>
                              <a:ext cx="2552" cy="1134"/>
                            </a:xfrm>
                            <a:custGeom>
                              <a:avLst/>
                              <a:gdLst>
                                <a:gd name="T0" fmla="+- 0 4261 4261"/>
                                <a:gd name="T1" fmla="*/ T0 w 2552"/>
                                <a:gd name="T2" fmla="+- 0 8544 7411"/>
                                <a:gd name="T3" fmla="*/ 8544 h 1134"/>
                                <a:gd name="T4" fmla="+- 0 6812 4261"/>
                                <a:gd name="T5" fmla="*/ T4 w 2552"/>
                                <a:gd name="T6" fmla="+- 0 8544 7411"/>
                                <a:gd name="T7" fmla="*/ 8544 h 1134"/>
                                <a:gd name="T8" fmla="+- 0 6812 4261"/>
                                <a:gd name="T9" fmla="*/ T8 w 2552"/>
                                <a:gd name="T10" fmla="+- 0 7411 7411"/>
                                <a:gd name="T11" fmla="*/ 7411 h 1134"/>
                                <a:gd name="T12" fmla="+- 0 4261 4261"/>
                                <a:gd name="T13" fmla="*/ T12 w 2552"/>
                                <a:gd name="T14" fmla="+- 0 7411 7411"/>
                                <a:gd name="T15" fmla="*/ 7411 h 1134"/>
                                <a:gd name="T16" fmla="+- 0 4261 4261"/>
                                <a:gd name="T17" fmla="*/ T16 w 2552"/>
                                <a:gd name="T18" fmla="+- 0 8544 7411"/>
                                <a:gd name="T19" fmla="*/ 8544 h 1134"/>
                              </a:gdLst>
                              <a:ahLst/>
                              <a:cxnLst>
                                <a:cxn ang="0">
                                  <a:pos x="T1" y="T3"/>
                                </a:cxn>
                                <a:cxn ang="0">
                                  <a:pos x="T5" y="T7"/>
                                </a:cxn>
                                <a:cxn ang="0">
                                  <a:pos x="T9" y="T11"/>
                                </a:cxn>
                                <a:cxn ang="0">
                                  <a:pos x="T13" y="T15"/>
                                </a:cxn>
                                <a:cxn ang="0">
                                  <a:pos x="T17" y="T19"/>
                                </a:cxn>
                              </a:cxnLst>
                              <a:rect l="0" t="0" r="r" b="b"/>
                              <a:pathLst>
                                <a:path w="2552" h="1134">
                                  <a:moveTo>
                                    <a:pt x="0" y="1133"/>
                                  </a:moveTo>
                                  <a:lnTo>
                                    <a:pt x="2551" y="1133"/>
                                  </a:lnTo>
                                  <a:lnTo>
                                    <a:pt x="2551" y="0"/>
                                  </a:lnTo>
                                  <a:lnTo>
                                    <a:pt x="0" y="0"/>
                                  </a:lnTo>
                                  <a:lnTo>
                                    <a:pt x="0" y="1133"/>
                                  </a:lnTo>
                                  <a:close/>
                                </a:path>
                              </a:pathLst>
                            </a:custGeom>
                            <a:solidFill>
                              <a:srgbClr val="979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571"/>
                        <wpg:cNvGrpSpPr>
                          <a:grpSpLocks/>
                        </wpg:cNvGrpSpPr>
                        <wpg:grpSpPr bwMode="auto">
                          <a:xfrm>
                            <a:off x="4261" y="8723"/>
                            <a:ext cx="2552" cy="1134"/>
                            <a:chOff x="4261" y="8723"/>
                            <a:chExt cx="2552" cy="1134"/>
                          </a:xfrm>
                        </wpg:grpSpPr>
                        <wps:wsp>
                          <wps:cNvPr id="629" name="Freeform 572"/>
                          <wps:cNvSpPr>
                            <a:spLocks/>
                          </wps:cNvSpPr>
                          <wps:spPr bwMode="auto">
                            <a:xfrm>
                              <a:off x="4261" y="8723"/>
                              <a:ext cx="2552" cy="1134"/>
                            </a:xfrm>
                            <a:custGeom>
                              <a:avLst/>
                              <a:gdLst>
                                <a:gd name="T0" fmla="+- 0 4261 4261"/>
                                <a:gd name="T1" fmla="*/ T0 w 2552"/>
                                <a:gd name="T2" fmla="+- 0 9856 8723"/>
                                <a:gd name="T3" fmla="*/ 9856 h 1134"/>
                                <a:gd name="T4" fmla="+- 0 6812 4261"/>
                                <a:gd name="T5" fmla="*/ T4 w 2552"/>
                                <a:gd name="T6" fmla="+- 0 9856 8723"/>
                                <a:gd name="T7" fmla="*/ 9856 h 1134"/>
                                <a:gd name="T8" fmla="+- 0 6812 4261"/>
                                <a:gd name="T9" fmla="*/ T8 w 2552"/>
                                <a:gd name="T10" fmla="+- 0 8723 8723"/>
                                <a:gd name="T11" fmla="*/ 8723 h 1134"/>
                                <a:gd name="T12" fmla="+- 0 4261 4261"/>
                                <a:gd name="T13" fmla="*/ T12 w 2552"/>
                                <a:gd name="T14" fmla="+- 0 8723 8723"/>
                                <a:gd name="T15" fmla="*/ 8723 h 1134"/>
                                <a:gd name="T16" fmla="+- 0 4261 4261"/>
                                <a:gd name="T17" fmla="*/ T16 w 2552"/>
                                <a:gd name="T18" fmla="+- 0 9856 8723"/>
                                <a:gd name="T19" fmla="*/ 9856 h 1134"/>
                              </a:gdLst>
                              <a:ahLst/>
                              <a:cxnLst>
                                <a:cxn ang="0">
                                  <a:pos x="T1" y="T3"/>
                                </a:cxn>
                                <a:cxn ang="0">
                                  <a:pos x="T5" y="T7"/>
                                </a:cxn>
                                <a:cxn ang="0">
                                  <a:pos x="T9" y="T11"/>
                                </a:cxn>
                                <a:cxn ang="0">
                                  <a:pos x="T13" y="T15"/>
                                </a:cxn>
                                <a:cxn ang="0">
                                  <a:pos x="T17" y="T19"/>
                                </a:cxn>
                              </a:cxnLst>
                              <a:rect l="0" t="0" r="r" b="b"/>
                              <a:pathLst>
                                <a:path w="2552" h="1134">
                                  <a:moveTo>
                                    <a:pt x="0" y="1133"/>
                                  </a:moveTo>
                                  <a:lnTo>
                                    <a:pt x="2551" y="1133"/>
                                  </a:lnTo>
                                  <a:lnTo>
                                    <a:pt x="2551" y="0"/>
                                  </a:lnTo>
                                  <a:lnTo>
                                    <a:pt x="0" y="0"/>
                                  </a:lnTo>
                                  <a:lnTo>
                                    <a:pt x="0" y="1133"/>
                                  </a:lnTo>
                                  <a:close/>
                                </a:path>
                              </a:pathLst>
                            </a:custGeom>
                            <a:solidFill>
                              <a:srgbClr val="979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560"/>
                        <wpg:cNvGrpSpPr>
                          <a:grpSpLocks/>
                        </wpg:cNvGrpSpPr>
                        <wpg:grpSpPr bwMode="auto">
                          <a:xfrm>
                            <a:off x="1276" y="1077"/>
                            <a:ext cx="5537" cy="10092"/>
                            <a:chOff x="1276" y="1077"/>
                            <a:chExt cx="5537" cy="10092"/>
                          </a:xfrm>
                        </wpg:grpSpPr>
                        <wps:wsp>
                          <wps:cNvPr id="631" name="Freeform 570"/>
                          <wps:cNvSpPr>
                            <a:spLocks/>
                          </wps:cNvSpPr>
                          <wps:spPr bwMode="auto">
                            <a:xfrm>
                              <a:off x="4261" y="10035"/>
                              <a:ext cx="2552" cy="1134"/>
                            </a:xfrm>
                            <a:custGeom>
                              <a:avLst/>
                              <a:gdLst>
                                <a:gd name="T0" fmla="+- 0 4261 4261"/>
                                <a:gd name="T1" fmla="*/ T0 w 2552"/>
                                <a:gd name="T2" fmla="+- 0 11169 10035"/>
                                <a:gd name="T3" fmla="*/ 11169 h 1134"/>
                                <a:gd name="T4" fmla="+- 0 6812 4261"/>
                                <a:gd name="T5" fmla="*/ T4 w 2552"/>
                                <a:gd name="T6" fmla="+- 0 11169 10035"/>
                                <a:gd name="T7" fmla="*/ 11169 h 1134"/>
                                <a:gd name="T8" fmla="+- 0 6812 4261"/>
                                <a:gd name="T9" fmla="*/ T8 w 2552"/>
                                <a:gd name="T10" fmla="+- 0 10035 10035"/>
                                <a:gd name="T11" fmla="*/ 10035 h 1134"/>
                                <a:gd name="T12" fmla="+- 0 4261 4261"/>
                                <a:gd name="T13" fmla="*/ T12 w 2552"/>
                                <a:gd name="T14" fmla="+- 0 10035 10035"/>
                                <a:gd name="T15" fmla="*/ 10035 h 1134"/>
                                <a:gd name="T16" fmla="+- 0 4261 4261"/>
                                <a:gd name="T17" fmla="*/ T16 w 2552"/>
                                <a:gd name="T18" fmla="+- 0 11169 10035"/>
                                <a:gd name="T19" fmla="*/ 11169 h 1134"/>
                              </a:gdLst>
                              <a:ahLst/>
                              <a:cxnLst>
                                <a:cxn ang="0">
                                  <a:pos x="T1" y="T3"/>
                                </a:cxn>
                                <a:cxn ang="0">
                                  <a:pos x="T5" y="T7"/>
                                </a:cxn>
                                <a:cxn ang="0">
                                  <a:pos x="T9" y="T11"/>
                                </a:cxn>
                                <a:cxn ang="0">
                                  <a:pos x="T13" y="T15"/>
                                </a:cxn>
                                <a:cxn ang="0">
                                  <a:pos x="T17" y="T19"/>
                                </a:cxn>
                              </a:cxnLst>
                              <a:rect l="0" t="0" r="r" b="b"/>
                              <a:pathLst>
                                <a:path w="2552" h="1134">
                                  <a:moveTo>
                                    <a:pt x="0" y="1134"/>
                                  </a:moveTo>
                                  <a:lnTo>
                                    <a:pt x="2551" y="1134"/>
                                  </a:lnTo>
                                  <a:lnTo>
                                    <a:pt x="2551" y="0"/>
                                  </a:lnTo>
                                  <a:lnTo>
                                    <a:pt x="0" y="0"/>
                                  </a:lnTo>
                                  <a:lnTo>
                                    <a:pt x="0" y="1134"/>
                                  </a:lnTo>
                                  <a:close/>
                                </a:path>
                              </a:pathLst>
                            </a:custGeom>
                            <a:solidFill>
                              <a:srgbClr val="9797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Text Box 569"/>
                          <wps:cNvSpPr txBox="1">
                            <a:spLocks noChangeArrowheads="1"/>
                          </wps:cNvSpPr>
                          <wps:spPr bwMode="auto">
                            <a:xfrm>
                              <a:off x="4692" y="1077"/>
                              <a:ext cx="164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BB" w14:textId="750E1CFB" w:rsidR="003A6D76" w:rsidRDefault="003A6D76" w:rsidP="00D65552">
                                <w:pPr>
                                  <w:pStyle w:val="TableParagraph"/>
                                  <w:rPr>
                                    <w:rFonts w:cs="Calibri Light"/>
                                  </w:rPr>
                                </w:pPr>
                                <w:r>
                                  <w:t>Minimal</w:t>
                                </w:r>
                                <w:r>
                                  <w:rPr>
                                    <w:spacing w:val="-4"/>
                                  </w:rPr>
                                  <w:t xml:space="preserve"> </w:t>
                                </w:r>
                                <w:r>
                                  <w:t>information</w:t>
                                </w:r>
                                <w:r>
                                  <w:rPr>
                                    <w:rFonts w:cs="Calibri Light"/>
                                  </w:rPr>
                                  <w:br/>
                                </w:r>
                                <w:r>
                                  <w:rPr>
                                    <w:spacing w:val="-2"/>
                                  </w:rPr>
                                  <w:t>(control)</w:t>
                                </w:r>
                                <w:r>
                                  <w:rPr>
                                    <w:spacing w:val="-2"/>
                                  </w:rPr>
                                  <w:br/>
                                </w:r>
                                <w:r>
                                  <w:t>(n</w:t>
                                </w:r>
                                <w:r>
                                  <w:rPr>
                                    <w:spacing w:val="-4"/>
                                  </w:rPr>
                                  <w:t xml:space="preserve"> </w:t>
                                </w:r>
                                <w:r>
                                  <w:t>=</w:t>
                                </w:r>
                                <w:r>
                                  <w:rPr>
                                    <w:spacing w:val="-4"/>
                                  </w:rPr>
                                  <w:t xml:space="preserve"> </w:t>
                                </w:r>
                                <w:r w:rsidRPr="00247586">
                                  <w:t>480, 13.16</w:t>
                                </w:r>
                                <w:r>
                                  <w:t>%)</w:t>
                                </w:r>
                              </w:p>
                            </w:txbxContent>
                          </wps:txbx>
                          <wps:bodyPr rot="0" vert="horz" wrap="square" lIns="0" tIns="36000" rIns="0" bIns="0" anchor="t" anchorCtr="0" upright="1">
                            <a:noAutofit/>
                          </wps:bodyPr>
                        </wps:wsp>
                        <wps:wsp>
                          <wps:cNvPr id="633" name="Text Box 568"/>
                          <wps:cNvSpPr txBox="1">
                            <a:spLocks noChangeArrowheads="1"/>
                          </wps:cNvSpPr>
                          <wps:spPr bwMode="auto">
                            <a:xfrm>
                              <a:off x="4808" y="2419"/>
                              <a:ext cx="1458"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BD" w14:textId="614B0342" w:rsidR="003A6D76" w:rsidRDefault="003A6D76" w:rsidP="00D65552">
                                <w:pPr>
                                  <w:pStyle w:val="TableParagraph"/>
                                  <w:rPr>
                                    <w:rFonts w:eastAsia="Calibri Light" w:cs="Calibri Light"/>
                                    <w:szCs w:val="20"/>
                                  </w:rPr>
                                </w:pPr>
                                <w:r>
                                  <w:rPr>
                                    <w:spacing w:val="-6"/>
                                  </w:rPr>
                                  <w:t>Tex</w:t>
                                </w:r>
                                <w:r>
                                  <w:rPr>
                                    <w:spacing w:val="-7"/>
                                  </w:rPr>
                                  <w:t>t</w:t>
                                </w:r>
                                <w:r>
                                  <w:rPr>
                                    <w:spacing w:val="38"/>
                                  </w:rPr>
                                  <w:t xml:space="preserve"> </w:t>
                                </w:r>
                                <w:r>
                                  <w:rPr>
                                    <w:spacing w:val="-1"/>
                                  </w:rPr>
                                  <w:t>table</w:t>
                                </w:r>
                                <w:r>
                                  <w:rPr>
                                    <w:spacing w:val="-4"/>
                                  </w:rPr>
                                  <w:br/>
                                </w:r>
                                <w:r>
                                  <w:t>(+stars)</w:t>
                                </w:r>
                                <w:r>
                                  <w:br/>
                                  <w:t>(n</w:t>
                                </w:r>
                                <w:r>
                                  <w:rPr>
                                    <w:spacing w:val="-4"/>
                                  </w:rPr>
                                  <w:t xml:space="preserve"> </w:t>
                                </w:r>
                                <w:r>
                                  <w:t>=</w:t>
                                </w:r>
                                <w:r>
                                  <w:rPr>
                                    <w:spacing w:val="-4"/>
                                  </w:rPr>
                                  <w:t xml:space="preserve"> </w:t>
                                </w:r>
                                <w:r w:rsidRPr="00247586">
                                  <w:t>429, 11.76</w:t>
                                </w:r>
                                <w:r>
                                  <w:t>%)</w:t>
                                </w:r>
                              </w:p>
                            </w:txbxContent>
                          </wps:txbx>
                          <wps:bodyPr rot="0" vert="horz" wrap="square" lIns="0" tIns="0" rIns="0" bIns="0" anchor="t" anchorCtr="0" upright="1">
                            <a:noAutofit/>
                          </wps:bodyPr>
                        </wps:wsp>
                        <wps:wsp>
                          <wps:cNvPr id="634" name="Text Box 567"/>
                          <wps:cNvSpPr txBox="1">
                            <a:spLocks noChangeArrowheads="1"/>
                          </wps:cNvSpPr>
                          <wps:spPr bwMode="auto">
                            <a:xfrm>
                              <a:off x="4833" y="3701"/>
                              <a:ext cx="1408"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C0" w14:textId="36376DC1" w:rsidR="003A6D76" w:rsidRDefault="003A6D76" w:rsidP="00D65552">
                                <w:pPr>
                                  <w:pStyle w:val="TableParagraph"/>
                                  <w:rPr>
                                    <w:rFonts w:eastAsia="Calibri Light" w:cs="Calibri Light"/>
                                    <w:szCs w:val="20"/>
                                  </w:rPr>
                                </w:pPr>
                                <w:r>
                                  <w:rPr>
                                    <w:spacing w:val="-6"/>
                                  </w:rPr>
                                  <w:t>Tex</w:t>
                                </w:r>
                                <w:r>
                                  <w:rPr>
                                    <w:spacing w:val="-7"/>
                                  </w:rPr>
                                  <w:t>t</w:t>
                                </w:r>
                                <w:r>
                                  <w:rPr>
                                    <w:spacing w:val="-5"/>
                                  </w:rPr>
                                  <w:t xml:space="preserve"> </w:t>
                                </w:r>
                                <w:r>
                                  <w:rPr>
                                    <w:spacing w:val="-1"/>
                                  </w:rPr>
                                  <w:t>table</w:t>
                                </w:r>
                                <w:r>
                                  <w:rPr>
                                    <w:spacing w:val="-1"/>
                                  </w:rPr>
                                  <w:br/>
                                </w:r>
                                <w:r>
                                  <w:t xml:space="preserve">(+stars, </w:t>
                                </w:r>
                                <w:r>
                                  <w:rPr>
                                    <w:spacing w:val="-1"/>
                                  </w:rPr>
                                  <w:t>+income)</w:t>
                                </w:r>
                                <w:r>
                                  <w:rPr>
                                    <w:spacing w:val="-1"/>
                                  </w:rPr>
                                  <w:br/>
                                </w:r>
                                <w:r>
                                  <w:t>(n</w:t>
                                </w:r>
                                <w:r>
                                  <w:rPr>
                                    <w:spacing w:val="-4"/>
                                  </w:rPr>
                                  <w:t xml:space="preserve"> </w:t>
                                </w:r>
                                <w:r>
                                  <w:t>=</w:t>
                                </w:r>
                                <w:r>
                                  <w:rPr>
                                    <w:spacing w:val="-4"/>
                                  </w:rPr>
                                  <w:t xml:space="preserve"> </w:t>
                                </w:r>
                                <w:r w:rsidRPr="00247586">
                                  <w:t>457, 12.53</w:t>
                                </w:r>
                                <w:r>
                                  <w:t>%)</w:t>
                                </w:r>
                              </w:p>
                            </w:txbxContent>
                          </wps:txbx>
                          <wps:bodyPr rot="0" vert="horz" wrap="square" lIns="0" tIns="36000" rIns="0" bIns="0" anchor="t" anchorCtr="0" upright="1">
                            <a:noAutofit/>
                          </wps:bodyPr>
                        </wps:wsp>
                        <wps:wsp>
                          <wps:cNvPr id="635" name="Text Box 566"/>
                          <wps:cNvSpPr txBox="1">
                            <a:spLocks noChangeArrowheads="1"/>
                          </wps:cNvSpPr>
                          <wps:spPr bwMode="auto">
                            <a:xfrm>
                              <a:off x="4833" y="5013"/>
                              <a:ext cx="1408"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C2" w14:textId="75BC07E5" w:rsidR="003A6D76" w:rsidRDefault="003A6D76" w:rsidP="00D65552">
                                <w:pPr>
                                  <w:pStyle w:val="TableParagraph"/>
                                  <w:rPr>
                                    <w:rFonts w:eastAsia="Calibri Light" w:cs="Calibri Light"/>
                                    <w:szCs w:val="20"/>
                                  </w:rPr>
                                </w:pPr>
                                <w:r>
                                  <w:rPr>
                                    <w:spacing w:val="-6"/>
                                  </w:rPr>
                                  <w:t>Tex</w:t>
                                </w:r>
                                <w:r>
                                  <w:rPr>
                                    <w:spacing w:val="-7"/>
                                  </w:rPr>
                                  <w:t>t</w:t>
                                </w:r>
                                <w:r>
                                  <w:rPr>
                                    <w:spacing w:val="-4"/>
                                  </w:rPr>
                                  <w:t xml:space="preserve"> </w:t>
                                </w:r>
                                <w:r>
                                  <w:t>table</w:t>
                                </w:r>
                                <w:r>
                                  <w:br/>
                                  <w:t>(n</w:t>
                                </w:r>
                                <w:r>
                                  <w:rPr>
                                    <w:spacing w:val="-4"/>
                                  </w:rPr>
                                  <w:t xml:space="preserve"> </w:t>
                                </w:r>
                                <w:r>
                                  <w:t>=</w:t>
                                </w:r>
                                <w:r>
                                  <w:rPr>
                                    <w:spacing w:val="-4"/>
                                  </w:rPr>
                                  <w:t xml:space="preserve"> </w:t>
                                </w:r>
                                <w:r w:rsidRPr="00247586">
                                  <w:t>473, 12.97</w:t>
                                </w:r>
                                <w:r>
                                  <w:t>%)</w:t>
                                </w:r>
                              </w:p>
                            </w:txbxContent>
                          </wps:txbx>
                          <wps:bodyPr rot="0" vert="horz" wrap="square" lIns="0" tIns="0" rIns="0" bIns="0" anchor="b" anchorCtr="0" upright="1">
                            <a:noAutofit/>
                          </wps:bodyPr>
                        </wps:wsp>
                        <wps:wsp>
                          <wps:cNvPr id="636" name="Text Box 565"/>
                          <wps:cNvSpPr txBox="1">
                            <a:spLocks noChangeArrowheads="1"/>
                          </wps:cNvSpPr>
                          <wps:spPr bwMode="auto">
                            <a:xfrm>
                              <a:off x="1276" y="5670"/>
                              <a:ext cx="170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C4" w14:textId="06D97F50" w:rsidR="003A6D76" w:rsidRPr="00E4278B" w:rsidRDefault="003A6D76" w:rsidP="00E4278B">
                                <w:pPr>
                                  <w:spacing w:line="202" w:lineRule="exact"/>
                                  <w:jc w:val="center"/>
                                  <w:rPr>
                                    <w:rFonts w:eastAsia="Calibri Light" w:cs="Calibri Light"/>
                                    <w:sz w:val="17"/>
                                    <w:szCs w:val="17"/>
                                  </w:rPr>
                                </w:pPr>
                                <w:r w:rsidRPr="00E4278B">
                                  <w:rPr>
                                    <w:color w:val="010202"/>
                                    <w:sz w:val="17"/>
                                    <w:szCs w:val="17"/>
                                  </w:rPr>
                                  <w:t>Eligible</w:t>
                                </w:r>
                                <w:r w:rsidRPr="00E4278B">
                                  <w:rPr>
                                    <w:color w:val="010202"/>
                                    <w:spacing w:val="-15"/>
                                    <w:sz w:val="17"/>
                                    <w:szCs w:val="17"/>
                                  </w:rPr>
                                  <w:t xml:space="preserve"> </w:t>
                                </w:r>
                                <w:r w:rsidRPr="00E4278B">
                                  <w:rPr>
                                    <w:color w:val="010202"/>
                                    <w:spacing w:val="-1"/>
                                    <w:sz w:val="17"/>
                                    <w:szCs w:val="17"/>
                                  </w:rPr>
                                  <w:t>members</w:t>
                                </w:r>
                                <w:r w:rsidRPr="00E4278B">
                                  <w:rPr>
                                    <w:color w:val="010202"/>
                                    <w:spacing w:val="-1"/>
                                    <w:sz w:val="17"/>
                                    <w:szCs w:val="17"/>
                                  </w:rPr>
                                  <w:br/>
                                  <w:t>N=</w:t>
                                </w:r>
                                <w:r w:rsidRPr="00247586">
                                  <w:rPr>
                                    <w:color w:val="010202"/>
                                    <w:spacing w:val="-1"/>
                                    <w:sz w:val="17"/>
                                    <w:szCs w:val="17"/>
                                  </w:rPr>
                                  <w:t xml:space="preserve">121,415 </w:t>
                                </w:r>
                                <w:r w:rsidRPr="00E4278B">
                                  <w:rPr>
                                    <w:color w:val="010202"/>
                                    <w:spacing w:val="-2"/>
                                    <w:sz w:val="17"/>
                                    <w:szCs w:val="17"/>
                                  </w:rPr>
                                  <w:t>invited</w:t>
                                </w:r>
                                <w:r w:rsidRPr="00E4278B">
                                  <w:rPr>
                                    <w:color w:val="010202"/>
                                    <w:spacing w:val="27"/>
                                    <w:w w:val="99"/>
                                    <w:sz w:val="17"/>
                                    <w:szCs w:val="17"/>
                                  </w:rPr>
                                  <w:t xml:space="preserve"> </w:t>
                                </w:r>
                                <w:r w:rsidRPr="00E4278B">
                                  <w:rPr>
                                    <w:color w:val="010202"/>
                                    <w:spacing w:val="-1"/>
                                    <w:sz w:val="17"/>
                                    <w:szCs w:val="17"/>
                                  </w:rPr>
                                  <w:t>N=</w:t>
                                </w:r>
                                <w:r w:rsidRPr="00247586">
                                  <w:rPr>
                                    <w:color w:val="010202"/>
                                    <w:spacing w:val="-1"/>
                                    <w:sz w:val="17"/>
                                    <w:szCs w:val="17"/>
                                  </w:rPr>
                                  <w:t xml:space="preserve">3,647 </w:t>
                                </w:r>
                                <w:r w:rsidRPr="00E4278B">
                                  <w:rPr>
                                    <w:color w:val="010202"/>
                                    <w:spacing w:val="-2"/>
                                    <w:sz w:val="17"/>
                                    <w:szCs w:val="17"/>
                                  </w:rPr>
                                  <w:t>completed</w:t>
                                </w:r>
                              </w:p>
                            </w:txbxContent>
                          </wps:txbx>
                          <wps:bodyPr rot="0" vert="horz" wrap="square" lIns="0" tIns="0" rIns="0" bIns="0" anchor="ctr" anchorCtr="0" upright="1">
                            <a:noAutofit/>
                          </wps:bodyPr>
                        </wps:wsp>
                        <wps:wsp>
                          <wps:cNvPr id="637" name="Text Box 564"/>
                          <wps:cNvSpPr txBox="1">
                            <a:spLocks noChangeArrowheads="1"/>
                          </wps:cNvSpPr>
                          <wps:spPr bwMode="auto">
                            <a:xfrm>
                              <a:off x="4721" y="6326"/>
                              <a:ext cx="163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C6" w14:textId="7D493C6A" w:rsidR="003A6D76" w:rsidRDefault="003A6D76" w:rsidP="00D65552">
                                <w:pPr>
                                  <w:pStyle w:val="TableParagraph"/>
                                  <w:rPr>
                                    <w:rFonts w:eastAsia="Calibri Light" w:cs="Calibri Light"/>
                                    <w:szCs w:val="20"/>
                                  </w:rPr>
                                </w:pPr>
                                <w:r>
                                  <w:rPr>
                                    <w:spacing w:val="-6"/>
                                  </w:rPr>
                                  <w:t>Tex</w:t>
                                </w:r>
                                <w:r>
                                  <w:rPr>
                                    <w:spacing w:val="-7"/>
                                  </w:rPr>
                                  <w:t>t</w:t>
                                </w:r>
                                <w:r>
                                  <w:rPr>
                                    <w:spacing w:val="-4"/>
                                  </w:rPr>
                                  <w:t xml:space="preserve"> </w:t>
                                </w:r>
                                <w:r>
                                  <w:t>table</w:t>
                                </w:r>
                                <w:r>
                                  <w:rPr>
                                    <w:spacing w:val="-5"/>
                                  </w:rPr>
                                  <w:br/>
                                </w:r>
                                <w:r>
                                  <w:t>(+income)</w:t>
                                </w:r>
                                <w:r>
                                  <w:br/>
                                  <w:t>(n</w:t>
                                </w:r>
                                <w:r>
                                  <w:rPr>
                                    <w:spacing w:val="-4"/>
                                  </w:rPr>
                                  <w:t xml:space="preserve"> </w:t>
                                </w:r>
                                <w:r>
                                  <w:t>=</w:t>
                                </w:r>
                                <w:r>
                                  <w:rPr>
                                    <w:spacing w:val="-4"/>
                                  </w:rPr>
                                  <w:t xml:space="preserve"> </w:t>
                                </w:r>
                                <w:r w:rsidRPr="00247586">
                                  <w:t>458, 12.56</w:t>
                                </w:r>
                                <w:r>
                                  <w:t>%)</w:t>
                                </w:r>
                              </w:p>
                            </w:txbxContent>
                          </wps:txbx>
                          <wps:bodyPr rot="0" vert="horz" wrap="square" lIns="0" tIns="36000" rIns="0" bIns="0" anchor="t" anchorCtr="0" upright="1">
                            <a:noAutofit/>
                          </wps:bodyPr>
                        </wps:wsp>
                        <wps:wsp>
                          <wps:cNvPr id="638" name="Text Box 563"/>
                          <wps:cNvSpPr txBox="1">
                            <a:spLocks noChangeArrowheads="1"/>
                          </wps:cNvSpPr>
                          <wps:spPr bwMode="auto">
                            <a:xfrm>
                              <a:off x="4833" y="7638"/>
                              <a:ext cx="1408"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C8" w14:textId="03E1B6CC" w:rsidR="003A6D76" w:rsidRDefault="003A6D76" w:rsidP="00D65552">
                                <w:pPr>
                                  <w:pStyle w:val="TableParagraph"/>
                                  <w:rPr>
                                    <w:rFonts w:eastAsia="Calibri Light" w:cs="Calibri Light"/>
                                    <w:szCs w:val="20"/>
                                  </w:rPr>
                                </w:pPr>
                                <w:r>
                                  <w:t>Graphs</w:t>
                                </w:r>
                                <w:r>
                                  <w:br/>
                                  <w:t>(n</w:t>
                                </w:r>
                                <w:r>
                                  <w:rPr>
                                    <w:spacing w:val="-4"/>
                                  </w:rPr>
                                  <w:t xml:space="preserve"> </w:t>
                                </w:r>
                                <w:r>
                                  <w:t>=</w:t>
                                </w:r>
                                <w:r>
                                  <w:rPr>
                                    <w:spacing w:val="-4"/>
                                  </w:rPr>
                                  <w:t xml:space="preserve"> </w:t>
                                </w:r>
                                <w:r w:rsidRPr="00247586">
                                  <w:t>463, 12.70</w:t>
                                </w:r>
                                <w:r>
                                  <w:t>%)</w:t>
                                </w:r>
                              </w:p>
                            </w:txbxContent>
                          </wps:txbx>
                          <wps:bodyPr rot="0" vert="horz" wrap="square" lIns="0" tIns="0" rIns="0" bIns="0" anchor="b" anchorCtr="0" upright="1">
                            <a:noAutofit/>
                          </wps:bodyPr>
                        </wps:wsp>
                        <wps:wsp>
                          <wps:cNvPr id="639" name="Text Box 562"/>
                          <wps:cNvSpPr txBox="1">
                            <a:spLocks noChangeArrowheads="1"/>
                          </wps:cNvSpPr>
                          <wps:spPr bwMode="auto">
                            <a:xfrm>
                              <a:off x="4810" y="8950"/>
                              <a:ext cx="1409"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CA" w14:textId="2B0FD779" w:rsidR="003A6D76" w:rsidRDefault="003A6D76" w:rsidP="00D65552">
                                <w:pPr>
                                  <w:pStyle w:val="TableParagraph"/>
                                  <w:rPr>
                                    <w:rFonts w:eastAsia="Calibri Light" w:cs="Calibri Light"/>
                                    <w:szCs w:val="20"/>
                                  </w:rPr>
                                </w:pPr>
                                <w:r>
                                  <w:t>Number</w:t>
                                </w:r>
                                <w:r>
                                  <w:rPr>
                                    <w:spacing w:val="-12"/>
                                  </w:rPr>
                                  <w:t xml:space="preserve"> </w:t>
                                </w:r>
                                <w:r>
                                  <w:t>tables</w:t>
                                </w:r>
                                <w:r>
                                  <w:br/>
                                  <w:t>(n</w:t>
                                </w:r>
                                <w:r>
                                  <w:rPr>
                                    <w:spacing w:val="-4"/>
                                  </w:rPr>
                                  <w:t xml:space="preserve"> </w:t>
                                </w:r>
                                <w:r>
                                  <w:t>=</w:t>
                                </w:r>
                                <w:r>
                                  <w:rPr>
                                    <w:spacing w:val="-4"/>
                                  </w:rPr>
                                  <w:t xml:space="preserve"> </w:t>
                                </w:r>
                                <w:r w:rsidRPr="00247586">
                                  <w:t>446, 12.23</w:t>
                                </w:r>
                                <w:r>
                                  <w:t>%)</w:t>
                                </w:r>
                              </w:p>
                            </w:txbxContent>
                          </wps:txbx>
                          <wps:bodyPr rot="0" vert="horz" wrap="square" lIns="0" tIns="0" rIns="0" bIns="0" anchor="b" anchorCtr="0" upright="1">
                            <a:noAutofit/>
                          </wps:bodyPr>
                        </wps:wsp>
                        <wps:wsp>
                          <wps:cNvPr id="640" name="Text Box 561"/>
                          <wps:cNvSpPr txBox="1">
                            <a:spLocks noChangeArrowheads="1"/>
                          </wps:cNvSpPr>
                          <wps:spPr bwMode="auto">
                            <a:xfrm>
                              <a:off x="4514" y="10262"/>
                              <a:ext cx="2045"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5CC" w14:textId="00C142A9" w:rsidR="003A6D76" w:rsidRDefault="003A6D76" w:rsidP="00D65552">
                                <w:pPr>
                                  <w:pStyle w:val="TableParagraph"/>
                                  <w:rPr>
                                    <w:rFonts w:eastAsia="Calibri Light" w:cs="Calibri Light"/>
                                    <w:szCs w:val="20"/>
                                  </w:rPr>
                                </w:pPr>
                                <w:r>
                                  <w:t>Number</w:t>
                                </w:r>
                                <w:r>
                                  <w:rPr>
                                    <w:spacing w:val="-8"/>
                                  </w:rPr>
                                  <w:t xml:space="preserve"> </w:t>
                                </w:r>
                                <w:r>
                                  <w:t>tables</w:t>
                                </w:r>
                                <w:r>
                                  <w:rPr>
                                    <w:spacing w:val="-9"/>
                                  </w:rPr>
                                  <w:br/>
                                </w:r>
                                <w:r>
                                  <w:t>(+income)</w:t>
                                </w:r>
                                <w:r>
                                  <w:br/>
                                  <w:t>(n</w:t>
                                </w:r>
                                <w:r>
                                  <w:rPr>
                                    <w:spacing w:val="-4"/>
                                  </w:rPr>
                                  <w:t xml:space="preserve"> </w:t>
                                </w:r>
                                <w:r>
                                  <w:t>=</w:t>
                                </w:r>
                                <w:r>
                                  <w:rPr>
                                    <w:spacing w:val="-4"/>
                                  </w:rPr>
                                  <w:t xml:space="preserve"> </w:t>
                                </w:r>
                                <w:r w:rsidRPr="00247586">
                                  <w:t>439, 12.04</w:t>
                                </w:r>
                                <w:r>
                                  <w:t>%)</w:t>
                                </w:r>
                              </w:p>
                            </w:txbxContent>
                          </wps:txbx>
                          <wps:bodyPr rot="0" vert="horz" wrap="square" lIns="0" tIns="36000" rIns="0" bIns="0" anchor="t" anchorCtr="0" upright="1">
                            <a:noAutofit/>
                          </wps:bodyPr>
                        </wps:wsp>
                      </wpg:grpSp>
                    </wpg:wgp>
                  </a:graphicData>
                </a:graphic>
              </wp:anchor>
            </w:drawing>
          </mc:Choice>
          <mc:Fallback>
            <w:pict>
              <v:group w14:anchorId="547BABAF" id="Group 559" o:spid="_x0000_s1039" alt="Title: The experimental groups - Description: This figure shows how the 3,732 members were distributed across the eight conditions in the experiment. There were 499 (13.37%) in the control, 440 (11.79%) in the text table (with star ratings), 466 (12.49%) in the text table (with star ratings and income made salient), 482 (12.92%) in the text table, 470 (12.59%) in the text table (with income made salient), 471 (12.62%) in the graphs, 456 (12.22%) in the number tables, and 448 (12.00%) in the number tables (with income made salient)." style="position:absolute;margin-left:34.5pt;margin-top:48pt;width:383.15pt;height:600.95pt;z-index:503188176;mso-position-horizontal-relative:margin;mso-position-vertical-relative:margin" coordsize="7663,1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">
                <v:group id="Group 601" o:spid="_x0000_s1040" style="position:absolute;width:7663;height:12019" coordsize="7663,1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602" o:spid="_x0000_s1041" style="position:absolute;width:7663;height:12019;visibility:visible;mso-wrap-style:square;v-text-anchor:top" coordsize="7663,1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" path="m,12019r7663,l7663,,,,,12019xe" fillcolor="#e4e5e9" stroked="f">
                    <v:path arrowok="t" o:connecttype="custom" o:connectlocs="0,12019;7663,12019;7663,0;0,0;0,12019" o:connectangles="0,0,0,0,0"/>
                  </v:shape>
                </v:group>
                <v:group id="Group 599" o:spid="_x0000_s1042" style="position:absolute;left:2128;top:1417;width:3409;height:4593" coordorigin="2128,1417" coordsize="340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600" o:spid="_x0000_s1043" style="position:absolute;left:2128;top:1417;width:3409;height:4593;visibility:visible;mso-wrap-style:square;v-text-anchor:top" coordsize="3409,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" path="m,4592r1703,l1705,,3409,e" filled="f" strokecolor="#060505" strokeweight=".5pt">
                    <v:path arrowok="t" o:connecttype="custom" o:connectlocs="0,6009;1703,6009;1705,1417;3409,1417" o:connectangles="0,0,0,0"/>
                  </v:shape>
                </v:group>
                <v:group id="Group 597" o:spid="_x0000_s1044" style="position:absolute;left:3833;top:4041;width:428;height:2" coordorigin="3833,4041"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98" o:spid="_x0000_s1045" style="position:absolute;left:3833;top:4041;width:428;height:2;visibility:visible;mso-wrap-style:square;v-text-anchor:top"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" path="m,l428,e" filled="f" strokecolor="#060505" strokeweight=".5pt">
                    <v:path arrowok="t" o:connecttype="custom" o:connectlocs="0,0;428,0" o:connectangles="0,0"/>
                  </v:shape>
                </v:group>
                <v:group id="Group 595" o:spid="_x0000_s1046" style="position:absolute;left:3833;top:5353;width:428;height:2" coordorigin="3833,5353"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96" o:spid="_x0000_s1047" style="position:absolute;left:3833;top:5353;width:428;height:2;visibility:visible;mso-wrap-style:square;v-text-anchor:top"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" path="m,l428,e" filled="f" strokecolor="#060505" strokeweight=".5pt">
                    <v:path arrowok="t" o:connecttype="custom" o:connectlocs="0,0;428,0" o:connectangles="0,0"/>
                  </v:shape>
                </v:group>
                <v:group id="Group 593" o:spid="_x0000_s1048" style="position:absolute;left:3833;top:6665;width:428;height:2" coordorigin="3833,6665"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94" o:spid="_x0000_s1049" style="position:absolute;left:3833;top:6665;width:428;height:2;visibility:visible;mso-wrap-style:square;v-text-anchor:top"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" path="m,l428,e" filled="f" strokecolor="#060505" strokeweight=".5pt">
                    <v:path arrowok="t" o:connecttype="custom" o:connectlocs="0,0;428,0" o:connectangles="0,0"/>
                  </v:shape>
                </v:group>
                <v:group id="Group 591" o:spid="_x0000_s1050" style="position:absolute;left:3833;top:7978;width:428;height:2" coordorigin="3833,7978"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92" o:spid="_x0000_s1051" style="position:absolute;left:3833;top:7978;width:428;height:2;visibility:visible;mso-wrap-style:square;v-text-anchor:top"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" path="m,l428,e" filled="f" strokecolor="#060505" strokeweight=".5pt">
                    <v:path arrowok="t" o:connecttype="custom" o:connectlocs="0,0;428,0" o:connectangles="0,0"/>
                  </v:shape>
                </v:group>
                <v:group id="Group 589" o:spid="_x0000_s1052" style="position:absolute;left:3833;top:9290;width:428;height:2" coordorigin="3833,9290"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90" o:spid="_x0000_s1053" style="position:absolute;left:3833;top:9290;width:428;height:2;visibility:visible;mso-wrap-style:square;v-text-anchor:top"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" path="m,l428,e" filled="f" strokecolor="#060505" strokeweight=".5pt">
                    <v:path arrowok="t" o:connecttype="custom" o:connectlocs="0,0;428,0" o:connectangles="0,0"/>
                  </v:shape>
                </v:group>
                <v:group id="Group 587" o:spid="_x0000_s1054" style="position:absolute;left:3833;top:2729;width:1704;height:7873" coordorigin="3833,2729" coordsize="17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88" o:spid="_x0000_s1055" style="position:absolute;left:3833;top:2729;width:1704;height:7873;visibility:visible;mso-wrap-style:square;v-text-anchor:top" coordsize="17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" path="m1704,7873l,7873,,,1704,e" filled="f" strokecolor="#060505" strokeweight=".5pt">
                    <v:path arrowok="t" o:connecttype="custom" o:connectlocs="1704,10602;0,10602;0,2729;1704,2729" o:connectangles="0,0,0,0"/>
                  </v:shape>
                </v:group>
                <v:group id="Group 585" o:spid="_x0000_s1056" style="position:absolute;left:4261;top:850;width:2552;height:1134" coordorigin="4261,850"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86" o:spid="_x0000_s1057" style="position:absolute;left:4261;top:850;width:2552;height:1134;visibility:visible;mso-wrap-style:square;v-text-anchor:top"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" path="m,1134r2551,l2551,,,,,1134xe" fillcolor="#d2c3ac" stroked="f">
                    <v:path arrowok="t" o:connecttype="custom" o:connectlocs="0,1984;2551,1984;2551,850;0,850;0,1984" o:connectangles="0,0,0,0,0"/>
                  </v:shape>
                </v:group>
                <v:group id="Group 583" o:spid="_x0000_s1058" style="position:absolute;left:850;top:5443;width:2552;height:1134" coordorigin="850,5443"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84" o:spid="_x0000_s1059" style="position:absolute;left:850;top:5443;width:2552;height:1134;visibility:visible;mso-wrap-style:square;v-text-anchor:top"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" path="m,1133r2552,l2552,,,,,1133xe" fillcolor="#d2c3ac" stroked="f">
                    <v:path arrowok="t" o:connecttype="custom" o:connectlocs="0,6576;2552,6576;2552,5443;0,5443;0,6576" o:connectangles="0,0,0,0,0"/>
                  </v:shape>
                </v:group>
                <v:group id="Group 581" o:spid="_x0000_s1060" style="position:absolute;left:4261;top:2162;width:2552;height:1134" coordorigin="4261,2162"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82" o:spid="_x0000_s1061" style="position:absolute;left:4261;top:2162;width:2552;height:1134;visibility:visible;mso-wrap-style:square;v-text-anchor:top"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" path="m,1134r2551,l2551,,,,,1134xe" fillcolor="#97979f" stroked="f">
                    <v:path arrowok="t" o:connecttype="custom" o:connectlocs="0,3296;2551,3296;2551,2162;0,2162;0,3296" o:connectangles="0,0,0,0,0"/>
                  </v:shape>
                </v:group>
                <v:group id="Group 579" o:spid="_x0000_s1062" style="position:absolute;left:4261;top:3474;width:2552;height:1134" coordorigin="4261,3474"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580" o:spid="_x0000_s1063" style="position:absolute;left:4261;top:3474;width:2552;height:1134;visibility:visible;mso-wrap-style:square;v-text-anchor:top"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" path="m,1134r2551,l2551,,,,,1134xe" fillcolor="#97979f" stroked="f">
                    <v:path arrowok="t" o:connecttype="custom" o:connectlocs="0,4608;2551,4608;2551,3474;0,3474;0,4608" o:connectangles="0,0,0,0,0"/>
                  </v:shape>
                </v:group>
                <v:group id="Group 577" o:spid="_x0000_s1064" style="position:absolute;left:4261;top:4786;width:2552;height:1134" coordorigin="4261,4786"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578" o:spid="_x0000_s1065" style="position:absolute;left:4261;top:4786;width:2552;height:1134;visibility:visible;mso-wrap-style:square;v-text-anchor:top"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" path="m,1134r2551,l2551,,,,,1134xe" fillcolor="#97979f" stroked="f">
                    <v:path arrowok="t" o:connecttype="custom" o:connectlocs="0,5920;2551,5920;2551,4786;0,4786;0,5920" o:connectangles="0,0,0,0,0"/>
                  </v:shape>
                </v:group>
                <v:group id="Group 575" o:spid="_x0000_s1066" style="position:absolute;left:4261;top:6099;width:2552;height:1134" coordorigin="4261,6099"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576" o:spid="_x0000_s1067" style="position:absolute;left:4261;top:6099;width:2552;height:1134;visibility:visible;mso-wrap-style:square;v-text-anchor:top"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" path="m,1133r2551,l2551,,,,,1133xe" fillcolor="#97979f" stroked="f">
                    <v:path arrowok="t" o:connecttype="custom" o:connectlocs="0,7232;2551,7232;2551,6099;0,6099;0,7232" o:connectangles="0,0,0,0,0"/>
                  </v:shape>
                </v:group>
                <v:group id="Group 573" o:spid="_x0000_s1068" style="position:absolute;left:4261;top:7411;width:2552;height:1134" coordorigin="4261,7411"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574" o:spid="_x0000_s1069" style="position:absolute;left:4261;top:7411;width:2552;height:1134;visibility:visible;mso-wrap-style:square;v-text-anchor:top"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" path="m,1133r2551,l2551,,,,,1133xe" fillcolor="#97979f" stroked="f">
                    <v:path arrowok="t" o:connecttype="custom" o:connectlocs="0,8544;2551,8544;2551,7411;0,7411;0,8544" o:connectangles="0,0,0,0,0"/>
                  </v:shape>
                </v:group>
                <v:group id="Group 571" o:spid="_x0000_s1070" style="position:absolute;left:4261;top:8723;width:2552;height:1134" coordorigin="4261,8723"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572" o:spid="_x0000_s1071" style="position:absolute;left:4261;top:8723;width:2552;height:1134;visibility:visible;mso-wrap-style:square;v-text-anchor:top"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" path="m,1133r2551,l2551,,,,,1133xe" fillcolor="#97979f" stroked="f">
                    <v:path arrowok="t" o:connecttype="custom" o:connectlocs="0,9856;2551,9856;2551,8723;0,8723;0,9856" o:connectangles="0,0,0,0,0"/>
                  </v:shape>
                </v:group>
                <v:group id="Group 560" o:spid="_x0000_s1072" style="position:absolute;left:1276;top:1077;width:5537;height:10092" coordorigin="1276,1077" coordsize="5537,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70" o:spid="_x0000_s1073" style="position:absolute;left:4261;top:10035;width:2552;height:1134;visibility:visible;mso-wrap-style:square;v-text-anchor:top" coordsize="255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" path="m,1134r2551,l2551,,,,,1134xe" fillcolor="#97979f" stroked="f">
                    <v:path arrowok="t" o:connecttype="custom" o:connectlocs="0,11169;2551,11169;2551,10035;0,10035;0,11169" o:connectangles="0,0,0,0,0"/>
                  </v:shape>
                  <v:shape id="Text Box 569" o:spid="_x0000_s1074" type="#_x0000_t202" style="position:absolute;left:4692;top:1077;width:164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" filled="f" stroked="f">
                    <v:textbox inset="0,1mm,0,0">
                      <w:txbxContent>
                        <w:p w14:paraId="3A0405BB" w14:textId="750E1CFB" w:rsidR="003A6D76" w:rsidRDefault="003A6D76" w:rsidP="00D65552">
                          <w:pPr>
                            <w:pStyle w:val="TableParagraph"/>
                            <w:rPr>
                              <w:rFonts w:cs="Calibri Light"/>
                            </w:rPr>
                          </w:pPr>
                          <w:r>
                            <w:t>Minimal</w:t>
                          </w:r>
                          <w:r>
                            <w:rPr>
                              <w:spacing w:val="-4"/>
                            </w:rPr>
                            <w:t xml:space="preserve"> </w:t>
                          </w:r>
                          <w:r>
                            <w:t>information</w:t>
                          </w:r>
                          <w:r>
                            <w:rPr>
                              <w:rFonts w:cs="Calibri Light"/>
                            </w:rPr>
                            <w:br/>
                          </w:r>
                          <w:r>
                            <w:rPr>
                              <w:spacing w:val="-2"/>
                            </w:rPr>
                            <w:t>(control)</w:t>
                          </w:r>
                          <w:r>
                            <w:rPr>
                              <w:spacing w:val="-2"/>
                            </w:rPr>
                            <w:br/>
                          </w:r>
                          <w:r>
                            <w:t>(n</w:t>
                          </w:r>
                          <w:r>
                            <w:rPr>
                              <w:spacing w:val="-4"/>
                            </w:rPr>
                            <w:t xml:space="preserve"> </w:t>
                          </w:r>
                          <w:r>
                            <w:t>=</w:t>
                          </w:r>
                          <w:r>
                            <w:rPr>
                              <w:spacing w:val="-4"/>
                            </w:rPr>
                            <w:t xml:space="preserve"> </w:t>
                          </w:r>
                          <w:r w:rsidRPr="00247586">
                            <w:t>480, 13.16</w:t>
                          </w:r>
                          <w:r>
                            <w:t>%)</w:t>
                          </w:r>
                        </w:p>
                      </w:txbxContent>
                    </v:textbox>
                  </v:shape>
                  <v:shape id="Text Box 568" o:spid="_x0000_s1075" type="#_x0000_t202" style="position:absolute;left:4808;top:2419;width:145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3A0405BD" w14:textId="614B0342" w:rsidR="003A6D76" w:rsidRDefault="003A6D76" w:rsidP="00D65552">
                          <w:pPr>
                            <w:pStyle w:val="TableParagraph"/>
                            <w:rPr>
                              <w:rFonts w:eastAsia="Calibri Light" w:cs="Calibri Light"/>
                              <w:szCs w:val="20"/>
                            </w:rPr>
                          </w:pPr>
                          <w:r>
                            <w:rPr>
                              <w:spacing w:val="-6"/>
                            </w:rPr>
                            <w:t>Tex</w:t>
                          </w:r>
                          <w:r>
                            <w:rPr>
                              <w:spacing w:val="-7"/>
                            </w:rPr>
                            <w:t>t</w:t>
                          </w:r>
                          <w:r>
                            <w:rPr>
                              <w:spacing w:val="38"/>
                            </w:rPr>
                            <w:t xml:space="preserve"> </w:t>
                          </w:r>
                          <w:r>
                            <w:rPr>
                              <w:spacing w:val="-1"/>
                            </w:rPr>
                            <w:t>table</w:t>
                          </w:r>
                          <w:r>
                            <w:rPr>
                              <w:spacing w:val="-4"/>
                            </w:rPr>
                            <w:br/>
                          </w:r>
                          <w:r>
                            <w:t>(+stars)</w:t>
                          </w:r>
                          <w:r>
                            <w:br/>
                            <w:t>(n</w:t>
                          </w:r>
                          <w:r>
                            <w:rPr>
                              <w:spacing w:val="-4"/>
                            </w:rPr>
                            <w:t xml:space="preserve"> </w:t>
                          </w:r>
                          <w:r>
                            <w:t>=</w:t>
                          </w:r>
                          <w:r>
                            <w:rPr>
                              <w:spacing w:val="-4"/>
                            </w:rPr>
                            <w:t xml:space="preserve"> </w:t>
                          </w:r>
                          <w:r w:rsidRPr="00247586">
                            <w:t>429, 11.76</w:t>
                          </w:r>
                          <w:r>
                            <w:t>%)</w:t>
                          </w:r>
                        </w:p>
                      </w:txbxContent>
                    </v:textbox>
                  </v:shape>
                  <v:shape id="Text Box 567" o:spid="_x0000_s1076" type="#_x0000_t202" style="position:absolute;left:4833;top:3701;width:140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" filled="f" stroked="f">
                    <v:textbox inset="0,1mm,0,0">
                      <w:txbxContent>
                        <w:p w14:paraId="3A0405C0" w14:textId="36376DC1" w:rsidR="003A6D76" w:rsidRDefault="003A6D76" w:rsidP="00D65552">
                          <w:pPr>
                            <w:pStyle w:val="TableParagraph"/>
                            <w:rPr>
                              <w:rFonts w:eastAsia="Calibri Light" w:cs="Calibri Light"/>
                              <w:szCs w:val="20"/>
                            </w:rPr>
                          </w:pPr>
                          <w:r>
                            <w:rPr>
                              <w:spacing w:val="-6"/>
                            </w:rPr>
                            <w:t>Tex</w:t>
                          </w:r>
                          <w:r>
                            <w:rPr>
                              <w:spacing w:val="-7"/>
                            </w:rPr>
                            <w:t>t</w:t>
                          </w:r>
                          <w:r>
                            <w:rPr>
                              <w:spacing w:val="-5"/>
                            </w:rPr>
                            <w:t xml:space="preserve"> </w:t>
                          </w:r>
                          <w:r>
                            <w:rPr>
                              <w:spacing w:val="-1"/>
                            </w:rPr>
                            <w:t>table</w:t>
                          </w:r>
                          <w:r>
                            <w:rPr>
                              <w:spacing w:val="-1"/>
                            </w:rPr>
                            <w:br/>
                          </w:r>
                          <w:r>
                            <w:t xml:space="preserve">(+stars, </w:t>
                          </w:r>
                          <w:r>
                            <w:rPr>
                              <w:spacing w:val="-1"/>
                            </w:rPr>
                            <w:t>+income)</w:t>
                          </w:r>
                          <w:r>
                            <w:rPr>
                              <w:spacing w:val="-1"/>
                            </w:rPr>
                            <w:br/>
                          </w:r>
                          <w:r>
                            <w:t>(n</w:t>
                          </w:r>
                          <w:r>
                            <w:rPr>
                              <w:spacing w:val="-4"/>
                            </w:rPr>
                            <w:t xml:space="preserve"> </w:t>
                          </w:r>
                          <w:r>
                            <w:t>=</w:t>
                          </w:r>
                          <w:r>
                            <w:rPr>
                              <w:spacing w:val="-4"/>
                            </w:rPr>
                            <w:t xml:space="preserve"> </w:t>
                          </w:r>
                          <w:r w:rsidRPr="00247586">
                            <w:t>457, 12.53</w:t>
                          </w:r>
                          <w:r>
                            <w:t>%)</w:t>
                          </w:r>
                        </w:p>
                      </w:txbxContent>
                    </v:textbox>
                  </v:shape>
                  <v:shape id="Text Box 566" o:spid="_x0000_s1077" type="#_x0000_t202" style="position:absolute;left:4833;top:5013;width:1408;height:6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" filled="f" stroked="f">
                    <v:textbox inset="0,0,0,0">
                      <w:txbxContent>
                        <w:p w14:paraId="3A0405C2" w14:textId="75BC07E5" w:rsidR="003A6D76" w:rsidRDefault="003A6D76" w:rsidP="00D65552">
                          <w:pPr>
                            <w:pStyle w:val="TableParagraph"/>
                            <w:rPr>
                              <w:rFonts w:eastAsia="Calibri Light" w:cs="Calibri Light"/>
                              <w:szCs w:val="20"/>
                            </w:rPr>
                          </w:pPr>
                          <w:r>
                            <w:rPr>
                              <w:spacing w:val="-6"/>
                            </w:rPr>
                            <w:t>Tex</w:t>
                          </w:r>
                          <w:r>
                            <w:rPr>
                              <w:spacing w:val="-7"/>
                            </w:rPr>
                            <w:t>t</w:t>
                          </w:r>
                          <w:r>
                            <w:rPr>
                              <w:spacing w:val="-4"/>
                            </w:rPr>
                            <w:t xml:space="preserve"> </w:t>
                          </w:r>
                          <w:r>
                            <w:t>table</w:t>
                          </w:r>
                          <w:r>
                            <w:br/>
                            <w:t>(n</w:t>
                          </w:r>
                          <w:r>
                            <w:rPr>
                              <w:spacing w:val="-4"/>
                            </w:rPr>
                            <w:t xml:space="preserve"> </w:t>
                          </w:r>
                          <w:r>
                            <w:t>=</w:t>
                          </w:r>
                          <w:r>
                            <w:rPr>
                              <w:spacing w:val="-4"/>
                            </w:rPr>
                            <w:t xml:space="preserve"> </w:t>
                          </w:r>
                          <w:r w:rsidRPr="00247586">
                            <w:t>473, 12.97</w:t>
                          </w:r>
                          <w:r>
                            <w:t>%)</w:t>
                          </w:r>
                        </w:p>
                      </w:txbxContent>
                    </v:textbox>
                  </v:shape>
                  <v:shape id="Text Box 565" o:spid="_x0000_s1078" type="#_x0000_t202" style="position:absolute;left:1276;top:5670;width:170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" filled="f" stroked="f">
                    <v:textbox inset="0,0,0,0">
                      <w:txbxContent>
                        <w:p w14:paraId="3A0405C4" w14:textId="06D97F50" w:rsidR="003A6D76" w:rsidRPr="00E4278B" w:rsidRDefault="003A6D76" w:rsidP="00E4278B">
                          <w:pPr>
                            <w:spacing w:line="202" w:lineRule="exact"/>
                            <w:jc w:val="center"/>
                            <w:rPr>
                              <w:rFonts w:eastAsia="Calibri Light" w:cs="Calibri Light"/>
                              <w:sz w:val="17"/>
                              <w:szCs w:val="17"/>
                            </w:rPr>
                          </w:pPr>
                          <w:r w:rsidRPr="00E4278B">
                            <w:rPr>
                              <w:color w:val="010202"/>
                              <w:sz w:val="17"/>
                              <w:szCs w:val="17"/>
                            </w:rPr>
                            <w:t>Eligible</w:t>
                          </w:r>
                          <w:r w:rsidRPr="00E4278B">
                            <w:rPr>
                              <w:color w:val="010202"/>
                              <w:spacing w:val="-15"/>
                              <w:sz w:val="17"/>
                              <w:szCs w:val="17"/>
                            </w:rPr>
                            <w:t xml:space="preserve"> </w:t>
                          </w:r>
                          <w:r w:rsidRPr="00E4278B">
                            <w:rPr>
                              <w:color w:val="010202"/>
                              <w:spacing w:val="-1"/>
                              <w:sz w:val="17"/>
                              <w:szCs w:val="17"/>
                            </w:rPr>
                            <w:t>members</w:t>
                          </w:r>
                          <w:r w:rsidRPr="00E4278B">
                            <w:rPr>
                              <w:color w:val="010202"/>
                              <w:spacing w:val="-1"/>
                              <w:sz w:val="17"/>
                              <w:szCs w:val="17"/>
                            </w:rPr>
                            <w:br/>
                            <w:t>N=</w:t>
                          </w:r>
                          <w:r w:rsidRPr="00247586">
                            <w:rPr>
                              <w:color w:val="010202"/>
                              <w:spacing w:val="-1"/>
                              <w:sz w:val="17"/>
                              <w:szCs w:val="17"/>
                            </w:rPr>
                            <w:t xml:space="preserve">121,415 </w:t>
                          </w:r>
                          <w:r w:rsidRPr="00E4278B">
                            <w:rPr>
                              <w:color w:val="010202"/>
                              <w:spacing w:val="-2"/>
                              <w:sz w:val="17"/>
                              <w:szCs w:val="17"/>
                            </w:rPr>
                            <w:t>invited</w:t>
                          </w:r>
                          <w:r w:rsidRPr="00E4278B">
                            <w:rPr>
                              <w:color w:val="010202"/>
                              <w:spacing w:val="27"/>
                              <w:w w:val="99"/>
                              <w:sz w:val="17"/>
                              <w:szCs w:val="17"/>
                            </w:rPr>
                            <w:t xml:space="preserve"> </w:t>
                          </w:r>
                          <w:r w:rsidRPr="00E4278B">
                            <w:rPr>
                              <w:color w:val="010202"/>
                              <w:spacing w:val="-1"/>
                              <w:sz w:val="17"/>
                              <w:szCs w:val="17"/>
                            </w:rPr>
                            <w:t>N=</w:t>
                          </w:r>
                          <w:r w:rsidRPr="00247586">
                            <w:rPr>
                              <w:color w:val="010202"/>
                              <w:spacing w:val="-1"/>
                              <w:sz w:val="17"/>
                              <w:szCs w:val="17"/>
                            </w:rPr>
                            <w:t xml:space="preserve">3,647 </w:t>
                          </w:r>
                          <w:r w:rsidRPr="00E4278B">
                            <w:rPr>
                              <w:color w:val="010202"/>
                              <w:spacing w:val="-2"/>
                              <w:sz w:val="17"/>
                              <w:szCs w:val="17"/>
                            </w:rPr>
                            <w:t>completed</w:t>
                          </w:r>
                        </w:p>
                      </w:txbxContent>
                    </v:textbox>
                  </v:shape>
                  <v:shape id="Text Box 564" o:spid="_x0000_s1079" type="#_x0000_t202" style="position:absolute;left:4721;top:6326;width:163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" filled="f" stroked="f">
                    <v:textbox inset="0,1mm,0,0">
                      <w:txbxContent>
                        <w:p w14:paraId="3A0405C6" w14:textId="7D493C6A" w:rsidR="003A6D76" w:rsidRDefault="003A6D76" w:rsidP="00D65552">
                          <w:pPr>
                            <w:pStyle w:val="TableParagraph"/>
                            <w:rPr>
                              <w:rFonts w:eastAsia="Calibri Light" w:cs="Calibri Light"/>
                              <w:szCs w:val="20"/>
                            </w:rPr>
                          </w:pPr>
                          <w:r>
                            <w:rPr>
                              <w:spacing w:val="-6"/>
                            </w:rPr>
                            <w:t>Tex</w:t>
                          </w:r>
                          <w:r>
                            <w:rPr>
                              <w:spacing w:val="-7"/>
                            </w:rPr>
                            <w:t>t</w:t>
                          </w:r>
                          <w:r>
                            <w:rPr>
                              <w:spacing w:val="-4"/>
                            </w:rPr>
                            <w:t xml:space="preserve"> </w:t>
                          </w:r>
                          <w:r>
                            <w:t>table</w:t>
                          </w:r>
                          <w:r>
                            <w:rPr>
                              <w:spacing w:val="-5"/>
                            </w:rPr>
                            <w:br/>
                          </w:r>
                          <w:r>
                            <w:t>(+income)</w:t>
                          </w:r>
                          <w:r>
                            <w:br/>
                            <w:t>(n</w:t>
                          </w:r>
                          <w:r>
                            <w:rPr>
                              <w:spacing w:val="-4"/>
                            </w:rPr>
                            <w:t xml:space="preserve"> </w:t>
                          </w:r>
                          <w:r>
                            <w:t>=</w:t>
                          </w:r>
                          <w:r>
                            <w:rPr>
                              <w:spacing w:val="-4"/>
                            </w:rPr>
                            <w:t xml:space="preserve"> </w:t>
                          </w:r>
                          <w:r w:rsidRPr="00247586">
                            <w:t>458, 12.56</w:t>
                          </w:r>
                          <w:r>
                            <w:t>%)</w:t>
                          </w:r>
                        </w:p>
                      </w:txbxContent>
                    </v:textbox>
                  </v:shape>
                  <v:shape id="Text Box 563" o:spid="_x0000_s1080" type="#_x0000_t202" style="position:absolute;left:4833;top:7638;width:1408;height:6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" filled="f" stroked="f">
                    <v:textbox inset="0,0,0,0">
                      <w:txbxContent>
                        <w:p w14:paraId="3A0405C8" w14:textId="03E1B6CC" w:rsidR="003A6D76" w:rsidRDefault="003A6D76" w:rsidP="00D65552">
                          <w:pPr>
                            <w:pStyle w:val="TableParagraph"/>
                            <w:rPr>
                              <w:rFonts w:eastAsia="Calibri Light" w:cs="Calibri Light"/>
                              <w:szCs w:val="20"/>
                            </w:rPr>
                          </w:pPr>
                          <w:r>
                            <w:t>Graphs</w:t>
                          </w:r>
                          <w:r>
                            <w:br/>
                            <w:t>(n</w:t>
                          </w:r>
                          <w:r>
                            <w:rPr>
                              <w:spacing w:val="-4"/>
                            </w:rPr>
                            <w:t xml:space="preserve"> </w:t>
                          </w:r>
                          <w:r>
                            <w:t>=</w:t>
                          </w:r>
                          <w:r>
                            <w:rPr>
                              <w:spacing w:val="-4"/>
                            </w:rPr>
                            <w:t xml:space="preserve"> </w:t>
                          </w:r>
                          <w:r w:rsidRPr="00247586">
                            <w:t>463, 12.70</w:t>
                          </w:r>
                          <w:r>
                            <w:t>%)</w:t>
                          </w:r>
                        </w:p>
                      </w:txbxContent>
                    </v:textbox>
                  </v:shape>
                  <v:shape id="Text Box 562" o:spid="_x0000_s1081" type="#_x0000_t202" style="position:absolute;left:4810;top:8950;width:1409;height:6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" filled="f" stroked="f">
                    <v:textbox inset="0,0,0,0">
                      <w:txbxContent>
                        <w:p w14:paraId="3A0405CA" w14:textId="2B0FD779" w:rsidR="003A6D76" w:rsidRDefault="003A6D76" w:rsidP="00D65552">
                          <w:pPr>
                            <w:pStyle w:val="TableParagraph"/>
                            <w:rPr>
                              <w:rFonts w:eastAsia="Calibri Light" w:cs="Calibri Light"/>
                              <w:szCs w:val="20"/>
                            </w:rPr>
                          </w:pPr>
                          <w:r>
                            <w:t>Number</w:t>
                          </w:r>
                          <w:r>
                            <w:rPr>
                              <w:spacing w:val="-12"/>
                            </w:rPr>
                            <w:t xml:space="preserve"> </w:t>
                          </w:r>
                          <w:r>
                            <w:t>tables</w:t>
                          </w:r>
                          <w:r>
                            <w:br/>
                            <w:t>(n</w:t>
                          </w:r>
                          <w:r>
                            <w:rPr>
                              <w:spacing w:val="-4"/>
                            </w:rPr>
                            <w:t xml:space="preserve"> </w:t>
                          </w:r>
                          <w:r>
                            <w:t>=</w:t>
                          </w:r>
                          <w:r>
                            <w:rPr>
                              <w:spacing w:val="-4"/>
                            </w:rPr>
                            <w:t xml:space="preserve"> </w:t>
                          </w:r>
                          <w:r w:rsidRPr="00247586">
                            <w:t>446, 12.23</w:t>
                          </w:r>
                          <w:r>
                            <w:t>%)</w:t>
                          </w:r>
                        </w:p>
                      </w:txbxContent>
                    </v:textbox>
                  </v:shape>
                  <v:shape id="Text Box 561" o:spid="_x0000_s1082" type="#_x0000_t202" style="position:absolute;left:4514;top:10262;width:204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" filled="f" stroked="f">
                    <v:textbox inset="0,1mm,0,0">
                      <w:txbxContent>
                        <w:p w14:paraId="3A0405CC" w14:textId="00C142A9" w:rsidR="003A6D76" w:rsidRDefault="003A6D76" w:rsidP="00D65552">
                          <w:pPr>
                            <w:pStyle w:val="TableParagraph"/>
                            <w:rPr>
                              <w:rFonts w:eastAsia="Calibri Light" w:cs="Calibri Light"/>
                              <w:szCs w:val="20"/>
                            </w:rPr>
                          </w:pPr>
                          <w:r>
                            <w:t>Number</w:t>
                          </w:r>
                          <w:r>
                            <w:rPr>
                              <w:spacing w:val="-8"/>
                            </w:rPr>
                            <w:t xml:space="preserve"> </w:t>
                          </w:r>
                          <w:r>
                            <w:t>tables</w:t>
                          </w:r>
                          <w:r>
                            <w:rPr>
                              <w:spacing w:val="-9"/>
                            </w:rPr>
                            <w:br/>
                          </w:r>
                          <w:r>
                            <w:t>(+income)</w:t>
                          </w:r>
                          <w:r>
                            <w:br/>
                            <w:t>(n</w:t>
                          </w:r>
                          <w:r>
                            <w:rPr>
                              <w:spacing w:val="-4"/>
                            </w:rPr>
                            <w:t xml:space="preserve"> </w:t>
                          </w:r>
                          <w:r>
                            <w:t>=</w:t>
                          </w:r>
                          <w:r>
                            <w:rPr>
                              <w:spacing w:val="-4"/>
                            </w:rPr>
                            <w:t xml:space="preserve"> </w:t>
                          </w:r>
                          <w:r w:rsidRPr="00247586">
                            <w:t>439, 12.04</w:t>
                          </w:r>
                          <w:r>
                            <w:t>%)</w:t>
                          </w:r>
                        </w:p>
                      </w:txbxContent>
                    </v:textbox>
                  </v:shape>
                </v:group>
                <w10:wrap type="square" anchorx="margin" anchory="margin"/>
              </v:group>
            </w:pict>
          </mc:Fallback>
        </mc:AlternateContent>
      </w:r>
      <w:r w:rsidR="009A01F5" w:rsidRPr="009A01F5">
        <w:t>Figure 2: Experimental Groups</w:t>
      </w:r>
    </w:p>
    <w:p w14:paraId="3A03FDA8" w14:textId="00DB40ED" w:rsidR="00672F89" w:rsidRDefault="00672F89" w:rsidP="00657EC9">
      <w:pPr>
        <w:spacing w:line="200" w:lineRule="atLeast"/>
        <w:rPr>
          <w:rFonts w:ascii="Montserrat Light" w:eastAsia="Montserrat Light" w:hAnsi="Montserrat Light" w:cs="Montserrat Light"/>
          <w:sz w:val="20"/>
          <w:szCs w:val="20"/>
        </w:rPr>
        <w:sectPr w:rsidR="00672F89" w:rsidSect="00657EC9">
          <w:pgSz w:w="11910" w:h="16840"/>
          <w:pgMar w:top="1440" w:right="1440" w:bottom="1440" w:left="1440" w:header="0" w:footer="920" w:gutter="0"/>
          <w:cols w:space="720"/>
          <w:docGrid w:linePitch="299"/>
        </w:sectPr>
      </w:pPr>
    </w:p>
    <w:p w14:paraId="5113B7F1" w14:textId="01A426EC" w:rsidR="00657EC9" w:rsidRDefault="00657EC9" w:rsidP="00F92250">
      <w:pPr>
        <w:pStyle w:val="HEADER2"/>
      </w:pPr>
      <w:bookmarkStart w:id="10" w:name="Results_of_the_study"/>
      <w:bookmarkStart w:id="11" w:name="_bookmark5"/>
      <w:bookmarkEnd w:id="10"/>
      <w:bookmarkEnd w:id="11"/>
      <w:r w:rsidRPr="004F4FCD">
        <w:rPr>
          <w:rStyle w:val="Heading1Char"/>
          <w:spacing w:val="-6"/>
        </w:rPr>
        <w:lastRenderedPageBreak/>
        <mc:AlternateContent>
          <mc:Choice Requires="wpg">
            <w:drawing>
              <wp:anchor distT="0" distB="0" distL="114300" distR="114300" simplePos="0" relativeHeight="503190224" behindDoc="1" locked="0" layoutInCell="1" allowOverlap="1" wp14:anchorId="6104A425" wp14:editId="4A1B05A6">
                <wp:simplePos x="0" y="0"/>
                <wp:positionH relativeFrom="page">
                  <wp:align>center</wp:align>
                </wp:positionH>
                <wp:positionV relativeFrom="page">
                  <wp:align>top</wp:align>
                </wp:positionV>
                <wp:extent cx="7560000" cy="1753200"/>
                <wp:effectExtent l="0" t="0" r="3175" b="0"/>
                <wp:wrapNone/>
                <wp:docPr id="756"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757" name="Group 662"/>
                        <wpg:cNvGrpSpPr>
                          <a:grpSpLocks/>
                        </wpg:cNvGrpSpPr>
                        <wpg:grpSpPr bwMode="auto">
                          <a:xfrm>
                            <a:off x="0" y="-3033"/>
                            <a:ext cx="11906" cy="2761"/>
                            <a:chOff x="0" y="-3033"/>
                            <a:chExt cx="11906" cy="2761"/>
                          </a:xfrm>
                        </wpg:grpSpPr>
                        <wps:wsp>
                          <wps:cNvPr id="758"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E10C" w14:textId="77777777" w:rsidR="003A6D76" w:rsidRDefault="003A6D76" w:rsidP="00657EC9">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759"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04A425" id="_x0000_s1083" style="position:absolute;margin-left:0;margin-top:0;width:595.3pt;height:138.05pt;z-index:-126256;mso-position-horizontal:center;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">
                <v:group id="Group 662" o:spid="_x0000_s1084"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Text Box 663" o:spid="_x0000_s1085"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40CBE10C" w14:textId="77777777" w:rsidR="003A6D76" w:rsidRDefault="003A6D76" w:rsidP="00657EC9">
                          <w:pPr>
                            <w:spacing w:before="326"/>
                            <w:ind w:right="2067"/>
                            <w:rPr>
                              <w:rFonts w:ascii="Montserrat Hairline" w:eastAsia="Montserrat Hairline" w:hAnsi="Montserrat Hairline" w:cs="Montserrat Hairline"/>
                              <w:sz w:val="44"/>
                              <w:szCs w:val="44"/>
                            </w:rPr>
                          </w:pPr>
                        </w:p>
                      </w:txbxContent>
                    </v:textbox>
                  </v:shape>
                  <v:shape id="Freeform 664" o:spid="_x0000_s1086"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" path="m,2761r11906,l11906,,,,,2761xe" fillcolor="#25303b" stroked="f">
                    <v:path arrowok="t" o:connecttype="custom" o:connectlocs="0,-272;11906,-272;11906,-3033;0,-3033;0,-272" o:connectangles="0,0,0,0,0"/>
                  </v:shape>
                </v:group>
                <w10:wrap anchorx="page" anchory="page"/>
              </v:group>
            </w:pict>
          </mc:Fallback>
        </mc:AlternateContent>
      </w:r>
      <w:r w:rsidR="00F92250" w:rsidRPr="00657EC9">
        <w:t xml:space="preserve">Results </w:t>
      </w:r>
      <w:r w:rsidR="00F92250">
        <w:t>o</w:t>
      </w:r>
      <w:r w:rsidR="00F92250" w:rsidRPr="00657EC9">
        <w:t xml:space="preserve">f </w:t>
      </w:r>
      <w:r w:rsidR="00F92250">
        <w:t>t</w:t>
      </w:r>
      <w:r w:rsidR="00F92250" w:rsidRPr="00657EC9">
        <w:t>he Study</w:t>
      </w:r>
    </w:p>
    <w:p w14:paraId="3A03FDB6" w14:textId="69C54C79" w:rsidR="00672F89" w:rsidRPr="00657EC9" w:rsidRDefault="0016455A" w:rsidP="00F92250">
      <w:pPr>
        <w:pStyle w:val="Head3"/>
      </w:pPr>
      <w:r w:rsidRPr="00657EC9">
        <w:t>Comprehension of the CIPR</w:t>
      </w:r>
    </w:p>
    <w:p w14:paraId="3A03FDB9" w14:textId="28A5E582" w:rsidR="00672F89" w:rsidRPr="00657EC9" w:rsidRDefault="0016455A" w:rsidP="00657EC9">
      <w:pPr>
        <w:pStyle w:val="BodyText"/>
      </w:pPr>
      <w:r w:rsidRPr="00657EC9">
        <w:t>T</w:t>
      </w:r>
      <w:r w:rsidR="00247586" w:rsidRPr="00247586">
        <w:t>able 1 provides a summary of results for the analysis of comprehension. Average comprehension was 3.57 (SD=1.40) on a scale from 0 to 5 with higher scores reflecting greater understanding of the features of the CIPR. In general, men had higher comprehension scores than women (3.63 vs. 3.52, p=0.000), and members who had consulted a financial planner had higher comprehension scores than those who had not (3.67 vs. 3.52, p=0.003</w:t>
      </w:r>
      <w:r w:rsidRPr="00657EC9">
        <w:t>).</w:t>
      </w:r>
    </w:p>
    <w:p w14:paraId="3A03FDBB" w14:textId="4A88EF66" w:rsidR="00672F89" w:rsidRPr="00F92250" w:rsidRDefault="00F92250" w:rsidP="003A6D76">
      <w:pPr>
        <w:pStyle w:val="Table"/>
        <w:outlineLvl w:val="3"/>
      </w:pPr>
      <w:r w:rsidRPr="00F92250">
        <w:rPr>
          <w:rStyle w:val="Heading3Char"/>
          <w:caps/>
        </w:rPr>
        <w:t>Table 1:</w:t>
      </w:r>
      <w:r w:rsidRPr="00F92250">
        <w:t xml:space="preserve"> </w:t>
      </w:r>
      <w:r w:rsidRPr="00F92250">
        <w:rPr>
          <w:rStyle w:val="Heading3Char"/>
          <w:caps/>
        </w:rPr>
        <w:t>Comprehension of Alternative Presentations, By Sex And Age</w:t>
      </w:r>
    </w:p>
    <w:tbl>
      <w:tblPr>
        <w:tblW w:w="9374" w:type="dxa"/>
        <w:jc w:val="center"/>
        <w:tblBorders>
          <w:bottom w:val="single" w:sz="4" w:space="0" w:color="auto"/>
          <w:insideH w:val="single" w:sz="4" w:space="0" w:color="auto"/>
          <w:insideV w:val="single" w:sz="4" w:space="0" w:color="auto"/>
        </w:tblBorders>
        <w:tblLayout w:type="fixed"/>
        <w:tblCellMar>
          <w:top w:w="57" w:type="dxa"/>
          <w:left w:w="0" w:type="dxa"/>
          <w:right w:w="0" w:type="dxa"/>
        </w:tblCellMar>
        <w:tblLook w:val="01E0" w:firstRow="1" w:lastRow="1" w:firstColumn="1" w:lastColumn="1" w:noHBand="0" w:noVBand="0"/>
        <w:tblCaption w:val="Comprehension of alternative presentations, by sex and age"/>
        <w:tblDescription w:val="Mean comprehension scores overall and broken down by experimental conditions, and by sex and age."/>
      </w:tblPr>
      <w:tblGrid>
        <w:gridCol w:w="1579"/>
        <w:gridCol w:w="1559"/>
        <w:gridCol w:w="1559"/>
        <w:gridCol w:w="1559"/>
        <w:gridCol w:w="1559"/>
        <w:gridCol w:w="1559"/>
      </w:tblGrid>
      <w:tr w:rsidR="00AD6832" w14:paraId="197560D3" w14:textId="77777777" w:rsidTr="00E20E16">
        <w:trPr>
          <w:trHeight w:hRule="exact" w:val="392"/>
          <w:jc w:val="center"/>
        </w:trPr>
        <w:tc>
          <w:tcPr>
            <w:tcW w:w="1579" w:type="dxa"/>
            <w:shd w:val="clear" w:color="auto" w:fill="F1F2F4"/>
          </w:tcPr>
          <w:p w14:paraId="3A03FDBD" w14:textId="77777777" w:rsidR="00672F89" w:rsidRDefault="00672F89"/>
        </w:tc>
        <w:tc>
          <w:tcPr>
            <w:tcW w:w="7795" w:type="dxa"/>
            <w:gridSpan w:val="5"/>
            <w:shd w:val="clear" w:color="auto" w:fill="F1F2F4"/>
          </w:tcPr>
          <w:p w14:paraId="3A03FDBE" w14:textId="77777777" w:rsidR="00672F89" w:rsidRDefault="0016455A" w:rsidP="00BB56D1">
            <w:pPr>
              <w:pStyle w:val="TableParagraph"/>
              <w:spacing w:before="69"/>
              <w:ind w:left="7"/>
              <w:rPr>
                <w:rFonts w:eastAsia="Calibri Light" w:cs="Calibri Light"/>
              </w:rPr>
            </w:pPr>
            <w:r>
              <w:rPr>
                <w:spacing w:val="5"/>
              </w:rPr>
              <w:t>MEAN</w:t>
            </w:r>
            <w:r>
              <w:rPr>
                <w:spacing w:val="8"/>
              </w:rPr>
              <w:t xml:space="preserve"> </w:t>
            </w:r>
            <w:r>
              <w:rPr>
                <w:spacing w:val="7"/>
              </w:rPr>
              <w:t>COMPREHENSION</w:t>
            </w:r>
          </w:p>
        </w:tc>
      </w:tr>
      <w:tr w:rsidR="00AD6832" w14:paraId="560EEEC0" w14:textId="77777777" w:rsidTr="00E20E16">
        <w:trPr>
          <w:trHeight w:hRule="exact" w:val="737"/>
          <w:jc w:val="center"/>
        </w:trPr>
        <w:tc>
          <w:tcPr>
            <w:tcW w:w="1579" w:type="dxa"/>
            <w:shd w:val="clear" w:color="auto" w:fill="F1F2F4"/>
          </w:tcPr>
          <w:p w14:paraId="3A03FDC0" w14:textId="77777777" w:rsidR="00672F89" w:rsidRDefault="00672F89" w:rsidP="0075397C">
            <w:pPr>
              <w:pStyle w:val="TableParagraph"/>
            </w:pPr>
          </w:p>
        </w:tc>
        <w:tc>
          <w:tcPr>
            <w:tcW w:w="1559" w:type="dxa"/>
            <w:shd w:val="clear" w:color="auto" w:fill="C9CCD2"/>
          </w:tcPr>
          <w:p w14:paraId="3A03FDC1" w14:textId="769B45F8" w:rsidR="00AF6446" w:rsidRPr="00AF6446" w:rsidRDefault="0016455A" w:rsidP="0075397C">
            <w:pPr>
              <w:pStyle w:val="TableParagraph"/>
            </w:pPr>
            <w:r w:rsidRPr="00AF6446">
              <w:t>Overall</w:t>
            </w:r>
            <w:r w:rsidR="00EF1040">
              <w:br/>
            </w:r>
            <w:r w:rsidR="00AF6446" w:rsidRPr="00AF6446">
              <w:t>(N=3,</w:t>
            </w:r>
            <w:r w:rsidR="0018163C">
              <w:t xml:space="preserve"> </w:t>
            </w:r>
            <w:r w:rsidR="0018163C" w:rsidRPr="0018163C">
              <w:t>357</w:t>
            </w:r>
            <w:r w:rsidR="00AF6446" w:rsidRPr="00AF6446">
              <w:t>)</w:t>
            </w:r>
          </w:p>
        </w:tc>
        <w:tc>
          <w:tcPr>
            <w:tcW w:w="1559" w:type="dxa"/>
            <w:shd w:val="clear" w:color="auto" w:fill="C9CCD2"/>
          </w:tcPr>
          <w:p w14:paraId="3A03FDC2" w14:textId="1907529A" w:rsidR="00672F89" w:rsidRPr="00AF6446" w:rsidRDefault="0016455A" w:rsidP="0018163C">
            <w:pPr>
              <w:pStyle w:val="TableParagraph"/>
            </w:pPr>
            <w:r w:rsidRPr="00AF6446">
              <w:t>Males</w:t>
            </w:r>
            <w:r w:rsidR="00EF1040">
              <w:br/>
            </w:r>
            <w:r w:rsidR="0018163C">
              <w:t>(N=1,728</w:t>
            </w:r>
            <w:r w:rsidR="00AF6446" w:rsidRPr="00AF6446">
              <w:t>)</w:t>
            </w:r>
          </w:p>
        </w:tc>
        <w:tc>
          <w:tcPr>
            <w:tcW w:w="1559" w:type="dxa"/>
            <w:shd w:val="clear" w:color="auto" w:fill="C9CCD2"/>
          </w:tcPr>
          <w:p w14:paraId="3A03FDC3" w14:textId="25EE35B0" w:rsidR="00AF6446" w:rsidRPr="00AF6446" w:rsidRDefault="0016455A" w:rsidP="0018163C">
            <w:pPr>
              <w:pStyle w:val="TableParagraph"/>
            </w:pPr>
            <w:r w:rsidRPr="00AF6446">
              <w:t>Females</w:t>
            </w:r>
            <w:r w:rsidR="00EF1040">
              <w:br/>
            </w:r>
            <w:r w:rsidR="0018163C">
              <w:t>(N=1,629</w:t>
            </w:r>
            <w:r w:rsidR="00AF6446" w:rsidRPr="00AF6446">
              <w:t>)</w:t>
            </w:r>
          </w:p>
        </w:tc>
        <w:tc>
          <w:tcPr>
            <w:tcW w:w="1559" w:type="dxa"/>
            <w:shd w:val="clear" w:color="auto" w:fill="C9CCD2"/>
          </w:tcPr>
          <w:p w14:paraId="3A03FDC4" w14:textId="60454152" w:rsidR="00AF6446" w:rsidRPr="00AF6446" w:rsidRDefault="0016455A" w:rsidP="0075397C">
            <w:pPr>
              <w:pStyle w:val="TableParagraph"/>
            </w:pPr>
            <w:r w:rsidRPr="00AF6446">
              <w:t>Younger</w:t>
            </w:r>
            <w:r w:rsidR="00EF1040">
              <w:br/>
            </w:r>
            <w:r w:rsidR="00AF6446" w:rsidRPr="00AF6446">
              <w:t>(45</w:t>
            </w:r>
            <w:r w:rsidR="00FE3810">
              <w:t>-</w:t>
            </w:r>
            <w:r w:rsidR="00AF6446" w:rsidRPr="00AF6446">
              <w:t>54)</w:t>
            </w:r>
            <w:r w:rsidR="00EF1040">
              <w:br/>
            </w:r>
            <w:r w:rsidR="0018163C">
              <w:t>(N=1,585</w:t>
            </w:r>
            <w:r w:rsidR="00AF6446" w:rsidRPr="00AF6446">
              <w:t>)</w:t>
            </w:r>
          </w:p>
        </w:tc>
        <w:tc>
          <w:tcPr>
            <w:tcW w:w="1559" w:type="dxa"/>
            <w:shd w:val="clear" w:color="auto" w:fill="C9CCD2"/>
          </w:tcPr>
          <w:p w14:paraId="3A03FDC5" w14:textId="67035912" w:rsidR="00AF6446" w:rsidRPr="00AF6446" w:rsidRDefault="0016455A" w:rsidP="0075397C">
            <w:pPr>
              <w:pStyle w:val="TableParagraph"/>
            </w:pPr>
            <w:r w:rsidRPr="00AF6446">
              <w:t>Older</w:t>
            </w:r>
            <w:r w:rsidR="00EF1040">
              <w:br/>
            </w:r>
            <w:r w:rsidR="00AF6446" w:rsidRPr="00AF6446">
              <w:t>(55</w:t>
            </w:r>
            <w:r w:rsidR="00FE3810">
              <w:t>-</w:t>
            </w:r>
            <w:r w:rsidR="00AF6446" w:rsidRPr="00AF6446">
              <w:t>64)</w:t>
            </w:r>
            <w:r w:rsidR="00EF1040">
              <w:br/>
            </w:r>
            <w:r w:rsidR="0018163C">
              <w:t>(N=1,772</w:t>
            </w:r>
            <w:r w:rsidR="00AF6446" w:rsidRPr="00AF6446">
              <w:t>)</w:t>
            </w:r>
          </w:p>
        </w:tc>
      </w:tr>
      <w:tr w:rsidR="00247586" w14:paraId="5219DEB4" w14:textId="77777777" w:rsidTr="00E20E16">
        <w:trPr>
          <w:trHeight w:hRule="exact" w:val="363"/>
          <w:jc w:val="center"/>
        </w:trPr>
        <w:tc>
          <w:tcPr>
            <w:tcW w:w="1579" w:type="dxa"/>
            <w:shd w:val="clear" w:color="auto" w:fill="E8E0D5"/>
          </w:tcPr>
          <w:p w14:paraId="3A03FDD5" w14:textId="77777777" w:rsidR="00247586" w:rsidRPr="00EF1040" w:rsidRDefault="00247586" w:rsidP="00247586">
            <w:pPr>
              <w:pStyle w:val="TableParagraph"/>
            </w:pPr>
            <w:r w:rsidRPr="00EF1040">
              <w:t>Control</w:t>
            </w:r>
          </w:p>
        </w:tc>
        <w:tc>
          <w:tcPr>
            <w:tcW w:w="1559" w:type="dxa"/>
            <w:shd w:val="clear" w:color="auto" w:fill="E8E0D5"/>
          </w:tcPr>
          <w:p w14:paraId="3A03FDD6" w14:textId="03350442" w:rsidR="00247586" w:rsidRPr="00EF1040" w:rsidRDefault="00247586" w:rsidP="00247586">
            <w:pPr>
              <w:pStyle w:val="TableParagraph"/>
            </w:pPr>
            <w:r>
              <w:t>2.67</w:t>
            </w:r>
          </w:p>
        </w:tc>
        <w:tc>
          <w:tcPr>
            <w:tcW w:w="1559" w:type="dxa"/>
            <w:shd w:val="clear" w:color="auto" w:fill="E8E0D5"/>
          </w:tcPr>
          <w:p w14:paraId="3A03FDD7" w14:textId="737ED9B9" w:rsidR="00247586" w:rsidRPr="00EF1040" w:rsidRDefault="00247586" w:rsidP="00247586">
            <w:pPr>
              <w:pStyle w:val="TableParagraph"/>
            </w:pPr>
            <w:r>
              <w:t>2.76</w:t>
            </w:r>
          </w:p>
        </w:tc>
        <w:tc>
          <w:tcPr>
            <w:tcW w:w="1559" w:type="dxa"/>
            <w:shd w:val="clear" w:color="auto" w:fill="E8E0D5"/>
          </w:tcPr>
          <w:p w14:paraId="3A03FDD8" w14:textId="3EB854A6" w:rsidR="00247586" w:rsidRPr="00EF1040" w:rsidRDefault="00247586" w:rsidP="00247586">
            <w:pPr>
              <w:pStyle w:val="TableParagraph"/>
            </w:pPr>
            <w:r>
              <w:t>2.59</w:t>
            </w:r>
          </w:p>
        </w:tc>
        <w:tc>
          <w:tcPr>
            <w:tcW w:w="1559" w:type="dxa"/>
            <w:shd w:val="clear" w:color="auto" w:fill="E8E0D5"/>
          </w:tcPr>
          <w:p w14:paraId="3A03FDD9" w14:textId="13547547" w:rsidR="00247586" w:rsidRPr="00EF1040" w:rsidRDefault="00247586" w:rsidP="00247586">
            <w:pPr>
              <w:pStyle w:val="TableParagraph"/>
            </w:pPr>
            <w:r>
              <w:t>2.60</w:t>
            </w:r>
          </w:p>
        </w:tc>
        <w:tc>
          <w:tcPr>
            <w:tcW w:w="1559" w:type="dxa"/>
            <w:shd w:val="clear" w:color="auto" w:fill="E8E0D5"/>
          </w:tcPr>
          <w:p w14:paraId="3A03FDDA" w14:textId="3F03E005" w:rsidR="00247586" w:rsidRPr="00EF1040" w:rsidRDefault="00247586" w:rsidP="00247586">
            <w:pPr>
              <w:pStyle w:val="TableParagraph"/>
            </w:pPr>
            <w:r>
              <w:t>2.74</w:t>
            </w:r>
          </w:p>
        </w:tc>
      </w:tr>
      <w:tr w:rsidR="00247586" w14:paraId="17111033" w14:textId="77777777" w:rsidTr="00E20E16">
        <w:trPr>
          <w:trHeight w:hRule="exact" w:val="943"/>
          <w:jc w:val="center"/>
        </w:trPr>
        <w:tc>
          <w:tcPr>
            <w:tcW w:w="1579" w:type="dxa"/>
          </w:tcPr>
          <w:p w14:paraId="3A03FDDC" w14:textId="0CA6F217" w:rsidR="00247586" w:rsidRPr="00EF1040" w:rsidRDefault="00247586" w:rsidP="00247586">
            <w:pPr>
              <w:pStyle w:val="TableParagraph"/>
            </w:pPr>
            <w:r w:rsidRPr="00EF1040">
              <w:t>Text table</w:t>
            </w:r>
            <w:r w:rsidRPr="00EF1040">
              <w:br/>
              <w:t>(+stars)</w:t>
            </w:r>
          </w:p>
        </w:tc>
        <w:tc>
          <w:tcPr>
            <w:tcW w:w="1559" w:type="dxa"/>
          </w:tcPr>
          <w:p w14:paraId="3A03FDDE" w14:textId="0593B0E6" w:rsidR="00247586" w:rsidRPr="00EF1040" w:rsidRDefault="00247586" w:rsidP="0018163C">
            <w:pPr>
              <w:pStyle w:val="TableParagraph"/>
            </w:pPr>
            <w:r>
              <w:t>3.82***</w:t>
            </w:r>
            <w:r w:rsidR="0018163C">
              <w:rPr>
                <w:w w:val="99"/>
              </w:rPr>
              <w:br/>
            </w:r>
            <w:r>
              <w:rPr>
                <w:spacing w:val="-1"/>
              </w:rPr>
              <w:t>be</w:t>
            </w:r>
            <w:r>
              <w:rPr>
                <w:spacing w:val="-2"/>
              </w:rPr>
              <w:t>tt</w:t>
            </w:r>
            <w:r>
              <w:rPr>
                <w:spacing w:val="-1"/>
              </w:rPr>
              <w:t>er</w:t>
            </w:r>
            <w:r>
              <w:rPr>
                <w:spacing w:val="-6"/>
              </w:rPr>
              <w:t xml:space="preserve"> </w:t>
            </w:r>
            <w:r>
              <w:t>than</w:t>
            </w:r>
            <w:r w:rsidR="0018163C">
              <w:rPr>
                <w:spacing w:val="23"/>
              </w:rPr>
              <w:br/>
            </w:r>
            <w:r>
              <w:rPr>
                <w:spacing w:val="-1"/>
              </w:rPr>
              <w:t>graphs*</w:t>
            </w:r>
            <w:r>
              <w:t xml:space="preserve"> and</w:t>
            </w:r>
            <w:r w:rsidR="0018163C">
              <w:br/>
            </w:r>
            <w:r>
              <w:t xml:space="preserve">number </w:t>
            </w:r>
            <w:r>
              <w:rPr>
                <w:spacing w:val="-1"/>
              </w:rPr>
              <w:t>tables***</w:t>
            </w:r>
          </w:p>
        </w:tc>
        <w:tc>
          <w:tcPr>
            <w:tcW w:w="1559" w:type="dxa"/>
          </w:tcPr>
          <w:p w14:paraId="3A03FDE0" w14:textId="64661E0F" w:rsidR="00247586" w:rsidRPr="00EF1040" w:rsidRDefault="00247586" w:rsidP="00247586">
            <w:pPr>
              <w:pStyle w:val="TableParagraph"/>
            </w:pPr>
            <w:r>
              <w:t>3.84***</w:t>
            </w:r>
          </w:p>
        </w:tc>
        <w:tc>
          <w:tcPr>
            <w:tcW w:w="1559" w:type="dxa"/>
          </w:tcPr>
          <w:p w14:paraId="3A03FDE2" w14:textId="7B557AA0" w:rsidR="00247586" w:rsidRPr="00EF1040" w:rsidRDefault="0018163C" w:rsidP="0018163C">
            <w:pPr>
              <w:pStyle w:val="TableParagraph"/>
            </w:pPr>
            <w:r>
              <w:t>3.80***</w:t>
            </w:r>
            <w:r>
              <w:br/>
            </w:r>
            <w:r w:rsidR="00247586">
              <w:rPr>
                <w:spacing w:val="-1"/>
              </w:rPr>
              <w:t>be</w:t>
            </w:r>
            <w:r w:rsidR="00247586">
              <w:rPr>
                <w:spacing w:val="-2"/>
              </w:rPr>
              <w:t>tt</w:t>
            </w:r>
            <w:r w:rsidR="00247586">
              <w:rPr>
                <w:spacing w:val="-1"/>
              </w:rPr>
              <w:t>er</w:t>
            </w:r>
            <w:r w:rsidR="00247586">
              <w:rPr>
                <w:spacing w:val="-6"/>
              </w:rPr>
              <w:t xml:space="preserve"> </w:t>
            </w:r>
            <w:r w:rsidR="00247586">
              <w:t>than</w:t>
            </w:r>
            <w:r>
              <w:rPr>
                <w:spacing w:val="23"/>
              </w:rPr>
              <w:br/>
            </w:r>
            <w:r w:rsidR="00247586">
              <w:rPr>
                <w:spacing w:val="-1"/>
              </w:rPr>
              <w:t>graphs*,</w:t>
            </w:r>
            <w:r w:rsidR="00247586">
              <w:t xml:space="preserve"> number</w:t>
            </w:r>
            <w:r w:rsidR="00247586">
              <w:rPr>
                <w:spacing w:val="24"/>
              </w:rPr>
              <w:t xml:space="preserve"> </w:t>
            </w:r>
            <w:r w:rsidR="00247586">
              <w:rPr>
                <w:spacing w:val="-1"/>
              </w:rPr>
              <w:t>tables**</w:t>
            </w:r>
          </w:p>
        </w:tc>
        <w:tc>
          <w:tcPr>
            <w:tcW w:w="1559" w:type="dxa"/>
          </w:tcPr>
          <w:p w14:paraId="3A03FDE4" w14:textId="2277C54B" w:rsidR="00247586" w:rsidRPr="00EF1040" w:rsidRDefault="0018163C" w:rsidP="0018163C">
            <w:pPr>
              <w:pStyle w:val="TableParagraph"/>
            </w:pPr>
            <w:r>
              <w:t>3.90***</w:t>
            </w:r>
            <w:r>
              <w:br/>
            </w:r>
            <w:r w:rsidR="00247586">
              <w:rPr>
                <w:spacing w:val="-1"/>
              </w:rPr>
              <w:t>be</w:t>
            </w:r>
            <w:r w:rsidR="00247586">
              <w:rPr>
                <w:spacing w:val="-2"/>
              </w:rPr>
              <w:t>tt</w:t>
            </w:r>
            <w:r w:rsidR="00247586">
              <w:rPr>
                <w:spacing w:val="-1"/>
              </w:rPr>
              <w:t>er</w:t>
            </w:r>
            <w:r w:rsidR="00247586">
              <w:rPr>
                <w:spacing w:val="-6"/>
              </w:rPr>
              <w:t xml:space="preserve"> </w:t>
            </w:r>
            <w:r w:rsidR="00247586">
              <w:t>than</w:t>
            </w:r>
            <w:r>
              <w:rPr>
                <w:spacing w:val="23"/>
              </w:rPr>
              <w:br/>
            </w:r>
            <w:r w:rsidR="00247586">
              <w:t xml:space="preserve">number </w:t>
            </w:r>
            <w:r w:rsidR="00247586">
              <w:rPr>
                <w:spacing w:val="-1"/>
              </w:rPr>
              <w:t>tables***</w:t>
            </w:r>
          </w:p>
        </w:tc>
        <w:tc>
          <w:tcPr>
            <w:tcW w:w="1559" w:type="dxa"/>
          </w:tcPr>
          <w:p w14:paraId="3A03FDE5" w14:textId="49AAF6D3" w:rsidR="00247586" w:rsidRPr="00EF1040" w:rsidRDefault="00247586" w:rsidP="0018163C">
            <w:pPr>
              <w:pStyle w:val="TableParagraph"/>
            </w:pPr>
            <w:r>
              <w:t>3.76***</w:t>
            </w:r>
            <w:r w:rsidR="0018163C">
              <w:br/>
            </w:r>
            <w:r>
              <w:rPr>
                <w:spacing w:val="-1"/>
              </w:rPr>
              <w:t>be</w:t>
            </w:r>
            <w:r>
              <w:rPr>
                <w:spacing w:val="-2"/>
              </w:rPr>
              <w:t>tt</w:t>
            </w:r>
            <w:r>
              <w:rPr>
                <w:spacing w:val="-1"/>
              </w:rPr>
              <w:t>er</w:t>
            </w:r>
            <w:r>
              <w:rPr>
                <w:spacing w:val="-6"/>
              </w:rPr>
              <w:t xml:space="preserve"> </w:t>
            </w:r>
            <w:r>
              <w:t>than</w:t>
            </w:r>
            <w:r w:rsidR="0018163C">
              <w:rPr>
                <w:spacing w:val="23"/>
              </w:rPr>
              <w:br/>
            </w:r>
            <w:r>
              <w:rPr>
                <w:spacing w:val="-1"/>
              </w:rPr>
              <w:t>graphs*</w:t>
            </w:r>
          </w:p>
        </w:tc>
      </w:tr>
      <w:tr w:rsidR="00247586" w14:paraId="1ADEE9BD" w14:textId="77777777" w:rsidTr="00E20E16">
        <w:trPr>
          <w:trHeight w:hRule="exact" w:val="943"/>
          <w:jc w:val="center"/>
        </w:trPr>
        <w:tc>
          <w:tcPr>
            <w:tcW w:w="1579" w:type="dxa"/>
          </w:tcPr>
          <w:p w14:paraId="3A03FDE8" w14:textId="3B1609B7" w:rsidR="00247586" w:rsidRPr="00EF1040" w:rsidRDefault="00247586" w:rsidP="00247586">
            <w:pPr>
              <w:pStyle w:val="TableParagraph"/>
            </w:pPr>
            <w:r w:rsidRPr="00EF1040">
              <w:t>Text table</w:t>
            </w:r>
            <w:r w:rsidRPr="00EF1040">
              <w:br/>
              <w:t>(+stars, +income)</w:t>
            </w:r>
          </w:p>
        </w:tc>
        <w:tc>
          <w:tcPr>
            <w:tcW w:w="1559" w:type="dxa"/>
          </w:tcPr>
          <w:p w14:paraId="3A03FDEA" w14:textId="32431CD5" w:rsidR="00247586" w:rsidRPr="00EF1040" w:rsidRDefault="00247586" w:rsidP="0018163C">
            <w:pPr>
              <w:pStyle w:val="TableParagraph"/>
            </w:pPr>
            <w:r>
              <w:t>3.74***</w:t>
            </w:r>
            <w:r w:rsidR="0018163C">
              <w:br/>
            </w:r>
            <w:r>
              <w:rPr>
                <w:spacing w:val="-1"/>
              </w:rPr>
              <w:t>be</w:t>
            </w:r>
            <w:r>
              <w:rPr>
                <w:spacing w:val="-2"/>
              </w:rPr>
              <w:t>tt</w:t>
            </w:r>
            <w:r>
              <w:rPr>
                <w:spacing w:val="-1"/>
              </w:rPr>
              <w:t>er</w:t>
            </w:r>
            <w:r>
              <w:rPr>
                <w:spacing w:val="-6"/>
              </w:rPr>
              <w:t xml:space="preserve"> </w:t>
            </w:r>
            <w:r>
              <w:t>than</w:t>
            </w:r>
            <w:r w:rsidR="0018163C">
              <w:rPr>
                <w:spacing w:val="23"/>
              </w:rPr>
              <w:br/>
            </w:r>
            <w:r>
              <w:t xml:space="preserve">number </w:t>
            </w:r>
            <w:r>
              <w:rPr>
                <w:spacing w:val="-1"/>
              </w:rPr>
              <w:t>tables**</w:t>
            </w:r>
          </w:p>
        </w:tc>
        <w:tc>
          <w:tcPr>
            <w:tcW w:w="1559" w:type="dxa"/>
          </w:tcPr>
          <w:p w14:paraId="3A03FDEB" w14:textId="6BADB9F0" w:rsidR="00247586" w:rsidRPr="00EF1040" w:rsidRDefault="00247586" w:rsidP="00247586">
            <w:pPr>
              <w:pStyle w:val="TableParagraph"/>
            </w:pPr>
            <w:r>
              <w:t>3.82***</w:t>
            </w:r>
          </w:p>
        </w:tc>
        <w:tc>
          <w:tcPr>
            <w:tcW w:w="1559" w:type="dxa"/>
          </w:tcPr>
          <w:p w14:paraId="3A03FDEC" w14:textId="11ADDAE9" w:rsidR="00247586" w:rsidRPr="00EF1040" w:rsidRDefault="00247586" w:rsidP="0018163C">
            <w:pPr>
              <w:pStyle w:val="TableParagraph"/>
            </w:pPr>
            <w:r>
              <w:t>3.67***</w:t>
            </w:r>
            <w:r w:rsidR="0018163C">
              <w:rPr>
                <w:spacing w:val="-6"/>
              </w:rPr>
              <w:br/>
            </w:r>
            <w:r>
              <w:rPr>
                <w:spacing w:val="-1"/>
              </w:rPr>
              <w:t>be</w:t>
            </w:r>
            <w:r>
              <w:rPr>
                <w:spacing w:val="-2"/>
              </w:rPr>
              <w:t>tt</w:t>
            </w:r>
            <w:r>
              <w:rPr>
                <w:spacing w:val="-1"/>
              </w:rPr>
              <w:t>er</w:t>
            </w:r>
            <w:r>
              <w:rPr>
                <w:spacing w:val="22"/>
              </w:rPr>
              <w:t xml:space="preserve"> </w:t>
            </w:r>
            <w:r>
              <w:t>than</w:t>
            </w:r>
            <w:r w:rsidR="0018163C">
              <w:br/>
            </w:r>
            <w:r>
              <w:t xml:space="preserve">number </w:t>
            </w:r>
            <w:r>
              <w:rPr>
                <w:spacing w:val="-1"/>
              </w:rPr>
              <w:t>tables*</w:t>
            </w:r>
          </w:p>
        </w:tc>
        <w:tc>
          <w:tcPr>
            <w:tcW w:w="1559" w:type="dxa"/>
          </w:tcPr>
          <w:p w14:paraId="3A03FDEE" w14:textId="75A90F25" w:rsidR="00247586" w:rsidRPr="00EF1040" w:rsidRDefault="00247586" w:rsidP="0018163C">
            <w:pPr>
              <w:pStyle w:val="TableParagraph"/>
            </w:pPr>
            <w:r>
              <w:t>3.77***</w:t>
            </w:r>
            <w:r w:rsidR="0018163C">
              <w:br/>
            </w:r>
            <w:r>
              <w:rPr>
                <w:spacing w:val="-1"/>
              </w:rPr>
              <w:t>be</w:t>
            </w:r>
            <w:r>
              <w:rPr>
                <w:spacing w:val="-2"/>
              </w:rPr>
              <w:t>tt</w:t>
            </w:r>
            <w:r>
              <w:rPr>
                <w:spacing w:val="-1"/>
              </w:rPr>
              <w:t>er</w:t>
            </w:r>
            <w:r>
              <w:rPr>
                <w:spacing w:val="-6"/>
              </w:rPr>
              <w:t xml:space="preserve"> </w:t>
            </w:r>
            <w:r>
              <w:t>than</w:t>
            </w:r>
            <w:r w:rsidR="0018163C">
              <w:rPr>
                <w:spacing w:val="23"/>
              </w:rPr>
              <w:br/>
            </w:r>
            <w:r>
              <w:t xml:space="preserve">number </w:t>
            </w:r>
            <w:r>
              <w:rPr>
                <w:spacing w:val="-1"/>
              </w:rPr>
              <w:t>tables**</w:t>
            </w:r>
          </w:p>
        </w:tc>
        <w:tc>
          <w:tcPr>
            <w:tcW w:w="1559" w:type="dxa"/>
          </w:tcPr>
          <w:p w14:paraId="3A03FDEF" w14:textId="77F85631" w:rsidR="00247586" w:rsidRPr="00EF1040" w:rsidRDefault="00247586" w:rsidP="00247586">
            <w:pPr>
              <w:pStyle w:val="TableParagraph"/>
            </w:pPr>
            <w:r>
              <w:t>3.72***</w:t>
            </w:r>
          </w:p>
        </w:tc>
      </w:tr>
      <w:tr w:rsidR="00247586" w14:paraId="12294C6A" w14:textId="77777777" w:rsidTr="00E20E16">
        <w:trPr>
          <w:trHeight w:hRule="exact" w:val="943"/>
          <w:jc w:val="center"/>
        </w:trPr>
        <w:tc>
          <w:tcPr>
            <w:tcW w:w="1579" w:type="dxa"/>
          </w:tcPr>
          <w:p w14:paraId="3A03FDF1" w14:textId="77777777" w:rsidR="00247586" w:rsidRPr="00EF1040" w:rsidRDefault="00247586" w:rsidP="00247586">
            <w:pPr>
              <w:pStyle w:val="TableParagraph"/>
            </w:pPr>
            <w:r w:rsidRPr="00EF1040">
              <w:t>Text table</w:t>
            </w:r>
          </w:p>
        </w:tc>
        <w:tc>
          <w:tcPr>
            <w:tcW w:w="1559" w:type="dxa"/>
          </w:tcPr>
          <w:p w14:paraId="3A03FDF3" w14:textId="3B5EEAD9" w:rsidR="00247586" w:rsidRPr="00EF1040" w:rsidRDefault="00247586" w:rsidP="0018163C">
            <w:pPr>
              <w:pStyle w:val="TableParagraph"/>
            </w:pPr>
            <w:r>
              <w:t>3.80***</w:t>
            </w:r>
            <w:r w:rsidR="0018163C">
              <w:rPr>
                <w:w w:val="99"/>
              </w:rPr>
              <w:br/>
            </w:r>
            <w:r>
              <w:rPr>
                <w:spacing w:val="-1"/>
              </w:rPr>
              <w:t>be</w:t>
            </w:r>
            <w:r>
              <w:rPr>
                <w:spacing w:val="-2"/>
              </w:rPr>
              <w:t>tt</w:t>
            </w:r>
            <w:r>
              <w:rPr>
                <w:spacing w:val="-1"/>
              </w:rPr>
              <w:t>er</w:t>
            </w:r>
            <w:r>
              <w:rPr>
                <w:spacing w:val="-6"/>
              </w:rPr>
              <w:t xml:space="preserve"> </w:t>
            </w:r>
            <w:r>
              <w:t>than</w:t>
            </w:r>
            <w:r w:rsidR="0018163C">
              <w:rPr>
                <w:spacing w:val="23"/>
              </w:rPr>
              <w:br/>
            </w:r>
            <w:r>
              <w:rPr>
                <w:spacing w:val="-1"/>
              </w:rPr>
              <w:t>graphs*</w:t>
            </w:r>
            <w:r>
              <w:t xml:space="preserve"> and</w:t>
            </w:r>
            <w:r w:rsidR="0018163C">
              <w:br/>
            </w:r>
            <w:r>
              <w:t xml:space="preserve">number </w:t>
            </w:r>
            <w:r>
              <w:rPr>
                <w:spacing w:val="-1"/>
              </w:rPr>
              <w:t>tables***</w:t>
            </w:r>
          </w:p>
        </w:tc>
        <w:tc>
          <w:tcPr>
            <w:tcW w:w="1559" w:type="dxa"/>
          </w:tcPr>
          <w:p w14:paraId="3A03FDF4" w14:textId="5FBFE598" w:rsidR="00247586" w:rsidRPr="00EF1040" w:rsidRDefault="00247586" w:rsidP="00247586">
            <w:pPr>
              <w:pStyle w:val="TableParagraph"/>
            </w:pPr>
            <w:r>
              <w:t>3.71***</w:t>
            </w:r>
          </w:p>
        </w:tc>
        <w:tc>
          <w:tcPr>
            <w:tcW w:w="1559" w:type="dxa"/>
          </w:tcPr>
          <w:p w14:paraId="3A03FDF6" w14:textId="0F22B812" w:rsidR="00247586" w:rsidRPr="00EF1040" w:rsidRDefault="0018163C" w:rsidP="0018163C">
            <w:pPr>
              <w:pStyle w:val="TableParagraph"/>
            </w:pPr>
            <w:r>
              <w:t>3.91***</w:t>
            </w:r>
            <w:r>
              <w:br/>
            </w:r>
            <w:r w:rsidR="00247586">
              <w:rPr>
                <w:spacing w:val="-1"/>
              </w:rPr>
              <w:t>be</w:t>
            </w:r>
            <w:r w:rsidR="00247586">
              <w:rPr>
                <w:spacing w:val="-2"/>
              </w:rPr>
              <w:t>tt</w:t>
            </w:r>
            <w:r w:rsidR="00247586">
              <w:rPr>
                <w:spacing w:val="-1"/>
              </w:rPr>
              <w:t>er</w:t>
            </w:r>
            <w:r w:rsidR="00247586">
              <w:rPr>
                <w:spacing w:val="-6"/>
              </w:rPr>
              <w:t xml:space="preserve"> </w:t>
            </w:r>
            <w:r w:rsidR="00247586">
              <w:t>than</w:t>
            </w:r>
            <w:r>
              <w:rPr>
                <w:spacing w:val="23"/>
              </w:rPr>
              <w:br/>
            </w:r>
            <w:r w:rsidR="00247586">
              <w:rPr>
                <w:spacing w:val="-1"/>
              </w:rPr>
              <w:t>graphs**,</w:t>
            </w:r>
            <w:r w:rsidR="00247586">
              <w:t xml:space="preserve"> number</w:t>
            </w:r>
            <w:r w:rsidR="00247586">
              <w:rPr>
                <w:spacing w:val="25"/>
              </w:rPr>
              <w:t xml:space="preserve"> </w:t>
            </w:r>
            <w:r w:rsidR="00247586">
              <w:rPr>
                <w:spacing w:val="-1"/>
              </w:rPr>
              <w:t>tables***</w:t>
            </w:r>
          </w:p>
        </w:tc>
        <w:tc>
          <w:tcPr>
            <w:tcW w:w="1559" w:type="dxa"/>
          </w:tcPr>
          <w:p w14:paraId="3A03FDF8" w14:textId="5B0D3664" w:rsidR="00247586" w:rsidRPr="00EF1040" w:rsidRDefault="0018163C" w:rsidP="0018163C">
            <w:pPr>
              <w:pStyle w:val="TableParagraph"/>
            </w:pPr>
            <w:r>
              <w:t>3.77***</w:t>
            </w:r>
            <w:r>
              <w:br/>
            </w:r>
            <w:r w:rsidR="00247586">
              <w:rPr>
                <w:spacing w:val="-1"/>
              </w:rPr>
              <w:t>be</w:t>
            </w:r>
            <w:r w:rsidR="00247586">
              <w:rPr>
                <w:spacing w:val="-2"/>
              </w:rPr>
              <w:t>tt</w:t>
            </w:r>
            <w:r w:rsidR="00247586">
              <w:rPr>
                <w:spacing w:val="-1"/>
              </w:rPr>
              <w:t>er</w:t>
            </w:r>
            <w:r w:rsidR="00247586">
              <w:rPr>
                <w:spacing w:val="-6"/>
              </w:rPr>
              <w:t xml:space="preserve"> </w:t>
            </w:r>
            <w:r w:rsidR="00247586">
              <w:t>than</w:t>
            </w:r>
            <w:r>
              <w:br/>
            </w:r>
            <w:r w:rsidR="00247586">
              <w:t xml:space="preserve">number </w:t>
            </w:r>
            <w:r w:rsidR="00247586">
              <w:rPr>
                <w:spacing w:val="-1"/>
              </w:rPr>
              <w:t>tables**</w:t>
            </w:r>
          </w:p>
        </w:tc>
        <w:tc>
          <w:tcPr>
            <w:tcW w:w="1559" w:type="dxa"/>
          </w:tcPr>
          <w:p w14:paraId="3A03FDF9" w14:textId="075107A6" w:rsidR="00247586" w:rsidRPr="00EF1040" w:rsidRDefault="00247586" w:rsidP="0018163C">
            <w:pPr>
              <w:pStyle w:val="TableParagraph"/>
            </w:pPr>
            <w:r>
              <w:t>3.83***</w:t>
            </w:r>
            <w:r w:rsidR="0018163C">
              <w:rPr>
                <w:w w:val="99"/>
              </w:rPr>
              <w:br/>
            </w:r>
            <w:r>
              <w:rPr>
                <w:spacing w:val="-1"/>
              </w:rPr>
              <w:t>be</w:t>
            </w:r>
            <w:r>
              <w:rPr>
                <w:spacing w:val="-2"/>
              </w:rPr>
              <w:t>tt</w:t>
            </w:r>
            <w:r>
              <w:rPr>
                <w:spacing w:val="-1"/>
              </w:rPr>
              <w:t>er</w:t>
            </w:r>
            <w:r>
              <w:rPr>
                <w:spacing w:val="-3"/>
              </w:rPr>
              <w:t xml:space="preserve"> </w:t>
            </w:r>
            <w:r>
              <w:t>than</w:t>
            </w:r>
            <w:r>
              <w:rPr>
                <w:spacing w:val="-3"/>
              </w:rPr>
              <w:t xml:space="preserve"> </w:t>
            </w:r>
            <w:r>
              <w:rPr>
                <w:spacing w:val="-2"/>
              </w:rPr>
              <w:t>text</w:t>
            </w:r>
            <w:r w:rsidR="0018163C">
              <w:rPr>
                <w:spacing w:val="26"/>
              </w:rPr>
              <w:br/>
            </w:r>
            <w:r>
              <w:rPr>
                <w:spacing w:val="-1"/>
              </w:rPr>
              <w:t>table</w:t>
            </w:r>
            <w:r>
              <w:t xml:space="preserve"> </w:t>
            </w:r>
            <w:r>
              <w:rPr>
                <w:spacing w:val="-1"/>
              </w:rPr>
              <w:t>(+income)*,</w:t>
            </w:r>
            <w:r w:rsidR="0018163C">
              <w:br/>
            </w:r>
            <w:r>
              <w:rPr>
                <w:spacing w:val="-1"/>
              </w:rPr>
              <w:t>graphs**</w:t>
            </w:r>
          </w:p>
        </w:tc>
      </w:tr>
      <w:tr w:rsidR="00247586" w14:paraId="2937FFD2" w14:textId="77777777" w:rsidTr="00E20E16">
        <w:trPr>
          <w:trHeight w:hRule="exact" w:val="943"/>
          <w:jc w:val="center"/>
        </w:trPr>
        <w:tc>
          <w:tcPr>
            <w:tcW w:w="1579" w:type="dxa"/>
          </w:tcPr>
          <w:p w14:paraId="3A03FDFB" w14:textId="0302A911" w:rsidR="00247586" w:rsidRPr="00EF1040" w:rsidRDefault="00247586" w:rsidP="00247586">
            <w:pPr>
              <w:pStyle w:val="TableParagraph"/>
            </w:pPr>
            <w:r w:rsidRPr="00EF1040">
              <w:t>Text table</w:t>
            </w:r>
            <w:r w:rsidRPr="00EF1040">
              <w:br/>
              <w:t>(+income)</w:t>
            </w:r>
          </w:p>
        </w:tc>
        <w:tc>
          <w:tcPr>
            <w:tcW w:w="1559" w:type="dxa"/>
          </w:tcPr>
          <w:p w14:paraId="3A03FDFD" w14:textId="6B85F4E4" w:rsidR="00247586" w:rsidRPr="00EF1040" w:rsidRDefault="00247586" w:rsidP="0018163C">
            <w:pPr>
              <w:pStyle w:val="TableParagraph"/>
            </w:pPr>
            <w:r>
              <w:t>3.73***</w:t>
            </w:r>
            <w:r w:rsidR="0018163C">
              <w:br/>
            </w:r>
            <w:r>
              <w:rPr>
                <w:spacing w:val="-1"/>
              </w:rPr>
              <w:t>be</w:t>
            </w:r>
            <w:r>
              <w:rPr>
                <w:spacing w:val="-2"/>
              </w:rPr>
              <w:t>tt</w:t>
            </w:r>
            <w:r>
              <w:rPr>
                <w:spacing w:val="-1"/>
              </w:rPr>
              <w:t>er</w:t>
            </w:r>
            <w:r>
              <w:rPr>
                <w:spacing w:val="-6"/>
              </w:rPr>
              <w:t xml:space="preserve"> </w:t>
            </w:r>
            <w:r>
              <w:t>than</w:t>
            </w:r>
            <w:r w:rsidR="0018163C">
              <w:rPr>
                <w:spacing w:val="23"/>
              </w:rPr>
              <w:br/>
            </w:r>
            <w:r>
              <w:t xml:space="preserve">number </w:t>
            </w:r>
            <w:r>
              <w:rPr>
                <w:spacing w:val="-1"/>
              </w:rPr>
              <w:t>tables**</w:t>
            </w:r>
          </w:p>
        </w:tc>
        <w:tc>
          <w:tcPr>
            <w:tcW w:w="1559" w:type="dxa"/>
          </w:tcPr>
          <w:p w14:paraId="3A03FDFE" w14:textId="05C60340" w:rsidR="00247586" w:rsidRPr="00EF1040" w:rsidRDefault="00247586" w:rsidP="00247586">
            <w:pPr>
              <w:pStyle w:val="TableParagraph"/>
            </w:pPr>
            <w:r>
              <w:t>3.76***</w:t>
            </w:r>
          </w:p>
        </w:tc>
        <w:tc>
          <w:tcPr>
            <w:tcW w:w="1559" w:type="dxa"/>
          </w:tcPr>
          <w:p w14:paraId="3A03FDFF" w14:textId="0C3F6948" w:rsidR="00247586" w:rsidRPr="00EF1040" w:rsidRDefault="00247586" w:rsidP="0018163C">
            <w:pPr>
              <w:pStyle w:val="TableParagraph"/>
            </w:pPr>
            <w:r>
              <w:t>3.69***</w:t>
            </w:r>
            <w:r w:rsidR="0018163C">
              <w:br/>
            </w:r>
            <w:r>
              <w:rPr>
                <w:spacing w:val="-1"/>
              </w:rPr>
              <w:t>be</w:t>
            </w:r>
            <w:r>
              <w:rPr>
                <w:spacing w:val="-2"/>
              </w:rPr>
              <w:t>tt</w:t>
            </w:r>
            <w:r>
              <w:rPr>
                <w:spacing w:val="-1"/>
              </w:rPr>
              <w:t>er</w:t>
            </w:r>
            <w:r>
              <w:rPr>
                <w:spacing w:val="22"/>
              </w:rPr>
              <w:t xml:space="preserve"> </w:t>
            </w:r>
            <w:r w:rsidR="0018163C">
              <w:t>than</w:t>
            </w:r>
            <w:r w:rsidR="0018163C">
              <w:br/>
            </w:r>
            <w:r>
              <w:t xml:space="preserve">number </w:t>
            </w:r>
            <w:r>
              <w:rPr>
                <w:spacing w:val="-1"/>
              </w:rPr>
              <w:t>tables*</w:t>
            </w:r>
          </w:p>
        </w:tc>
        <w:tc>
          <w:tcPr>
            <w:tcW w:w="1559" w:type="dxa"/>
          </w:tcPr>
          <w:p w14:paraId="3A03FE01" w14:textId="33B3BA8E" w:rsidR="00247586" w:rsidRPr="00EF1040" w:rsidRDefault="0018163C" w:rsidP="0018163C">
            <w:pPr>
              <w:pStyle w:val="TableParagraph"/>
            </w:pPr>
            <w:r>
              <w:t>3.90***</w:t>
            </w:r>
            <w:r>
              <w:br/>
            </w:r>
            <w:r w:rsidR="00247586">
              <w:rPr>
                <w:spacing w:val="-1"/>
              </w:rPr>
              <w:t>be</w:t>
            </w:r>
            <w:r w:rsidR="00247586">
              <w:rPr>
                <w:spacing w:val="-2"/>
              </w:rPr>
              <w:t>tt</w:t>
            </w:r>
            <w:r w:rsidR="00247586">
              <w:rPr>
                <w:spacing w:val="-1"/>
              </w:rPr>
              <w:t>er</w:t>
            </w:r>
            <w:r w:rsidR="00247586">
              <w:rPr>
                <w:spacing w:val="-6"/>
              </w:rPr>
              <w:t xml:space="preserve"> </w:t>
            </w:r>
            <w:r w:rsidR="00247586">
              <w:t>than</w:t>
            </w:r>
            <w:r>
              <w:br/>
            </w:r>
            <w:r w:rsidR="00247586">
              <w:rPr>
                <w:spacing w:val="-1"/>
              </w:rPr>
              <w:t>graphs*,</w:t>
            </w:r>
            <w:r w:rsidR="00247586">
              <w:t xml:space="preserve"> number</w:t>
            </w:r>
            <w:r w:rsidR="00247586">
              <w:rPr>
                <w:spacing w:val="24"/>
              </w:rPr>
              <w:t xml:space="preserve"> </w:t>
            </w:r>
            <w:r w:rsidR="00247586">
              <w:rPr>
                <w:spacing w:val="-1"/>
              </w:rPr>
              <w:t>tables***</w:t>
            </w:r>
          </w:p>
        </w:tc>
        <w:tc>
          <w:tcPr>
            <w:tcW w:w="1559" w:type="dxa"/>
          </w:tcPr>
          <w:p w14:paraId="3A03FE02" w14:textId="74760842" w:rsidR="00247586" w:rsidRPr="00EF1040" w:rsidRDefault="00247586" w:rsidP="00247586">
            <w:pPr>
              <w:pStyle w:val="TableParagraph"/>
            </w:pPr>
            <w:r>
              <w:t>3.59***</w:t>
            </w:r>
          </w:p>
        </w:tc>
      </w:tr>
      <w:tr w:rsidR="00247586" w14:paraId="00336B76" w14:textId="77777777" w:rsidTr="00E20E16">
        <w:trPr>
          <w:trHeight w:hRule="exact" w:val="362"/>
          <w:jc w:val="center"/>
        </w:trPr>
        <w:tc>
          <w:tcPr>
            <w:tcW w:w="1579" w:type="dxa"/>
          </w:tcPr>
          <w:p w14:paraId="3A03FE04" w14:textId="77777777" w:rsidR="00247586" w:rsidRPr="00EF1040" w:rsidRDefault="00247586" w:rsidP="00247586">
            <w:pPr>
              <w:pStyle w:val="TableParagraph"/>
            </w:pPr>
            <w:r w:rsidRPr="00EF1040">
              <w:t>Graphs</w:t>
            </w:r>
          </w:p>
        </w:tc>
        <w:tc>
          <w:tcPr>
            <w:tcW w:w="1559" w:type="dxa"/>
          </w:tcPr>
          <w:p w14:paraId="3A03FE05" w14:textId="643B592E" w:rsidR="00247586" w:rsidRPr="00EF1040" w:rsidRDefault="00247586" w:rsidP="00247586">
            <w:pPr>
              <w:pStyle w:val="TableParagraph"/>
            </w:pPr>
            <w:r>
              <w:t>3.58***</w:t>
            </w:r>
          </w:p>
        </w:tc>
        <w:tc>
          <w:tcPr>
            <w:tcW w:w="1559" w:type="dxa"/>
          </w:tcPr>
          <w:p w14:paraId="3A03FE06" w14:textId="4E2B27B7" w:rsidR="00247586" w:rsidRPr="00EF1040" w:rsidRDefault="00247586" w:rsidP="00247586">
            <w:pPr>
              <w:pStyle w:val="TableParagraph"/>
            </w:pPr>
            <w:r>
              <w:t>3.69***</w:t>
            </w:r>
          </w:p>
        </w:tc>
        <w:tc>
          <w:tcPr>
            <w:tcW w:w="1559" w:type="dxa"/>
          </w:tcPr>
          <w:p w14:paraId="3A03FE07" w14:textId="49915407" w:rsidR="00247586" w:rsidRPr="00EF1040" w:rsidRDefault="00247586" w:rsidP="00247586">
            <w:pPr>
              <w:pStyle w:val="TableParagraph"/>
            </w:pPr>
            <w:r>
              <w:t>3.49***</w:t>
            </w:r>
          </w:p>
        </w:tc>
        <w:tc>
          <w:tcPr>
            <w:tcW w:w="1559" w:type="dxa"/>
          </w:tcPr>
          <w:p w14:paraId="3A03FE08" w14:textId="3982023D" w:rsidR="00247586" w:rsidRPr="00EF1040" w:rsidRDefault="00247586" w:rsidP="00247586">
            <w:pPr>
              <w:pStyle w:val="TableParagraph"/>
            </w:pPr>
            <w:r>
              <w:t>3.67***</w:t>
            </w:r>
            <w:r>
              <w:rPr>
                <w:spacing w:val="-6"/>
              </w:rPr>
              <w:t xml:space="preserve"> </w:t>
            </w:r>
            <w:r>
              <w:rPr>
                <w:spacing w:val="-1"/>
              </w:rPr>
              <w:t>be</w:t>
            </w:r>
            <w:r>
              <w:rPr>
                <w:spacing w:val="-2"/>
              </w:rPr>
              <w:t>tt</w:t>
            </w:r>
            <w:r>
              <w:rPr>
                <w:spacing w:val="-1"/>
              </w:rPr>
              <w:t>er</w:t>
            </w:r>
            <w:r>
              <w:rPr>
                <w:spacing w:val="22"/>
              </w:rPr>
              <w:t xml:space="preserve"> </w:t>
            </w:r>
            <w:r>
              <w:t xml:space="preserve">than number </w:t>
            </w:r>
            <w:r>
              <w:rPr>
                <w:spacing w:val="-1"/>
              </w:rPr>
              <w:t>tables*</w:t>
            </w:r>
          </w:p>
        </w:tc>
        <w:tc>
          <w:tcPr>
            <w:tcW w:w="1559" w:type="dxa"/>
          </w:tcPr>
          <w:p w14:paraId="3A03FE09" w14:textId="57096123" w:rsidR="00247586" w:rsidRPr="00EF1040" w:rsidRDefault="00247586" w:rsidP="00247586">
            <w:pPr>
              <w:pStyle w:val="TableParagraph"/>
            </w:pPr>
            <w:r>
              <w:t>3.50***</w:t>
            </w:r>
          </w:p>
        </w:tc>
      </w:tr>
      <w:tr w:rsidR="00247586" w14:paraId="6C49D06A" w14:textId="77777777" w:rsidTr="00E20E16">
        <w:trPr>
          <w:trHeight w:hRule="exact" w:val="362"/>
          <w:jc w:val="center"/>
        </w:trPr>
        <w:tc>
          <w:tcPr>
            <w:tcW w:w="1579" w:type="dxa"/>
          </w:tcPr>
          <w:p w14:paraId="3A03FE0B" w14:textId="77777777" w:rsidR="00247586" w:rsidRPr="00EF1040" w:rsidRDefault="00247586" w:rsidP="00247586">
            <w:pPr>
              <w:pStyle w:val="TableParagraph"/>
            </w:pPr>
            <w:r w:rsidRPr="00EF1040">
              <w:t>Number tables</w:t>
            </w:r>
          </w:p>
        </w:tc>
        <w:tc>
          <w:tcPr>
            <w:tcW w:w="1559" w:type="dxa"/>
          </w:tcPr>
          <w:p w14:paraId="3A03FE0C" w14:textId="41A980FC" w:rsidR="00247586" w:rsidRPr="00EF1040" w:rsidRDefault="00247586" w:rsidP="00247586">
            <w:pPr>
              <w:pStyle w:val="TableParagraph"/>
            </w:pPr>
            <w:r>
              <w:t>3.52***</w:t>
            </w:r>
          </w:p>
        </w:tc>
        <w:tc>
          <w:tcPr>
            <w:tcW w:w="1559" w:type="dxa"/>
          </w:tcPr>
          <w:p w14:paraId="3A03FE0D" w14:textId="2EEF8CD5" w:rsidR="00247586" w:rsidRPr="00EF1040" w:rsidRDefault="00247586" w:rsidP="00247586">
            <w:pPr>
              <w:pStyle w:val="TableParagraph"/>
            </w:pPr>
            <w:r>
              <w:t>3.65***</w:t>
            </w:r>
          </w:p>
        </w:tc>
        <w:tc>
          <w:tcPr>
            <w:tcW w:w="1559" w:type="dxa"/>
          </w:tcPr>
          <w:p w14:paraId="3A03FE0E" w14:textId="449DDA55" w:rsidR="00247586" w:rsidRPr="00EF1040" w:rsidRDefault="00247586" w:rsidP="00247586">
            <w:pPr>
              <w:pStyle w:val="TableParagraph"/>
            </w:pPr>
            <w:r>
              <w:t>3.39***</w:t>
            </w:r>
          </w:p>
        </w:tc>
        <w:tc>
          <w:tcPr>
            <w:tcW w:w="1559" w:type="dxa"/>
          </w:tcPr>
          <w:p w14:paraId="3A03FE0F" w14:textId="4D8EE40D" w:rsidR="00247586" w:rsidRPr="00EF1040" w:rsidRDefault="00247586" w:rsidP="00247586">
            <w:pPr>
              <w:pStyle w:val="TableParagraph"/>
            </w:pPr>
            <w:r>
              <w:t>3.33***</w:t>
            </w:r>
          </w:p>
        </w:tc>
        <w:tc>
          <w:tcPr>
            <w:tcW w:w="1559" w:type="dxa"/>
          </w:tcPr>
          <w:p w14:paraId="3A03FE10" w14:textId="2468E24B" w:rsidR="00247586" w:rsidRPr="00EF1040" w:rsidRDefault="00247586" w:rsidP="00247586">
            <w:pPr>
              <w:pStyle w:val="TableParagraph"/>
            </w:pPr>
            <w:r>
              <w:t>3.70***</w:t>
            </w:r>
          </w:p>
        </w:tc>
      </w:tr>
      <w:tr w:rsidR="00247586" w14:paraId="701B9FDD" w14:textId="77777777" w:rsidTr="00E20E16">
        <w:trPr>
          <w:trHeight w:hRule="exact" w:val="727"/>
          <w:jc w:val="center"/>
        </w:trPr>
        <w:tc>
          <w:tcPr>
            <w:tcW w:w="1579" w:type="dxa"/>
          </w:tcPr>
          <w:p w14:paraId="3A03FE12" w14:textId="77777777" w:rsidR="00247586" w:rsidRPr="00EF1040" w:rsidRDefault="00247586" w:rsidP="00247586">
            <w:pPr>
              <w:pStyle w:val="TableParagraph"/>
            </w:pPr>
            <w:r w:rsidRPr="00EF1040">
              <w:t>Number tables (+income)</w:t>
            </w:r>
          </w:p>
        </w:tc>
        <w:tc>
          <w:tcPr>
            <w:tcW w:w="1559" w:type="dxa"/>
          </w:tcPr>
          <w:p w14:paraId="3A03FE14" w14:textId="0F0B1130" w:rsidR="00247586" w:rsidRPr="00EF1040" w:rsidRDefault="00247586" w:rsidP="0018163C">
            <w:pPr>
              <w:pStyle w:val="TableParagraph"/>
            </w:pPr>
            <w:r>
              <w:t>3.74***</w:t>
            </w:r>
            <w:r w:rsidR="0018163C">
              <w:br/>
            </w:r>
            <w:r>
              <w:rPr>
                <w:spacing w:val="-1"/>
              </w:rPr>
              <w:t>be</w:t>
            </w:r>
            <w:r>
              <w:rPr>
                <w:spacing w:val="-2"/>
              </w:rPr>
              <w:t>tt</w:t>
            </w:r>
            <w:r>
              <w:rPr>
                <w:spacing w:val="-1"/>
              </w:rPr>
              <w:t>er</w:t>
            </w:r>
            <w:r>
              <w:rPr>
                <w:spacing w:val="-6"/>
              </w:rPr>
              <w:t xml:space="preserve"> </w:t>
            </w:r>
            <w:r>
              <w:t>than</w:t>
            </w:r>
            <w:r w:rsidR="0018163C">
              <w:rPr>
                <w:spacing w:val="23"/>
              </w:rPr>
              <w:br/>
            </w:r>
            <w:r>
              <w:t xml:space="preserve">number </w:t>
            </w:r>
            <w:r>
              <w:rPr>
                <w:spacing w:val="-1"/>
              </w:rPr>
              <w:t>tables*</w:t>
            </w:r>
          </w:p>
        </w:tc>
        <w:tc>
          <w:tcPr>
            <w:tcW w:w="1559" w:type="dxa"/>
          </w:tcPr>
          <w:p w14:paraId="3A03FE15" w14:textId="11FF8FAE" w:rsidR="00247586" w:rsidRPr="00EF1040" w:rsidRDefault="00247586" w:rsidP="00247586">
            <w:pPr>
              <w:pStyle w:val="TableParagraph"/>
            </w:pPr>
            <w:r>
              <w:t>3.77***</w:t>
            </w:r>
          </w:p>
        </w:tc>
        <w:tc>
          <w:tcPr>
            <w:tcW w:w="1559" w:type="dxa"/>
          </w:tcPr>
          <w:p w14:paraId="3A03FE16" w14:textId="39797F7F" w:rsidR="00247586" w:rsidRPr="00EF1040" w:rsidRDefault="00247586" w:rsidP="00247586">
            <w:pPr>
              <w:pStyle w:val="TableParagraph"/>
            </w:pPr>
            <w:r>
              <w:t>3.72***</w:t>
            </w:r>
          </w:p>
        </w:tc>
        <w:tc>
          <w:tcPr>
            <w:tcW w:w="1559" w:type="dxa"/>
          </w:tcPr>
          <w:p w14:paraId="3A03FE18" w14:textId="5179F637" w:rsidR="00247586" w:rsidRPr="00EF1040" w:rsidRDefault="0018163C" w:rsidP="0018163C">
            <w:pPr>
              <w:pStyle w:val="TableParagraph"/>
            </w:pPr>
            <w:r>
              <w:t>3.70***</w:t>
            </w:r>
            <w:r>
              <w:br/>
            </w:r>
            <w:r w:rsidR="00247586">
              <w:rPr>
                <w:spacing w:val="-1"/>
              </w:rPr>
              <w:t>be</w:t>
            </w:r>
            <w:r w:rsidR="00247586">
              <w:rPr>
                <w:spacing w:val="-2"/>
              </w:rPr>
              <w:t>tt</w:t>
            </w:r>
            <w:r w:rsidR="00247586">
              <w:rPr>
                <w:spacing w:val="-1"/>
              </w:rPr>
              <w:t>er</w:t>
            </w:r>
            <w:r w:rsidR="00247586">
              <w:rPr>
                <w:spacing w:val="-6"/>
              </w:rPr>
              <w:t xml:space="preserve"> </w:t>
            </w:r>
            <w:r w:rsidR="00247586">
              <w:t>than</w:t>
            </w:r>
            <w:r>
              <w:rPr>
                <w:spacing w:val="23"/>
              </w:rPr>
              <w:br/>
            </w:r>
            <w:r w:rsidR="00247586">
              <w:t xml:space="preserve">number </w:t>
            </w:r>
            <w:r w:rsidR="00247586">
              <w:rPr>
                <w:spacing w:val="-1"/>
              </w:rPr>
              <w:t>tables*</w:t>
            </w:r>
          </w:p>
        </w:tc>
        <w:tc>
          <w:tcPr>
            <w:tcW w:w="1559" w:type="dxa"/>
          </w:tcPr>
          <w:p w14:paraId="3A03FE19" w14:textId="4F1AF685" w:rsidR="00247586" w:rsidRPr="00EF1040" w:rsidRDefault="00247586" w:rsidP="0018163C">
            <w:pPr>
              <w:pStyle w:val="TableParagraph"/>
            </w:pPr>
            <w:r>
              <w:t>3.79***</w:t>
            </w:r>
            <w:r w:rsidR="0018163C">
              <w:rPr>
                <w:spacing w:val="-6"/>
              </w:rPr>
              <w:br/>
            </w:r>
            <w:r>
              <w:rPr>
                <w:spacing w:val="-1"/>
              </w:rPr>
              <w:t>be</w:t>
            </w:r>
            <w:r>
              <w:rPr>
                <w:spacing w:val="-2"/>
              </w:rPr>
              <w:t>tt</w:t>
            </w:r>
            <w:r>
              <w:rPr>
                <w:spacing w:val="-1"/>
              </w:rPr>
              <w:t>er</w:t>
            </w:r>
            <w:r>
              <w:rPr>
                <w:spacing w:val="22"/>
              </w:rPr>
              <w:t xml:space="preserve"> </w:t>
            </w:r>
            <w:r>
              <w:t>than</w:t>
            </w:r>
            <w:r w:rsidR="0018163C">
              <w:br/>
            </w:r>
            <w:r>
              <w:rPr>
                <w:spacing w:val="-1"/>
              </w:rPr>
              <w:t>graphs*</w:t>
            </w:r>
          </w:p>
        </w:tc>
      </w:tr>
      <w:tr w:rsidR="00247586" w14:paraId="5EEE6427" w14:textId="77777777" w:rsidTr="00E20E16">
        <w:trPr>
          <w:trHeight w:hRule="exact" w:val="363"/>
          <w:jc w:val="center"/>
        </w:trPr>
        <w:tc>
          <w:tcPr>
            <w:tcW w:w="1579" w:type="dxa"/>
            <w:shd w:val="clear" w:color="auto" w:fill="F1F2F4"/>
          </w:tcPr>
          <w:p w14:paraId="3A03FE1B" w14:textId="77777777" w:rsidR="00247586" w:rsidRPr="00EF1040" w:rsidRDefault="00247586" w:rsidP="00247586">
            <w:pPr>
              <w:pStyle w:val="TableParagraph"/>
            </w:pPr>
            <w:r w:rsidRPr="00EF1040">
              <w:t>Overall:</w:t>
            </w:r>
          </w:p>
        </w:tc>
        <w:tc>
          <w:tcPr>
            <w:tcW w:w="1559" w:type="dxa"/>
            <w:shd w:val="clear" w:color="auto" w:fill="F1F2F4"/>
          </w:tcPr>
          <w:p w14:paraId="3A03FE1C" w14:textId="43E86AFE" w:rsidR="00247586" w:rsidRPr="00EF1040" w:rsidRDefault="00247586" w:rsidP="00247586">
            <w:pPr>
              <w:pStyle w:val="TableParagraph"/>
            </w:pPr>
            <w:r>
              <w:t>3.57</w:t>
            </w:r>
          </w:p>
        </w:tc>
        <w:tc>
          <w:tcPr>
            <w:tcW w:w="1559" w:type="dxa"/>
            <w:shd w:val="clear" w:color="auto" w:fill="F1F2F4"/>
          </w:tcPr>
          <w:p w14:paraId="3A03FE1D" w14:textId="0948A35E" w:rsidR="00247586" w:rsidRPr="00EF1040" w:rsidRDefault="00247586" w:rsidP="00247586">
            <w:pPr>
              <w:pStyle w:val="TableParagraph"/>
            </w:pPr>
            <w:r>
              <w:t>3.63</w:t>
            </w:r>
          </w:p>
        </w:tc>
        <w:tc>
          <w:tcPr>
            <w:tcW w:w="1559" w:type="dxa"/>
            <w:shd w:val="clear" w:color="auto" w:fill="F1F2F4"/>
          </w:tcPr>
          <w:p w14:paraId="3A03FE1E" w14:textId="72ECE4A0" w:rsidR="00247586" w:rsidRPr="00EF1040" w:rsidRDefault="00247586" w:rsidP="00247586">
            <w:pPr>
              <w:pStyle w:val="TableParagraph"/>
            </w:pPr>
            <w:r>
              <w:t>3.52</w:t>
            </w:r>
          </w:p>
        </w:tc>
        <w:tc>
          <w:tcPr>
            <w:tcW w:w="1559" w:type="dxa"/>
            <w:shd w:val="clear" w:color="auto" w:fill="F1F2F4"/>
          </w:tcPr>
          <w:p w14:paraId="3A03FE1F" w14:textId="2EBE17DF" w:rsidR="00247586" w:rsidRPr="00EF1040" w:rsidRDefault="00247586" w:rsidP="00247586">
            <w:pPr>
              <w:pStyle w:val="TableParagraph"/>
            </w:pPr>
            <w:r>
              <w:t>3.57</w:t>
            </w:r>
          </w:p>
        </w:tc>
        <w:tc>
          <w:tcPr>
            <w:tcW w:w="1559" w:type="dxa"/>
            <w:shd w:val="clear" w:color="auto" w:fill="F1F2F4"/>
          </w:tcPr>
          <w:p w14:paraId="3A03FE20" w14:textId="091644FD" w:rsidR="00247586" w:rsidRPr="00EF1040" w:rsidRDefault="00247586" w:rsidP="00247586">
            <w:pPr>
              <w:pStyle w:val="TableParagraph"/>
            </w:pPr>
            <w:r>
              <w:t>3.58</w:t>
            </w:r>
          </w:p>
        </w:tc>
      </w:tr>
    </w:tbl>
    <w:p w14:paraId="53744D95" w14:textId="77777777" w:rsidR="00BB56D1" w:rsidRDefault="0016455A" w:rsidP="00BB56D1">
      <w:r w:rsidRPr="00BB56D1">
        <w:t>Note. *p&lt;0.05. **p&lt;0.01. ***p&lt;0.001. The statistical tests are in comparison to the control condition unless otherwise stated, and include organisation as a covariate. Population weights for age and gender also were applied in the statistical tests. The average scores listed are based on raw data.</w:t>
      </w:r>
    </w:p>
    <w:p w14:paraId="0F2A36B5" w14:textId="77777777" w:rsidR="00BB56D1" w:rsidRDefault="00BB56D1">
      <w:pPr>
        <w:spacing w:before="0" w:after="0"/>
        <w:rPr>
          <w:rFonts w:eastAsia="Calibri Light"/>
          <w:color w:val="323536" w:themeColor="background2" w:themeShade="40"/>
          <w:sz w:val="20"/>
          <w:szCs w:val="20"/>
        </w:rPr>
      </w:pPr>
      <w:r>
        <w:br w:type="page"/>
      </w:r>
    </w:p>
    <w:p w14:paraId="2228E4C0" w14:textId="00B98E16" w:rsidR="0018163C" w:rsidRDefault="0016455A" w:rsidP="0018163C">
      <w:pPr>
        <w:pStyle w:val="BodyText"/>
      </w:pPr>
      <w:r w:rsidRPr="00703371">
        <w:lastRenderedPageBreak/>
        <w:t>O</w:t>
      </w:r>
      <w:r w:rsidR="0018163C">
        <w:t>ne immediate finding is clear: the additional information provided to the treatment groups did not confuse members. Compared with the control group, members who received any of the alternative more</w:t>
      </w:r>
      <w:r w:rsidR="00FE3810">
        <w:t>-</w:t>
      </w:r>
      <w:r w:rsidR="0018163C">
        <w:t>detailed presentations of information exhibited much higher comprehension scores (3.71 compared to 2.67 out of 5; p=0.000) indicating that, in general, the simplified presentations worked.</w:t>
      </w:r>
    </w:p>
    <w:p w14:paraId="15DC6BA6" w14:textId="77777777" w:rsidR="0018163C" w:rsidRDefault="0018163C" w:rsidP="0018163C">
      <w:pPr>
        <w:pStyle w:val="BodyText"/>
      </w:pPr>
      <w:r>
        <w:t>In terms of relative impacts among the alternative presentation formats, the text tables achieved higher comprehension than the graphs (3.77 vs. 3.58, p=0.010) or the number tables (3.77 vs. 3.63, p=0.001), but the comprehension of graphs was no different to that achieved with number tables (p=0.869). There was no significant difference between the text tables with and without stars (3.78 vs. 3.77, p=0.969), or between the presentations with and without the emphasis on income (3.74 vs. 3.71, p=0.422) – indicating that the addition of star ratings or making income salient did not aid understanding.</w:t>
      </w:r>
    </w:p>
    <w:p w14:paraId="441A873C" w14:textId="77777777" w:rsidR="0018163C" w:rsidRDefault="0018163C" w:rsidP="0018163C">
      <w:pPr>
        <w:pStyle w:val="BodyText"/>
      </w:pPr>
      <w:r>
        <w:t>As shown in Table 1, at the individual treatment level, all presentations were superior to the control. Among the presentations, both of the text tables without income salient achieved higher comprehension than the graphs or the number tables without income salient (hereafter labelled the ‘simple number tables’). Also, both of the text tables with income salient, and the number tables with income salient were superior to the simple number tables.</w:t>
      </w:r>
    </w:p>
    <w:p w14:paraId="63876D22" w14:textId="504C39E8" w:rsidR="00AF6446" w:rsidRPr="00703371" w:rsidRDefault="0018163C" w:rsidP="0018163C">
      <w:pPr>
        <w:pStyle w:val="BodyText"/>
      </w:pPr>
      <w:r>
        <w:t>We also examined treatment effects broken down by age and sex. There were clearer differences between the effects of specific treatments for younger (age 45</w:t>
      </w:r>
      <w:r w:rsidR="00FE3810">
        <w:t>-</w:t>
      </w:r>
      <w:r>
        <w:t>54) members and females. Both younger members and females were much better able to comprehend the text tables as compared to the simple number tables. The text tables (without income salient) also appeared to be easier to understand than the graphs among females. Fewer differences between treatments were observed for males and older members, who tended to achieve higher comprehension in general. However, for older members the text tables (without income salient) were easier to understand than the graphs</w:t>
      </w:r>
      <w:r w:rsidR="0016455A" w:rsidRPr="00703371">
        <w:t>.</w:t>
      </w:r>
    </w:p>
    <w:p w14:paraId="3A03FE2F" w14:textId="64F16D51" w:rsidR="00672F89" w:rsidRDefault="00907344" w:rsidP="00AF6446">
      <w:pPr>
        <w:pStyle w:val="BodyText"/>
        <w:rPr>
          <w:rFonts w:cs="Calibri Light"/>
        </w:rPr>
        <w:sectPr w:rsidR="00672F89" w:rsidSect="00657EC9">
          <w:pgSz w:w="11910" w:h="16840"/>
          <w:pgMar w:top="1440" w:right="1440" w:bottom="1440" w:left="1440" w:header="0" w:footer="920" w:gutter="0"/>
          <w:cols w:space="720"/>
          <w:docGrid w:linePitch="218"/>
        </w:sectPr>
      </w:pPr>
      <w:r>
        <w:rPr>
          <w:rFonts w:cs="Calibri Light"/>
          <w:noProof/>
          <w:lang w:val="en-AU" w:eastAsia="en-AU"/>
        </w:rPr>
        <mc:AlternateContent>
          <mc:Choice Requires="wpg">
            <w:drawing>
              <wp:inline distT="0" distB="0" distL="0" distR="0" wp14:anchorId="3A0404CD" wp14:editId="1F1BF307">
                <wp:extent cx="5220335" cy="3204210"/>
                <wp:effectExtent l="0" t="0" r="0" b="0"/>
                <wp:docPr id="582" name="Group 544" descr="Photo of a man and woman sitting next to each other on the side of a dirt track in a forest. The man is holding the shoulder of the woman and they are both smiling. Both of them are holding onto walking poles. The forest is mossy, with exposed roots and tall trees. The sun is glowing through the canopy." title="Photo of a man and woman trekking in a fore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3204210"/>
                          <a:chOff x="0" y="0"/>
                          <a:chExt cx="8221" cy="5046"/>
                        </a:xfrm>
                      </wpg:grpSpPr>
                      <pic:pic xmlns:pic="http://schemas.openxmlformats.org/drawingml/2006/picture">
                        <pic:nvPicPr>
                          <pic:cNvPr id="583" name="Picture 5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83" y="0"/>
                            <a:ext cx="7937" cy="5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84" name="Group 545"/>
                        <wpg:cNvGrpSpPr>
                          <a:grpSpLocks/>
                        </wpg:cNvGrpSpPr>
                        <wpg:grpSpPr bwMode="auto">
                          <a:xfrm>
                            <a:off x="0" y="0"/>
                            <a:ext cx="284" cy="5046"/>
                            <a:chOff x="0" y="0"/>
                            <a:chExt cx="284" cy="5046"/>
                          </a:xfrm>
                        </wpg:grpSpPr>
                        <wps:wsp>
                          <wps:cNvPr id="585" name="Freeform 546"/>
                          <wps:cNvSpPr>
                            <a:spLocks/>
                          </wps:cNvSpPr>
                          <wps:spPr bwMode="auto">
                            <a:xfrm>
                              <a:off x="0" y="0"/>
                              <a:ext cx="284" cy="5046"/>
                            </a:xfrm>
                            <a:custGeom>
                              <a:avLst/>
                              <a:gdLst>
                                <a:gd name="T0" fmla="*/ 0 w 284"/>
                                <a:gd name="T1" fmla="*/ 5046 h 5046"/>
                                <a:gd name="T2" fmla="*/ 283 w 284"/>
                                <a:gd name="T3" fmla="*/ 5046 h 5046"/>
                                <a:gd name="T4" fmla="*/ 283 w 284"/>
                                <a:gd name="T5" fmla="*/ 0 h 5046"/>
                                <a:gd name="T6" fmla="*/ 0 w 284"/>
                                <a:gd name="T7" fmla="*/ 0 h 5046"/>
                                <a:gd name="T8" fmla="*/ 0 w 284"/>
                                <a:gd name="T9" fmla="*/ 5046 h 5046"/>
                              </a:gdLst>
                              <a:ahLst/>
                              <a:cxnLst>
                                <a:cxn ang="0">
                                  <a:pos x="T0" y="T1"/>
                                </a:cxn>
                                <a:cxn ang="0">
                                  <a:pos x="T2" y="T3"/>
                                </a:cxn>
                                <a:cxn ang="0">
                                  <a:pos x="T4" y="T5"/>
                                </a:cxn>
                                <a:cxn ang="0">
                                  <a:pos x="T6" y="T7"/>
                                </a:cxn>
                                <a:cxn ang="0">
                                  <a:pos x="T8" y="T9"/>
                                </a:cxn>
                              </a:cxnLst>
                              <a:rect l="0" t="0" r="r" b="b"/>
                              <a:pathLst>
                                <a:path w="284" h="5046">
                                  <a:moveTo>
                                    <a:pt x="0" y="5046"/>
                                  </a:moveTo>
                                  <a:lnTo>
                                    <a:pt x="283" y="5046"/>
                                  </a:lnTo>
                                  <a:lnTo>
                                    <a:pt x="283" y="0"/>
                                  </a:lnTo>
                                  <a:lnTo>
                                    <a:pt x="0" y="0"/>
                                  </a:lnTo>
                                  <a:lnTo>
                                    <a:pt x="0" y="5046"/>
                                  </a:lnTo>
                                  <a:close/>
                                </a:path>
                              </a:pathLst>
                            </a:custGeom>
                            <a:solidFill>
                              <a:srgbClr val="967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6FD785" id="Group 544" o:spid="_x0000_s1026" alt="Title: Photo of a man and woman trekking in a forest - Description: Photo of a man and woman sitting next to each other on the side of a dirt track in a forest. The man is holding the shoulder of the woman and they are both smiling. Both of them are holding onto walking poles. The forest is mossy, with exposed roots and tall trees. The sun is glowing through the canopy." style="width:411.05pt;height:252.3pt;mso-position-horizontal-relative:char;mso-position-vertical-relative:line" coordsize="8221,5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">
                <v:shape id="Picture 547" o:spid="_x0000_s1027" type="#_x0000_t75" style="position:absolute;left:283;width:7937;height:5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">
                  <v:imagedata r:id="rId36" o:title=""/>
                </v:shape>
                <v:group id="Group 545" o:spid="_x0000_s1028" style="position:absolute;width:284;height:5046" coordsize="284,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46" o:spid="_x0000_s1029" style="position:absolute;width:284;height:5046;visibility:visible;mso-wrap-style:square;v-text-anchor:top" coordsize="284,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" path="m,5046r283,l283,,,,,5046xe" fillcolor="#967745" stroked="f">
                    <v:path arrowok="t" o:connecttype="custom" o:connectlocs="0,5046;283,5046;283,0;0,0;0,5046" o:connectangles="0,0,0,0,0"/>
                  </v:shape>
                </v:group>
                <w10:anchorlock/>
              </v:group>
            </w:pict>
          </mc:Fallback>
        </mc:AlternateContent>
      </w:r>
    </w:p>
    <w:p w14:paraId="3A03FE30" w14:textId="77777777" w:rsidR="00672F89" w:rsidRPr="00AF6446" w:rsidRDefault="0016455A" w:rsidP="00F92250">
      <w:pPr>
        <w:pStyle w:val="Head3"/>
      </w:pPr>
      <w:r w:rsidRPr="00AF6446">
        <w:lastRenderedPageBreak/>
        <w:t>Clarity of the information about the CIPR</w:t>
      </w:r>
    </w:p>
    <w:p w14:paraId="1432DF18" w14:textId="57BDA02D" w:rsidR="0018163C" w:rsidRDefault="0016455A" w:rsidP="0018163C">
      <w:pPr>
        <w:pStyle w:val="BodyText"/>
      </w:pPr>
      <w:r w:rsidRPr="00AF6446">
        <w:t>T</w:t>
      </w:r>
      <w:r w:rsidR="0018163C">
        <w:t>able 2 shows the results of the analysis of members’ perceived clarity of the information presented about the two plans. The average level of information clarity was 3.71 (SD=1.04), on a scale from 1 to 5, with higher scores indicating greater clarity. In general, perceived clarity was higher among women than men (3.77 vs. 3.67, p=0.029).</w:t>
      </w:r>
    </w:p>
    <w:p w14:paraId="3A03FE34" w14:textId="657D80E8" w:rsidR="00672F89" w:rsidRPr="00AF6446" w:rsidRDefault="0018163C" w:rsidP="0018163C">
      <w:pPr>
        <w:pStyle w:val="BodyText"/>
      </w:pPr>
      <w:r>
        <w:t>It is clear that the additional information provided in the various ways to the treatment groups was beneficial in terms of perceived clarity. Compared with the control group, members who received any of the alternative more</w:t>
      </w:r>
      <w:r w:rsidR="00FE3810">
        <w:t>-</w:t>
      </w:r>
      <w:r>
        <w:t>detailed presentations overall reported significantly higher perceived clarity (3.74 compared to 3.50; p=0.000). All of the individual presentations, with the exception of the simple number tables, raised perceptions of clarity above control levels</w:t>
      </w:r>
      <w:r w:rsidR="0016455A" w:rsidRPr="00AF6446">
        <w:t>.</w:t>
      </w:r>
    </w:p>
    <w:p w14:paraId="3A03FE35" w14:textId="1635F6AD" w:rsidR="00672F89" w:rsidRPr="00F92250" w:rsidRDefault="00F92250" w:rsidP="003A6D76">
      <w:pPr>
        <w:pStyle w:val="Table"/>
        <w:outlineLvl w:val="3"/>
        <w:rPr>
          <w:caps w:val="0"/>
        </w:rPr>
      </w:pPr>
      <w:r w:rsidRPr="00F92250">
        <w:rPr>
          <w:rStyle w:val="Heading3Char"/>
          <w:caps/>
        </w:rPr>
        <w:t>Table 2:  Perceived Clarity of Alternative Presentations, By Sex and Age</w:t>
      </w:r>
    </w:p>
    <w:tbl>
      <w:tblPr>
        <w:tblW w:w="9354" w:type="dxa"/>
        <w:jc w:val="center"/>
        <w:tblBorders>
          <w:bottom w:val="single" w:sz="8" w:space="0" w:color="auto"/>
          <w:insideH w:val="single" w:sz="8" w:space="0" w:color="auto"/>
          <w:insideV w:val="single" w:sz="8" w:space="0" w:color="auto"/>
        </w:tblBorders>
        <w:tblLayout w:type="fixed"/>
        <w:tblCellMar>
          <w:top w:w="57" w:type="dxa"/>
          <w:left w:w="0" w:type="dxa"/>
          <w:right w:w="0" w:type="dxa"/>
        </w:tblCellMar>
        <w:tblLook w:val="01E0" w:firstRow="1" w:lastRow="1" w:firstColumn="1" w:lastColumn="1" w:noHBand="0" w:noVBand="0"/>
        <w:tblCaption w:val="Perceived clarity of alternative presentations, by sex and age"/>
        <w:tblDescription w:val="Mean perceived clarity scores overall and broken down by experimental conditions, and by sex and age."/>
      </w:tblPr>
      <w:tblGrid>
        <w:gridCol w:w="1559"/>
        <w:gridCol w:w="1559"/>
        <w:gridCol w:w="1559"/>
        <w:gridCol w:w="1559"/>
        <w:gridCol w:w="1559"/>
        <w:gridCol w:w="1559"/>
      </w:tblGrid>
      <w:tr w:rsidR="00AD6832" w14:paraId="5E04B839" w14:textId="77777777" w:rsidTr="00F04096">
        <w:trPr>
          <w:trHeight w:hRule="exact" w:val="392"/>
          <w:jc w:val="center"/>
        </w:trPr>
        <w:tc>
          <w:tcPr>
            <w:tcW w:w="1559" w:type="dxa"/>
            <w:shd w:val="clear" w:color="auto" w:fill="F1F2F4"/>
          </w:tcPr>
          <w:p w14:paraId="3A03FE37" w14:textId="77777777" w:rsidR="00672F89" w:rsidRDefault="00672F89"/>
        </w:tc>
        <w:tc>
          <w:tcPr>
            <w:tcW w:w="7795" w:type="dxa"/>
            <w:gridSpan w:val="5"/>
            <w:shd w:val="clear" w:color="auto" w:fill="F1F2F4"/>
          </w:tcPr>
          <w:p w14:paraId="3A03FE38" w14:textId="77777777" w:rsidR="00672F89" w:rsidRDefault="0016455A">
            <w:pPr>
              <w:pStyle w:val="TableParagraph"/>
              <w:spacing w:before="69"/>
              <w:ind w:left="7"/>
              <w:rPr>
                <w:rFonts w:eastAsia="Calibri Light" w:cs="Calibri Light"/>
              </w:rPr>
            </w:pPr>
            <w:r>
              <w:rPr>
                <w:spacing w:val="5"/>
              </w:rPr>
              <w:t>MEAN</w:t>
            </w:r>
            <w:r>
              <w:rPr>
                <w:spacing w:val="8"/>
              </w:rPr>
              <w:t xml:space="preserve"> </w:t>
            </w:r>
            <w:r>
              <w:rPr>
                <w:spacing w:val="6"/>
              </w:rPr>
              <w:t>PERCEIVED</w:t>
            </w:r>
            <w:r>
              <w:rPr>
                <w:spacing w:val="8"/>
              </w:rPr>
              <w:t xml:space="preserve"> CLARITY</w:t>
            </w:r>
          </w:p>
        </w:tc>
      </w:tr>
      <w:tr w:rsidR="00AD6832" w14:paraId="35A48903" w14:textId="77777777" w:rsidTr="00F04096">
        <w:trPr>
          <w:trHeight w:hRule="exact" w:val="737"/>
          <w:jc w:val="center"/>
        </w:trPr>
        <w:tc>
          <w:tcPr>
            <w:tcW w:w="1559" w:type="dxa"/>
            <w:shd w:val="clear" w:color="auto" w:fill="F1F2F4"/>
          </w:tcPr>
          <w:p w14:paraId="3A03FE3A" w14:textId="77777777" w:rsidR="00672F89" w:rsidRPr="0075397C" w:rsidRDefault="00672F89" w:rsidP="0075397C">
            <w:pPr>
              <w:pStyle w:val="TableParagraph"/>
            </w:pPr>
          </w:p>
        </w:tc>
        <w:tc>
          <w:tcPr>
            <w:tcW w:w="1559" w:type="dxa"/>
            <w:shd w:val="clear" w:color="auto" w:fill="C9CCD2"/>
          </w:tcPr>
          <w:p w14:paraId="3A03FE3B" w14:textId="4543F9F6" w:rsidR="00672F89" w:rsidRPr="0075397C" w:rsidRDefault="00EF1040" w:rsidP="0018163C">
            <w:pPr>
              <w:pStyle w:val="TableParagraph"/>
            </w:pPr>
            <w:r w:rsidRPr="0075397C">
              <w:t>Overall</w:t>
            </w:r>
            <w:r w:rsidR="0075397C">
              <w:br/>
            </w:r>
            <w:r w:rsidRPr="0075397C">
              <w:t>(N=3,</w:t>
            </w:r>
            <w:r w:rsidR="0018163C">
              <w:t>378</w:t>
            </w:r>
            <w:r w:rsidRPr="0075397C">
              <w:t>)</w:t>
            </w:r>
          </w:p>
        </w:tc>
        <w:tc>
          <w:tcPr>
            <w:tcW w:w="1559" w:type="dxa"/>
            <w:shd w:val="clear" w:color="auto" w:fill="C9CCD2"/>
          </w:tcPr>
          <w:p w14:paraId="3A03FE3C" w14:textId="2361296D" w:rsidR="00672F89" w:rsidRPr="0075397C" w:rsidRDefault="00EF1040" w:rsidP="0018163C">
            <w:pPr>
              <w:pStyle w:val="TableParagraph"/>
            </w:pPr>
            <w:r w:rsidRPr="0075397C">
              <w:t>Males</w:t>
            </w:r>
            <w:r w:rsidR="0075397C">
              <w:br/>
            </w:r>
            <w:r w:rsidRPr="0075397C">
              <w:t>(N=1,</w:t>
            </w:r>
            <w:r w:rsidR="0018163C">
              <w:t>722</w:t>
            </w:r>
            <w:r w:rsidRPr="0075397C">
              <w:t>)</w:t>
            </w:r>
          </w:p>
        </w:tc>
        <w:tc>
          <w:tcPr>
            <w:tcW w:w="1559" w:type="dxa"/>
            <w:shd w:val="clear" w:color="auto" w:fill="C9CCD2"/>
          </w:tcPr>
          <w:p w14:paraId="3A03FE3D" w14:textId="51734B42" w:rsidR="00672F89" w:rsidRPr="0075397C" w:rsidRDefault="00EF1040" w:rsidP="0018163C">
            <w:pPr>
              <w:pStyle w:val="TableParagraph"/>
            </w:pPr>
            <w:r w:rsidRPr="0075397C">
              <w:t>Females</w:t>
            </w:r>
            <w:r w:rsidR="0075397C">
              <w:br/>
            </w:r>
            <w:r w:rsidRPr="0075397C">
              <w:t>(N=1,</w:t>
            </w:r>
            <w:r w:rsidR="0018163C">
              <w:t>632</w:t>
            </w:r>
            <w:r w:rsidRPr="0075397C">
              <w:t>)</w:t>
            </w:r>
          </w:p>
        </w:tc>
        <w:tc>
          <w:tcPr>
            <w:tcW w:w="1559" w:type="dxa"/>
            <w:shd w:val="clear" w:color="auto" w:fill="C9CCD2"/>
          </w:tcPr>
          <w:p w14:paraId="3A03FE3E" w14:textId="667EDE8A" w:rsidR="00672F89" w:rsidRPr="0075397C" w:rsidRDefault="00EF1040" w:rsidP="0075397C">
            <w:pPr>
              <w:pStyle w:val="TableParagraph"/>
            </w:pPr>
            <w:r w:rsidRPr="0075397C">
              <w:t>Younger</w:t>
            </w:r>
            <w:r w:rsidR="0075397C">
              <w:br/>
            </w:r>
            <w:r w:rsidRPr="0075397C">
              <w:t>(45</w:t>
            </w:r>
            <w:r w:rsidR="00FE3810">
              <w:t>-</w:t>
            </w:r>
            <w:r w:rsidRPr="0075397C">
              <w:t>54)</w:t>
            </w:r>
            <w:r w:rsidR="0075397C">
              <w:br/>
            </w:r>
            <w:r w:rsidR="0018163C">
              <w:t>(N=1,585</w:t>
            </w:r>
            <w:r w:rsidRPr="0075397C">
              <w:t>)</w:t>
            </w:r>
          </w:p>
        </w:tc>
        <w:tc>
          <w:tcPr>
            <w:tcW w:w="1559" w:type="dxa"/>
            <w:shd w:val="clear" w:color="auto" w:fill="C9CCD2"/>
          </w:tcPr>
          <w:p w14:paraId="3A03FE3F" w14:textId="3A33A9DB" w:rsidR="00672F89" w:rsidRPr="0075397C" w:rsidRDefault="00EF1040" w:rsidP="0075397C">
            <w:pPr>
              <w:pStyle w:val="TableParagraph"/>
            </w:pPr>
            <w:r w:rsidRPr="0075397C">
              <w:t>Older</w:t>
            </w:r>
            <w:r w:rsidR="0075397C">
              <w:br/>
            </w:r>
            <w:r w:rsidRPr="0075397C">
              <w:t>(55</w:t>
            </w:r>
            <w:r w:rsidR="00FE3810">
              <w:t>-</w:t>
            </w:r>
            <w:r w:rsidRPr="0075397C">
              <w:t>64)</w:t>
            </w:r>
            <w:r w:rsidR="0075397C">
              <w:br/>
            </w:r>
            <w:r w:rsidR="0018163C">
              <w:t>(N=1,769</w:t>
            </w:r>
            <w:r w:rsidRPr="0075397C">
              <w:t>)</w:t>
            </w:r>
          </w:p>
        </w:tc>
      </w:tr>
      <w:tr w:rsidR="0018163C" w14:paraId="37372269" w14:textId="77777777" w:rsidTr="00F04096">
        <w:trPr>
          <w:trHeight w:hRule="exact" w:val="362"/>
          <w:jc w:val="center"/>
        </w:trPr>
        <w:tc>
          <w:tcPr>
            <w:tcW w:w="1559" w:type="dxa"/>
            <w:shd w:val="clear" w:color="auto" w:fill="E8E0D5"/>
          </w:tcPr>
          <w:p w14:paraId="3A03FE4F" w14:textId="77777777" w:rsidR="0018163C" w:rsidRPr="0075397C" w:rsidRDefault="0018163C" w:rsidP="0018163C">
            <w:pPr>
              <w:pStyle w:val="TableParagraph"/>
            </w:pPr>
            <w:r w:rsidRPr="0075397C">
              <w:t>Control</w:t>
            </w:r>
          </w:p>
        </w:tc>
        <w:tc>
          <w:tcPr>
            <w:tcW w:w="1559" w:type="dxa"/>
            <w:shd w:val="clear" w:color="auto" w:fill="E8E0D5"/>
          </w:tcPr>
          <w:p w14:paraId="3A03FE50" w14:textId="052D6E55" w:rsidR="0018163C" w:rsidRPr="0075397C" w:rsidRDefault="0018163C" w:rsidP="0018163C">
            <w:pPr>
              <w:pStyle w:val="TableParagraph"/>
            </w:pPr>
            <w:r>
              <w:t>3.50</w:t>
            </w:r>
          </w:p>
        </w:tc>
        <w:tc>
          <w:tcPr>
            <w:tcW w:w="1559" w:type="dxa"/>
            <w:shd w:val="clear" w:color="auto" w:fill="E8E0D5"/>
          </w:tcPr>
          <w:p w14:paraId="3A03FE51" w14:textId="67B12767" w:rsidR="0018163C" w:rsidRPr="0075397C" w:rsidRDefault="0018163C" w:rsidP="0018163C">
            <w:pPr>
              <w:pStyle w:val="TableParagraph"/>
            </w:pPr>
            <w:r>
              <w:t>3.42</w:t>
            </w:r>
          </w:p>
        </w:tc>
        <w:tc>
          <w:tcPr>
            <w:tcW w:w="1559" w:type="dxa"/>
            <w:shd w:val="clear" w:color="auto" w:fill="E8E0D5"/>
          </w:tcPr>
          <w:p w14:paraId="3A03FE52" w14:textId="754C4BAE" w:rsidR="0018163C" w:rsidRPr="0075397C" w:rsidRDefault="0018163C" w:rsidP="0018163C">
            <w:pPr>
              <w:pStyle w:val="TableParagraph"/>
            </w:pPr>
            <w:r>
              <w:t>3.59</w:t>
            </w:r>
          </w:p>
        </w:tc>
        <w:tc>
          <w:tcPr>
            <w:tcW w:w="1559" w:type="dxa"/>
            <w:shd w:val="clear" w:color="auto" w:fill="E8E0D5"/>
          </w:tcPr>
          <w:p w14:paraId="3A03FE53" w14:textId="22DFE6DD" w:rsidR="0018163C" w:rsidRPr="0075397C" w:rsidRDefault="0018163C" w:rsidP="0018163C">
            <w:pPr>
              <w:pStyle w:val="TableParagraph"/>
            </w:pPr>
            <w:r>
              <w:t>3.47</w:t>
            </w:r>
          </w:p>
        </w:tc>
        <w:tc>
          <w:tcPr>
            <w:tcW w:w="1559" w:type="dxa"/>
            <w:shd w:val="clear" w:color="auto" w:fill="E8E0D5"/>
          </w:tcPr>
          <w:p w14:paraId="3A03FE54" w14:textId="159BB1E5" w:rsidR="0018163C" w:rsidRPr="0075397C" w:rsidRDefault="0018163C" w:rsidP="0018163C">
            <w:pPr>
              <w:pStyle w:val="TableParagraph"/>
            </w:pPr>
            <w:r>
              <w:t>3.54</w:t>
            </w:r>
          </w:p>
        </w:tc>
      </w:tr>
      <w:tr w:rsidR="0018163C" w14:paraId="1BA6CFCC" w14:textId="77777777" w:rsidTr="00F04096">
        <w:trPr>
          <w:trHeight w:hRule="exact" w:val="510"/>
          <w:jc w:val="center"/>
        </w:trPr>
        <w:tc>
          <w:tcPr>
            <w:tcW w:w="1559" w:type="dxa"/>
          </w:tcPr>
          <w:p w14:paraId="3A03FE56" w14:textId="32CCE558" w:rsidR="0018163C" w:rsidRPr="0075397C" w:rsidRDefault="0018163C" w:rsidP="0018163C">
            <w:pPr>
              <w:pStyle w:val="TableParagraph"/>
            </w:pPr>
            <w:r w:rsidRPr="0075397C">
              <w:t>Text table</w:t>
            </w:r>
            <w:r w:rsidRPr="0075397C">
              <w:br/>
              <w:t>(+stars)</w:t>
            </w:r>
          </w:p>
        </w:tc>
        <w:tc>
          <w:tcPr>
            <w:tcW w:w="1559" w:type="dxa"/>
          </w:tcPr>
          <w:p w14:paraId="3A03FE57" w14:textId="706CF6E2" w:rsidR="0018163C" w:rsidRPr="0075397C" w:rsidRDefault="0018163C" w:rsidP="0018163C">
            <w:pPr>
              <w:pStyle w:val="TableParagraph"/>
            </w:pPr>
            <w:r>
              <w:t>3.77***</w:t>
            </w:r>
          </w:p>
        </w:tc>
        <w:tc>
          <w:tcPr>
            <w:tcW w:w="1559" w:type="dxa"/>
          </w:tcPr>
          <w:p w14:paraId="3A03FE58" w14:textId="31B148E9" w:rsidR="0018163C" w:rsidRPr="0075397C" w:rsidRDefault="0018163C" w:rsidP="0018163C">
            <w:pPr>
              <w:pStyle w:val="TableParagraph"/>
            </w:pPr>
            <w:r>
              <w:t>3.78***</w:t>
            </w:r>
          </w:p>
        </w:tc>
        <w:tc>
          <w:tcPr>
            <w:tcW w:w="1559" w:type="dxa"/>
          </w:tcPr>
          <w:p w14:paraId="3A03FE59" w14:textId="30304B20" w:rsidR="0018163C" w:rsidRPr="0075397C" w:rsidRDefault="0018163C" w:rsidP="0018163C">
            <w:pPr>
              <w:pStyle w:val="TableParagraph"/>
            </w:pPr>
            <w:r>
              <w:t>3.77</w:t>
            </w:r>
          </w:p>
        </w:tc>
        <w:tc>
          <w:tcPr>
            <w:tcW w:w="1559" w:type="dxa"/>
          </w:tcPr>
          <w:p w14:paraId="3A03FE5A" w14:textId="01273CB8" w:rsidR="0018163C" w:rsidRPr="0075397C" w:rsidRDefault="0018163C" w:rsidP="0018163C">
            <w:pPr>
              <w:pStyle w:val="TableParagraph"/>
            </w:pPr>
            <w:r>
              <w:t>3.71*</w:t>
            </w:r>
          </w:p>
        </w:tc>
        <w:tc>
          <w:tcPr>
            <w:tcW w:w="1559" w:type="dxa"/>
          </w:tcPr>
          <w:p w14:paraId="3A03FE5B" w14:textId="134D4717" w:rsidR="0018163C" w:rsidRPr="0075397C" w:rsidRDefault="0018163C" w:rsidP="0018163C">
            <w:pPr>
              <w:pStyle w:val="TableParagraph"/>
            </w:pPr>
            <w:r>
              <w:t>3.83**</w:t>
            </w:r>
          </w:p>
        </w:tc>
      </w:tr>
      <w:tr w:rsidR="0018163C" w14:paraId="3315ED7A" w14:textId="77777777" w:rsidTr="00F04096">
        <w:trPr>
          <w:trHeight w:hRule="exact" w:val="727"/>
          <w:jc w:val="center"/>
        </w:trPr>
        <w:tc>
          <w:tcPr>
            <w:tcW w:w="1559" w:type="dxa"/>
          </w:tcPr>
          <w:p w14:paraId="3A03FE5E" w14:textId="22BE32E9" w:rsidR="0018163C" w:rsidRPr="0075397C" w:rsidRDefault="0018163C" w:rsidP="0018163C">
            <w:pPr>
              <w:pStyle w:val="TableParagraph"/>
            </w:pPr>
            <w:r w:rsidRPr="0075397C">
              <w:t>Text table</w:t>
            </w:r>
            <w:r w:rsidRPr="0075397C">
              <w:br/>
              <w:t>(+stars, +income)</w:t>
            </w:r>
          </w:p>
        </w:tc>
        <w:tc>
          <w:tcPr>
            <w:tcW w:w="1559" w:type="dxa"/>
          </w:tcPr>
          <w:p w14:paraId="3A03FE5F" w14:textId="04DEFEB3" w:rsidR="0018163C" w:rsidRPr="0075397C" w:rsidRDefault="0018163C" w:rsidP="0018163C">
            <w:pPr>
              <w:pStyle w:val="TableParagraph"/>
            </w:pPr>
            <w:r>
              <w:t>3.74**</w:t>
            </w:r>
          </w:p>
        </w:tc>
        <w:tc>
          <w:tcPr>
            <w:tcW w:w="1559" w:type="dxa"/>
          </w:tcPr>
          <w:p w14:paraId="3A03FE60" w14:textId="4D5A1E44" w:rsidR="0018163C" w:rsidRPr="0075397C" w:rsidRDefault="0018163C" w:rsidP="0018163C">
            <w:pPr>
              <w:pStyle w:val="TableParagraph"/>
            </w:pPr>
            <w:r>
              <w:t>3.63*</w:t>
            </w:r>
          </w:p>
        </w:tc>
        <w:tc>
          <w:tcPr>
            <w:tcW w:w="1559" w:type="dxa"/>
          </w:tcPr>
          <w:p w14:paraId="3A03FE62" w14:textId="06C285A2" w:rsidR="0018163C" w:rsidRPr="0075397C" w:rsidRDefault="0018163C" w:rsidP="0018163C">
            <w:pPr>
              <w:pStyle w:val="TableParagraph"/>
            </w:pPr>
            <w:r>
              <w:t>3.87**</w:t>
            </w:r>
            <w:r>
              <w:br/>
            </w:r>
            <w:r>
              <w:rPr>
                <w:spacing w:val="-1"/>
              </w:rPr>
              <w:t>be</w:t>
            </w:r>
            <w:r>
              <w:rPr>
                <w:spacing w:val="-2"/>
              </w:rPr>
              <w:t>tt</w:t>
            </w:r>
            <w:r>
              <w:rPr>
                <w:spacing w:val="-1"/>
              </w:rPr>
              <w:t>er</w:t>
            </w:r>
            <w:r>
              <w:rPr>
                <w:spacing w:val="-6"/>
              </w:rPr>
              <w:t xml:space="preserve"> </w:t>
            </w:r>
            <w:r>
              <w:t>than</w:t>
            </w:r>
            <w:r>
              <w:br/>
              <w:t xml:space="preserve">number </w:t>
            </w:r>
            <w:r>
              <w:rPr>
                <w:spacing w:val="-1"/>
              </w:rPr>
              <w:t>tables*</w:t>
            </w:r>
          </w:p>
        </w:tc>
        <w:tc>
          <w:tcPr>
            <w:tcW w:w="1559" w:type="dxa"/>
          </w:tcPr>
          <w:p w14:paraId="3A03FE63" w14:textId="37F76D4F" w:rsidR="0018163C" w:rsidRPr="0075397C" w:rsidRDefault="0018163C" w:rsidP="0018163C">
            <w:pPr>
              <w:pStyle w:val="TableParagraph"/>
            </w:pPr>
            <w:r>
              <w:t>3.77**</w:t>
            </w:r>
          </w:p>
        </w:tc>
        <w:tc>
          <w:tcPr>
            <w:tcW w:w="1559" w:type="dxa"/>
          </w:tcPr>
          <w:p w14:paraId="3A03FE64" w14:textId="0DFC990A" w:rsidR="0018163C" w:rsidRPr="0075397C" w:rsidRDefault="0018163C" w:rsidP="0018163C">
            <w:pPr>
              <w:pStyle w:val="TableParagraph"/>
            </w:pPr>
            <w:r>
              <w:t>3.73</w:t>
            </w:r>
          </w:p>
        </w:tc>
      </w:tr>
      <w:tr w:rsidR="0018163C" w14:paraId="320637EF" w14:textId="77777777" w:rsidTr="0018163C">
        <w:trPr>
          <w:trHeight w:hRule="exact" w:val="1276"/>
          <w:jc w:val="center"/>
        </w:trPr>
        <w:tc>
          <w:tcPr>
            <w:tcW w:w="1559" w:type="dxa"/>
          </w:tcPr>
          <w:p w14:paraId="3A03FE66" w14:textId="77777777" w:rsidR="0018163C" w:rsidRPr="0075397C" w:rsidRDefault="0018163C" w:rsidP="0018163C">
            <w:pPr>
              <w:pStyle w:val="TableParagraph"/>
            </w:pPr>
            <w:r w:rsidRPr="0075397C">
              <w:t>Text table</w:t>
            </w:r>
          </w:p>
        </w:tc>
        <w:tc>
          <w:tcPr>
            <w:tcW w:w="1559" w:type="dxa"/>
          </w:tcPr>
          <w:p w14:paraId="3A03FE68" w14:textId="2F77D20B" w:rsidR="0018163C" w:rsidRPr="0075397C" w:rsidRDefault="0018163C" w:rsidP="0018163C">
            <w:pPr>
              <w:pStyle w:val="TableParagraph"/>
            </w:pPr>
            <w:r>
              <w:t>3.79***</w:t>
            </w:r>
            <w:r>
              <w:br/>
            </w:r>
            <w:r>
              <w:rPr>
                <w:spacing w:val="-1"/>
              </w:rPr>
              <w:t>be</w:t>
            </w:r>
            <w:r>
              <w:rPr>
                <w:spacing w:val="-2"/>
              </w:rPr>
              <w:t>tt</w:t>
            </w:r>
            <w:r>
              <w:rPr>
                <w:spacing w:val="-1"/>
              </w:rPr>
              <w:t>er</w:t>
            </w:r>
            <w:r>
              <w:rPr>
                <w:spacing w:val="-6"/>
              </w:rPr>
              <w:t xml:space="preserve"> </w:t>
            </w:r>
            <w:r>
              <w:t>than</w:t>
            </w:r>
            <w:r>
              <w:rPr>
                <w:spacing w:val="23"/>
              </w:rPr>
              <w:br/>
            </w:r>
            <w:r>
              <w:t xml:space="preserve">number </w:t>
            </w:r>
            <w:r>
              <w:rPr>
                <w:spacing w:val="-1"/>
              </w:rPr>
              <w:t>tables**,</w:t>
            </w:r>
            <w:r>
              <w:rPr>
                <w:spacing w:val="26"/>
              </w:rPr>
              <w:br/>
            </w:r>
            <w:r>
              <w:t xml:space="preserve">and number </w:t>
            </w:r>
            <w:r>
              <w:rPr>
                <w:spacing w:val="-1"/>
              </w:rPr>
              <w:t>tables</w:t>
            </w:r>
            <w:r>
              <w:rPr>
                <w:spacing w:val="22"/>
              </w:rPr>
              <w:t xml:space="preserve"> </w:t>
            </w:r>
            <w:r>
              <w:rPr>
                <w:spacing w:val="-1"/>
              </w:rPr>
              <w:t>(+income)*</w:t>
            </w:r>
          </w:p>
        </w:tc>
        <w:tc>
          <w:tcPr>
            <w:tcW w:w="1559" w:type="dxa"/>
          </w:tcPr>
          <w:p w14:paraId="3A03FE69" w14:textId="42ADA4C7" w:rsidR="0018163C" w:rsidRPr="0075397C" w:rsidRDefault="0018163C" w:rsidP="0018163C">
            <w:pPr>
              <w:pStyle w:val="TableParagraph"/>
            </w:pPr>
            <w:r>
              <w:t>3.74***</w:t>
            </w:r>
          </w:p>
        </w:tc>
        <w:tc>
          <w:tcPr>
            <w:tcW w:w="1559" w:type="dxa"/>
          </w:tcPr>
          <w:p w14:paraId="3A03FE6B" w14:textId="363BE7BA" w:rsidR="0018163C" w:rsidRPr="0075397C" w:rsidRDefault="0018163C" w:rsidP="0018163C">
            <w:pPr>
              <w:pStyle w:val="TableParagraph"/>
            </w:pPr>
            <w:r>
              <w:t>3.87**</w:t>
            </w:r>
            <w:r>
              <w:br/>
            </w:r>
            <w:r>
              <w:rPr>
                <w:spacing w:val="-1"/>
              </w:rPr>
              <w:t>be</w:t>
            </w:r>
            <w:r>
              <w:rPr>
                <w:spacing w:val="-2"/>
              </w:rPr>
              <w:t>tt</w:t>
            </w:r>
            <w:r>
              <w:rPr>
                <w:spacing w:val="-1"/>
              </w:rPr>
              <w:t>er</w:t>
            </w:r>
            <w:r>
              <w:rPr>
                <w:spacing w:val="-6"/>
              </w:rPr>
              <w:t xml:space="preserve"> </w:t>
            </w:r>
            <w:r>
              <w:t>than</w:t>
            </w:r>
            <w:r>
              <w:rPr>
                <w:spacing w:val="23"/>
              </w:rPr>
              <w:br/>
            </w:r>
            <w:r>
              <w:t xml:space="preserve">number </w:t>
            </w:r>
            <w:r>
              <w:rPr>
                <w:spacing w:val="-1"/>
              </w:rPr>
              <w:t>tables*</w:t>
            </w:r>
          </w:p>
        </w:tc>
        <w:tc>
          <w:tcPr>
            <w:tcW w:w="1559" w:type="dxa"/>
          </w:tcPr>
          <w:p w14:paraId="3A03FE6D" w14:textId="4BB5C684" w:rsidR="0018163C" w:rsidRPr="0075397C" w:rsidRDefault="0018163C" w:rsidP="0018163C">
            <w:pPr>
              <w:pStyle w:val="TableParagraph"/>
            </w:pPr>
            <w:r>
              <w:t>3.93***</w:t>
            </w:r>
            <w:r>
              <w:rPr>
                <w:w w:val="99"/>
              </w:rPr>
              <w:br/>
            </w:r>
            <w:r>
              <w:rPr>
                <w:spacing w:val="-1"/>
              </w:rPr>
              <w:t>be</w:t>
            </w:r>
            <w:r>
              <w:rPr>
                <w:spacing w:val="-2"/>
              </w:rPr>
              <w:t>tt</w:t>
            </w:r>
            <w:r>
              <w:rPr>
                <w:spacing w:val="-1"/>
              </w:rPr>
              <w:t>er</w:t>
            </w:r>
            <w:r>
              <w:rPr>
                <w:spacing w:val="-3"/>
              </w:rPr>
              <w:t xml:space="preserve"> </w:t>
            </w:r>
            <w:r>
              <w:t>than</w:t>
            </w:r>
            <w:r>
              <w:rPr>
                <w:spacing w:val="-3"/>
              </w:rPr>
              <w:t xml:space="preserve"> </w:t>
            </w:r>
            <w:r>
              <w:rPr>
                <w:spacing w:val="-2"/>
              </w:rPr>
              <w:t>text</w:t>
            </w:r>
            <w:r>
              <w:rPr>
                <w:spacing w:val="26"/>
              </w:rPr>
              <w:br/>
            </w:r>
            <w:r>
              <w:rPr>
                <w:spacing w:val="-1"/>
              </w:rPr>
              <w:t>table</w:t>
            </w:r>
            <w:r>
              <w:t xml:space="preserve"> </w:t>
            </w:r>
            <w:r>
              <w:rPr>
                <w:spacing w:val="-1"/>
              </w:rPr>
              <w:t>(+stars)*,</w:t>
            </w:r>
            <w:r>
              <w:br/>
              <w:t xml:space="preserve">number </w:t>
            </w:r>
            <w:r>
              <w:rPr>
                <w:spacing w:val="-1"/>
              </w:rPr>
              <w:t>tables***,</w:t>
            </w:r>
            <w:r>
              <w:rPr>
                <w:spacing w:val="27"/>
              </w:rPr>
              <w:t xml:space="preserve"> </w:t>
            </w:r>
            <w:r>
              <w:t xml:space="preserve">number </w:t>
            </w:r>
            <w:r>
              <w:rPr>
                <w:spacing w:val="-1"/>
              </w:rPr>
              <w:t>tables</w:t>
            </w:r>
            <w:r>
              <w:rPr>
                <w:spacing w:val="23"/>
              </w:rPr>
              <w:t xml:space="preserve"> </w:t>
            </w:r>
            <w:r>
              <w:rPr>
                <w:spacing w:val="-1"/>
              </w:rPr>
              <w:t>(+income)*</w:t>
            </w:r>
          </w:p>
        </w:tc>
        <w:tc>
          <w:tcPr>
            <w:tcW w:w="1559" w:type="dxa"/>
          </w:tcPr>
          <w:p w14:paraId="3A03FE6E" w14:textId="4B135A81" w:rsidR="0018163C" w:rsidRPr="0075397C" w:rsidRDefault="0018163C" w:rsidP="0018163C">
            <w:pPr>
              <w:pStyle w:val="TableParagraph"/>
            </w:pPr>
            <w:r>
              <w:t>3.70</w:t>
            </w:r>
          </w:p>
        </w:tc>
      </w:tr>
      <w:tr w:rsidR="0018163C" w14:paraId="1730EE9C" w14:textId="77777777" w:rsidTr="00F04096">
        <w:trPr>
          <w:trHeight w:hRule="exact" w:val="727"/>
          <w:jc w:val="center"/>
        </w:trPr>
        <w:tc>
          <w:tcPr>
            <w:tcW w:w="1559" w:type="dxa"/>
          </w:tcPr>
          <w:p w14:paraId="3A03FE70" w14:textId="1AEB7FA0" w:rsidR="0018163C" w:rsidRPr="0075397C" w:rsidRDefault="0018163C" w:rsidP="0018163C">
            <w:pPr>
              <w:pStyle w:val="TableParagraph"/>
            </w:pPr>
            <w:r w:rsidRPr="0075397C">
              <w:t>Text table</w:t>
            </w:r>
            <w:r w:rsidRPr="0075397C">
              <w:br/>
              <w:t>(+income)</w:t>
            </w:r>
          </w:p>
        </w:tc>
        <w:tc>
          <w:tcPr>
            <w:tcW w:w="1559" w:type="dxa"/>
          </w:tcPr>
          <w:p w14:paraId="3A03FE72" w14:textId="3AF5B493" w:rsidR="0018163C" w:rsidRPr="0075397C" w:rsidRDefault="0018163C" w:rsidP="0018163C">
            <w:pPr>
              <w:pStyle w:val="TableParagraph"/>
            </w:pPr>
            <w:r>
              <w:t>3.80***</w:t>
            </w:r>
            <w:r>
              <w:br/>
            </w:r>
            <w:r>
              <w:rPr>
                <w:spacing w:val="-1"/>
              </w:rPr>
              <w:t>be</w:t>
            </w:r>
            <w:r>
              <w:rPr>
                <w:spacing w:val="-2"/>
              </w:rPr>
              <w:t>tt</w:t>
            </w:r>
            <w:r>
              <w:rPr>
                <w:spacing w:val="-1"/>
              </w:rPr>
              <w:t>er</w:t>
            </w:r>
            <w:r>
              <w:rPr>
                <w:spacing w:val="-6"/>
              </w:rPr>
              <w:t xml:space="preserve"> </w:t>
            </w:r>
            <w:r>
              <w:t>than</w:t>
            </w:r>
            <w:r>
              <w:br/>
              <w:t xml:space="preserve">number </w:t>
            </w:r>
            <w:r>
              <w:rPr>
                <w:spacing w:val="-1"/>
              </w:rPr>
              <w:t>tables*</w:t>
            </w:r>
          </w:p>
        </w:tc>
        <w:tc>
          <w:tcPr>
            <w:tcW w:w="1559" w:type="dxa"/>
          </w:tcPr>
          <w:p w14:paraId="3A03FE73" w14:textId="76E072B2" w:rsidR="0018163C" w:rsidRPr="0075397C" w:rsidRDefault="0018163C" w:rsidP="0018163C">
            <w:pPr>
              <w:pStyle w:val="TableParagraph"/>
            </w:pPr>
            <w:r>
              <w:t>3.76***</w:t>
            </w:r>
          </w:p>
        </w:tc>
        <w:tc>
          <w:tcPr>
            <w:tcW w:w="1559" w:type="dxa"/>
          </w:tcPr>
          <w:p w14:paraId="3A03FE75" w14:textId="3D2EB368" w:rsidR="0018163C" w:rsidRPr="0018163C" w:rsidRDefault="0018163C" w:rsidP="0018163C">
            <w:pPr>
              <w:pStyle w:val="TableParagraph"/>
              <w:rPr>
                <w:spacing w:val="23"/>
              </w:rPr>
            </w:pPr>
            <w:r>
              <w:t>3.86**</w:t>
            </w:r>
            <w:r>
              <w:br/>
            </w:r>
            <w:r>
              <w:rPr>
                <w:spacing w:val="-1"/>
              </w:rPr>
              <w:t>be</w:t>
            </w:r>
            <w:r>
              <w:rPr>
                <w:spacing w:val="-2"/>
              </w:rPr>
              <w:t>tt</w:t>
            </w:r>
            <w:r>
              <w:rPr>
                <w:spacing w:val="-1"/>
              </w:rPr>
              <w:t>er</w:t>
            </w:r>
            <w:r>
              <w:rPr>
                <w:spacing w:val="-6"/>
              </w:rPr>
              <w:t xml:space="preserve"> </w:t>
            </w:r>
            <w:r>
              <w:t>than</w:t>
            </w:r>
            <w:r>
              <w:rPr>
                <w:spacing w:val="23"/>
              </w:rPr>
              <w:br/>
            </w:r>
            <w:r>
              <w:t xml:space="preserve">number </w:t>
            </w:r>
            <w:r>
              <w:rPr>
                <w:spacing w:val="-1"/>
              </w:rPr>
              <w:t>tables*</w:t>
            </w:r>
          </w:p>
        </w:tc>
        <w:tc>
          <w:tcPr>
            <w:tcW w:w="1559" w:type="dxa"/>
          </w:tcPr>
          <w:p w14:paraId="3A03FE76" w14:textId="0EC13B10" w:rsidR="0018163C" w:rsidRPr="0075397C" w:rsidRDefault="0018163C" w:rsidP="0018163C">
            <w:pPr>
              <w:pStyle w:val="TableParagraph"/>
            </w:pPr>
            <w:r>
              <w:t>3.87***</w:t>
            </w:r>
            <w:r>
              <w:br/>
            </w:r>
            <w:r>
              <w:rPr>
                <w:spacing w:val="-1"/>
              </w:rPr>
              <w:t>be</w:t>
            </w:r>
            <w:r>
              <w:rPr>
                <w:spacing w:val="-2"/>
              </w:rPr>
              <w:t>tt</w:t>
            </w:r>
            <w:r>
              <w:rPr>
                <w:spacing w:val="-1"/>
              </w:rPr>
              <w:t>er</w:t>
            </w:r>
            <w:r>
              <w:rPr>
                <w:spacing w:val="-6"/>
              </w:rPr>
              <w:t xml:space="preserve"> </w:t>
            </w:r>
            <w:r>
              <w:t>than</w:t>
            </w:r>
            <w:r>
              <w:rPr>
                <w:spacing w:val="23"/>
              </w:rPr>
              <w:br/>
            </w:r>
            <w:r>
              <w:t xml:space="preserve">number </w:t>
            </w:r>
            <w:r>
              <w:rPr>
                <w:spacing w:val="-1"/>
              </w:rPr>
              <w:t>tables**</w:t>
            </w:r>
          </w:p>
        </w:tc>
        <w:tc>
          <w:tcPr>
            <w:tcW w:w="1559" w:type="dxa"/>
          </w:tcPr>
          <w:p w14:paraId="3A03FE77" w14:textId="6B477433" w:rsidR="0018163C" w:rsidRPr="0075397C" w:rsidRDefault="0018163C" w:rsidP="0018163C">
            <w:pPr>
              <w:pStyle w:val="TableParagraph"/>
            </w:pPr>
            <w:r>
              <w:t>3.76*</w:t>
            </w:r>
          </w:p>
        </w:tc>
      </w:tr>
      <w:tr w:rsidR="0018163C" w14:paraId="3D1DB93F" w14:textId="77777777" w:rsidTr="00F04096">
        <w:trPr>
          <w:trHeight w:hRule="exact" w:val="362"/>
          <w:jc w:val="center"/>
        </w:trPr>
        <w:tc>
          <w:tcPr>
            <w:tcW w:w="1559" w:type="dxa"/>
          </w:tcPr>
          <w:p w14:paraId="3A03FE79" w14:textId="77777777" w:rsidR="0018163C" w:rsidRPr="0075397C" w:rsidRDefault="0018163C" w:rsidP="0018163C">
            <w:pPr>
              <w:pStyle w:val="TableParagraph"/>
            </w:pPr>
            <w:r w:rsidRPr="0075397C">
              <w:t>Graphs</w:t>
            </w:r>
          </w:p>
        </w:tc>
        <w:tc>
          <w:tcPr>
            <w:tcW w:w="1559" w:type="dxa"/>
          </w:tcPr>
          <w:p w14:paraId="3A03FE7A" w14:textId="06FE3F72" w:rsidR="0018163C" w:rsidRPr="0075397C" w:rsidRDefault="0018163C" w:rsidP="0018163C">
            <w:pPr>
              <w:pStyle w:val="TableParagraph"/>
            </w:pPr>
            <w:r>
              <w:t>3.72***</w:t>
            </w:r>
          </w:p>
        </w:tc>
        <w:tc>
          <w:tcPr>
            <w:tcW w:w="1559" w:type="dxa"/>
          </w:tcPr>
          <w:p w14:paraId="3A03FE7B" w14:textId="11ED515C" w:rsidR="0018163C" w:rsidRPr="0075397C" w:rsidRDefault="0018163C" w:rsidP="0018163C">
            <w:pPr>
              <w:pStyle w:val="TableParagraph"/>
            </w:pPr>
            <w:r>
              <w:t>3.70**</w:t>
            </w:r>
          </w:p>
        </w:tc>
        <w:tc>
          <w:tcPr>
            <w:tcW w:w="1559" w:type="dxa"/>
          </w:tcPr>
          <w:p w14:paraId="3A03FE7C" w14:textId="1A29C4CA" w:rsidR="0018163C" w:rsidRPr="0075397C" w:rsidRDefault="0018163C" w:rsidP="0018163C">
            <w:pPr>
              <w:pStyle w:val="TableParagraph"/>
            </w:pPr>
            <w:r>
              <w:t>3.77</w:t>
            </w:r>
          </w:p>
        </w:tc>
        <w:tc>
          <w:tcPr>
            <w:tcW w:w="1559" w:type="dxa"/>
          </w:tcPr>
          <w:p w14:paraId="3A03FE7D" w14:textId="77F05BE4" w:rsidR="0018163C" w:rsidRPr="0075397C" w:rsidRDefault="0018163C" w:rsidP="0018163C">
            <w:pPr>
              <w:pStyle w:val="TableParagraph"/>
            </w:pPr>
            <w:r>
              <w:t>3.78**</w:t>
            </w:r>
          </w:p>
        </w:tc>
        <w:tc>
          <w:tcPr>
            <w:tcW w:w="1559" w:type="dxa"/>
          </w:tcPr>
          <w:p w14:paraId="3A03FE7E" w14:textId="7F147B1A" w:rsidR="0018163C" w:rsidRPr="0075397C" w:rsidRDefault="0018163C" w:rsidP="0018163C">
            <w:pPr>
              <w:pStyle w:val="TableParagraph"/>
            </w:pPr>
            <w:r>
              <w:t>3.70</w:t>
            </w:r>
          </w:p>
        </w:tc>
      </w:tr>
      <w:tr w:rsidR="0018163C" w14:paraId="3798C3B0" w14:textId="77777777" w:rsidTr="00F04096">
        <w:trPr>
          <w:trHeight w:hRule="exact" w:val="362"/>
          <w:jc w:val="center"/>
        </w:trPr>
        <w:tc>
          <w:tcPr>
            <w:tcW w:w="1559" w:type="dxa"/>
          </w:tcPr>
          <w:p w14:paraId="3A03FE80" w14:textId="77777777" w:rsidR="0018163C" w:rsidRPr="0075397C" w:rsidRDefault="0018163C" w:rsidP="0018163C">
            <w:pPr>
              <w:pStyle w:val="TableParagraph"/>
            </w:pPr>
            <w:r w:rsidRPr="0075397C">
              <w:t>Number tables</w:t>
            </w:r>
          </w:p>
        </w:tc>
        <w:tc>
          <w:tcPr>
            <w:tcW w:w="1559" w:type="dxa"/>
          </w:tcPr>
          <w:p w14:paraId="3A03FE81" w14:textId="1BB7A6D0" w:rsidR="0018163C" w:rsidRPr="0075397C" w:rsidRDefault="0018163C" w:rsidP="0018163C">
            <w:pPr>
              <w:pStyle w:val="TableParagraph"/>
            </w:pPr>
            <w:r>
              <w:t>3.67</w:t>
            </w:r>
          </w:p>
        </w:tc>
        <w:tc>
          <w:tcPr>
            <w:tcW w:w="1559" w:type="dxa"/>
          </w:tcPr>
          <w:p w14:paraId="3A03FE82" w14:textId="310B3C78" w:rsidR="0018163C" w:rsidRPr="0075397C" w:rsidRDefault="0018163C" w:rsidP="0018163C">
            <w:pPr>
              <w:pStyle w:val="TableParagraph"/>
            </w:pPr>
            <w:r>
              <w:t>3.63*</w:t>
            </w:r>
          </w:p>
        </w:tc>
        <w:tc>
          <w:tcPr>
            <w:tcW w:w="1559" w:type="dxa"/>
          </w:tcPr>
          <w:p w14:paraId="3A03FE83" w14:textId="1727525D" w:rsidR="0018163C" w:rsidRPr="0075397C" w:rsidRDefault="0018163C" w:rsidP="0018163C">
            <w:pPr>
              <w:pStyle w:val="TableParagraph"/>
            </w:pPr>
            <w:r>
              <w:t>3.71</w:t>
            </w:r>
          </w:p>
        </w:tc>
        <w:tc>
          <w:tcPr>
            <w:tcW w:w="1559" w:type="dxa"/>
          </w:tcPr>
          <w:p w14:paraId="3A03FE84" w14:textId="4F6A4674" w:rsidR="0018163C" w:rsidRPr="0075397C" w:rsidRDefault="0018163C" w:rsidP="0018163C">
            <w:pPr>
              <w:pStyle w:val="TableParagraph"/>
            </w:pPr>
            <w:r>
              <w:t>3.62</w:t>
            </w:r>
          </w:p>
        </w:tc>
        <w:tc>
          <w:tcPr>
            <w:tcW w:w="1559" w:type="dxa"/>
          </w:tcPr>
          <w:p w14:paraId="3A03FE85" w14:textId="7DE07EE7" w:rsidR="0018163C" w:rsidRPr="0075397C" w:rsidRDefault="0018163C" w:rsidP="0018163C">
            <w:pPr>
              <w:pStyle w:val="TableParagraph"/>
            </w:pPr>
            <w:r>
              <w:t>3.71</w:t>
            </w:r>
          </w:p>
        </w:tc>
      </w:tr>
      <w:tr w:rsidR="0018163C" w14:paraId="38272430" w14:textId="77777777" w:rsidTr="00F04096">
        <w:trPr>
          <w:trHeight w:hRule="exact" w:val="511"/>
          <w:jc w:val="center"/>
        </w:trPr>
        <w:tc>
          <w:tcPr>
            <w:tcW w:w="1559" w:type="dxa"/>
          </w:tcPr>
          <w:p w14:paraId="3A03FE87" w14:textId="77777777" w:rsidR="0018163C" w:rsidRPr="0075397C" w:rsidRDefault="0018163C" w:rsidP="0018163C">
            <w:pPr>
              <w:pStyle w:val="TableParagraph"/>
            </w:pPr>
            <w:r w:rsidRPr="0075397C">
              <w:t>Number tables (+income)</w:t>
            </w:r>
          </w:p>
        </w:tc>
        <w:tc>
          <w:tcPr>
            <w:tcW w:w="1559" w:type="dxa"/>
          </w:tcPr>
          <w:p w14:paraId="3A03FE88" w14:textId="1EB9666E" w:rsidR="0018163C" w:rsidRPr="0075397C" w:rsidRDefault="0018163C" w:rsidP="0018163C">
            <w:pPr>
              <w:pStyle w:val="TableParagraph"/>
            </w:pPr>
            <w:r>
              <w:t>3.68*</w:t>
            </w:r>
          </w:p>
        </w:tc>
        <w:tc>
          <w:tcPr>
            <w:tcW w:w="1559" w:type="dxa"/>
          </w:tcPr>
          <w:p w14:paraId="3A03FE89" w14:textId="633D671C" w:rsidR="0018163C" w:rsidRPr="0075397C" w:rsidRDefault="0018163C" w:rsidP="0018163C">
            <w:pPr>
              <w:pStyle w:val="TableParagraph"/>
            </w:pPr>
            <w:r>
              <w:t>3.66*</w:t>
            </w:r>
          </w:p>
        </w:tc>
        <w:tc>
          <w:tcPr>
            <w:tcW w:w="1559" w:type="dxa"/>
          </w:tcPr>
          <w:p w14:paraId="3A03FE8A" w14:textId="11DFD8E9" w:rsidR="0018163C" w:rsidRPr="0075397C" w:rsidRDefault="0018163C" w:rsidP="0018163C">
            <w:pPr>
              <w:pStyle w:val="TableParagraph"/>
            </w:pPr>
            <w:r>
              <w:t>3.72</w:t>
            </w:r>
          </w:p>
        </w:tc>
        <w:tc>
          <w:tcPr>
            <w:tcW w:w="1559" w:type="dxa"/>
          </w:tcPr>
          <w:p w14:paraId="3A03FE8B" w14:textId="01BC8169" w:rsidR="0018163C" w:rsidRPr="0075397C" w:rsidRDefault="0018163C" w:rsidP="0018163C">
            <w:pPr>
              <w:pStyle w:val="TableParagraph"/>
            </w:pPr>
            <w:r>
              <w:t>3.69*</w:t>
            </w:r>
          </w:p>
        </w:tc>
        <w:tc>
          <w:tcPr>
            <w:tcW w:w="1559" w:type="dxa"/>
          </w:tcPr>
          <w:p w14:paraId="3A03FE8C" w14:textId="72DB30D3" w:rsidR="0018163C" w:rsidRPr="0075397C" w:rsidRDefault="0018163C" w:rsidP="0018163C">
            <w:pPr>
              <w:pStyle w:val="TableParagraph"/>
            </w:pPr>
            <w:r>
              <w:t>3.68</w:t>
            </w:r>
          </w:p>
        </w:tc>
      </w:tr>
      <w:tr w:rsidR="0018163C" w14:paraId="42A44039" w14:textId="77777777" w:rsidTr="00F04096">
        <w:trPr>
          <w:trHeight w:hRule="exact" w:val="362"/>
          <w:jc w:val="center"/>
        </w:trPr>
        <w:tc>
          <w:tcPr>
            <w:tcW w:w="1559" w:type="dxa"/>
            <w:shd w:val="clear" w:color="auto" w:fill="F1F2F4"/>
          </w:tcPr>
          <w:p w14:paraId="3A03FE8E" w14:textId="77777777" w:rsidR="0018163C" w:rsidRPr="0075397C" w:rsidRDefault="0018163C" w:rsidP="0018163C">
            <w:pPr>
              <w:pStyle w:val="TableParagraph"/>
            </w:pPr>
            <w:r w:rsidRPr="0075397C">
              <w:t>Overall:</w:t>
            </w:r>
          </w:p>
        </w:tc>
        <w:tc>
          <w:tcPr>
            <w:tcW w:w="1559" w:type="dxa"/>
            <w:shd w:val="clear" w:color="auto" w:fill="F1F2F4"/>
          </w:tcPr>
          <w:p w14:paraId="3A03FE8F" w14:textId="66C222F2" w:rsidR="0018163C" w:rsidRPr="0075397C" w:rsidRDefault="0018163C" w:rsidP="0018163C">
            <w:pPr>
              <w:pStyle w:val="TableParagraph"/>
            </w:pPr>
            <w:r>
              <w:t>3.71</w:t>
            </w:r>
          </w:p>
        </w:tc>
        <w:tc>
          <w:tcPr>
            <w:tcW w:w="1559" w:type="dxa"/>
            <w:shd w:val="clear" w:color="auto" w:fill="F1F2F4"/>
          </w:tcPr>
          <w:p w14:paraId="3A03FE90" w14:textId="2A34267B" w:rsidR="0018163C" w:rsidRPr="0075397C" w:rsidRDefault="0018163C" w:rsidP="0018163C">
            <w:pPr>
              <w:pStyle w:val="TableParagraph"/>
            </w:pPr>
            <w:r>
              <w:t>3.67</w:t>
            </w:r>
          </w:p>
        </w:tc>
        <w:tc>
          <w:tcPr>
            <w:tcW w:w="1559" w:type="dxa"/>
            <w:shd w:val="clear" w:color="auto" w:fill="F1F2F4"/>
          </w:tcPr>
          <w:p w14:paraId="3A03FE91" w14:textId="12963940" w:rsidR="0018163C" w:rsidRPr="0075397C" w:rsidRDefault="0018163C" w:rsidP="0018163C">
            <w:pPr>
              <w:pStyle w:val="TableParagraph"/>
            </w:pPr>
            <w:r>
              <w:t>3.77</w:t>
            </w:r>
          </w:p>
        </w:tc>
        <w:tc>
          <w:tcPr>
            <w:tcW w:w="1559" w:type="dxa"/>
            <w:shd w:val="clear" w:color="auto" w:fill="F1F2F4"/>
          </w:tcPr>
          <w:p w14:paraId="3A03FE92" w14:textId="47D53949" w:rsidR="0018163C" w:rsidRPr="0075397C" w:rsidRDefault="0018163C" w:rsidP="0018163C">
            <w:pPr>
              <w:pStyle w:val="TableParagraph"/>
            </w:pPr>
            <w:r>
              <w:t>3.73</w:t>
            </w:r>
          </w:p>
        </w:tc>
        <w:tc>
          <w:tcPr>
            <w:tcW w:w="1559" w:type="dxa"/>
            <w:shd w:val="clear" w:color="auto" w:fill="F1F2F4"/>
          </w:tcPr>
          <w:p w14:paraId="3A03FE93" w14:textId="543F5253" w:rsidR="0018163C" w:rsidRPr="0075397C" w:rsidRDefault="0018163C" w:rsidP="0018163C">
            <w:pPr>
              <w:pStyle w:val="TableParagraph"/>
            </w:pPr>
            <w:r>
              <w:t>3.71</w:t>
            </w:r>
          </w:p>
        </w:tc>
      </w:tr>
    </w:tbl>
    <w:p w14:paraId="3A03FE96" w14:textId="77777777" w:rsidR="00672F89" w:rsidRDefault="0016455A" w:rsidP="00BB56D1">
      <w:pPr>
        <w:rPr>
          <w:rFonts w:eastAsia="Segoe UI" w:hAnsi="Segoe UI" w:cs="Segoe UI"/>
          <w:szCs w:val="15"/>
        </w:rPr>
      </w:pPr>
      <w:r>
        <w:t>Note.</w:t>
      </w:r>
      <w:r>
        <w:rPr>
          <w:spacing w:val="-4"/>
        </w:rPr>
        <w:t xml:space="preserve"> </w:t>
      </w:r>
      <w:r>
        <w:t>*p&lt;0.05.</w:t>
      </w:r>
      <w:r>
        <w:rPr>
          <w:spacing w:val="-3"/>
        </w:rPr>
        <w:t xml:space="preserve"> </w:t>
      </w:r>
      <w:r>
        <w:t>**p&lt;0.01.</w:t>
      </w:r>
      <w:r>
        <w:rPr>
          <w:spacing w:val="-3"/>
        </w:rPr>
        <w:t xml:space="preserve"> </w:t>
      </w:r>
      <w:r>
        <w:t>***p&lt;0.001.</w:t>
      </w:r>
      <w:r>
        <w:rPr>
          <w:spacing w:val="-4"/>
        </w:rPr>
        <w:t xml:space="preserve"> </w:t>
      </w:r>
      <w:r>
        <w:t>The</w:t>
      </w:r>
      <w:r>
        <w:rPr>
          <w:spacing w:val="-3"/>
        </w:rPr>
        <w:t xml:space="preserve"> </w:t>
      </w:r>
      <w:r>
        <w:rPr>
          <w:spacing w:val="-1"/>
        </w:rPr>
        <w:t>statistical</w:t>
      </w:r>
      <w:r>
        <w:rPr>
          <w:spacing w:val="-3"/>
        </w:rPr>
        <w:t xml:space="preserve"> </w:t>
      </w:r>
      <w:r>
        <w:t>tests</w:t>
      </w:r>
      <w:r>
        <w:rPr>
          <w:spacing w:val="-4"/>
        </w:rPr>
        <w:t xml:space="preserve"> </w:t>
      </w:r>
      <w:r>
        <w:t>are</w:t>
      </w:r>
      <w:r>
        <w:rPr>
          <w:spacing w:val="-4"/>
        </w:rPr>
        <w:t xml:space="preserve"> </w:t>
      </w:r>
      <w:r>
        <w:rPr>
          <w:spacing w:val="-1"/>
        </w:rPr>
        <w:t>in</w:t>
      </w:r>
      <w:r>
        <w:rPr>
          <w:spacing w:val="-4"/>
        </w:rPr>
        <w:t xml:space="preserve"> </w:t>
      </w:r>
      <w:r>
        <w:t>comparison</w:t>
      </w:r>
      <w:r>
        <w:rPr>
          <w:spacing w:val="-4"/>
        </w:rPr>
        <w:t xml:space="preserve"> </w:t>
      </w:r>
      <w:r>
        <w:t>to</w:t>
      </w:r>
      <w:r>
        <w:rPr>
          <w:spacing w:val="-3"/>
        </w:rPr>
        <w:t xml:space="preserve"> </w:t>
      </w:r>
      <w:r>
        <w:t>the</w:t>
      </w:r>
      <w:r>
        <w:rPr>
          <w:spacing w:val="-4"/>
        </w:rPr>
        <w:t xml:space="preserve"> </w:t>
      </w:r>
      <w:r>
        <w:t>control</w:t>
      </w:r>
      <w:r>
        <w:rPr>
          <w:spacing w:val="-4"/>
        </w:rPr>
        <w:t xml:space="preserve"> </w:t>
      </w:r>
      <w:r>
        <w:t>condition</w:t>
      </w:r>
      <w:r>
        <w:rPr>
          <w:spacing w:val="-5"/>
        </w:rPr>
        <w:t xml:space="preserve"> </w:t>
      </w:r>
      <w:r>
        <w:t>unless</w:t>
      </w:r>
      <w:r>
        <w:rPr>
          <w:spacing w:val="-4"/>
        </w:rPr>
        <w:t xml:space="preserve"> </w:t>
      </w:r>
      <w:r>
        <w:t>otherwise</w:t>
      </w:r>
      <w:r>
        <w:rPr>
          <w:spacing w:val="-4"/>
        </w:rPr>
        <w:t xml:space="preserve"> </w:t>
      </w:r>
      <w:r>
        <w:rPr>
          <w:spacing w:val="-1"/>
        </w:rPr>
        <w:t>stated,</w:t>
      </w:r>
      <w:r>
        <w:rPr>
          <w:spacing w:val="-3"/>
        </w:rPr>
        <w:t xml:space="preserve"> </w:t>
      </w:r>
      <w:r>
        <w:t>and</w:t>
      </w:r>
      <w:r>
        <w:rPr>
          <w:spacing w:val="-4"/>
        </w:rPr>
        <w:t xml:space="preserve"> </w:t>
      </w:r>
      <w:r>
        <w:rPr>
          <w:spacing w:val="-1"/>
        </w:rPr>
        <w:t>include</w:t>
      </w:r>
      <w:r>
        <w:rPr>
          <w:spacing w:val="23"/>
          <w:w w:val="99"/>
        </w:rPr>
        <w:t xml:space="preserve"> </w:t>
      </w:r>
      <w:r>
        <w:t>organisation</w:t>
      </w:r>
      <w:r>
        <w:rPr>
          <w:spacing w:val="-4"/>
        </w:rPr>
        <w:t xml:space="preserve"> </w:t>
      </w:r>
      <w:r>
        <w:t>as</w:t>
      </w:r>
      <w:r>
        <w:rPr>
          <w:spacing w:val="-3"/>
        </w:rPr>
        <w:t xml:space="preserve"> </w:t>
      </w:r>
      <w:r>
        <w:t>a</w:t>
      </w:r>
      <w:r>
        <w:rPr>
          <w:spacing w:val="-3"/>
        </w:rPr>
        <w:t xml:space="preserve"> </w:t>
      </w:r>
      <w:r>
        <w:t>covariate.</w:t>
      </w:r>
      <w:r>
        <w:rPr>
          <w:spacing w:val="-3"/>
        </w:rPr>
        <w:t xml:space="preserve"> </w:t>
      </w:r>
      <w:r>
        <w:rPr>
          <w:spacing w:val="-1"/>
        </w:rPr>
        <w:t>Population</w:t>
      </w:r>
      <w:r>
        <w:rPr>
          <w:spacing w:val="-4"/>
        </w:rPr>
        <w:t xml:space="preserve"> </w:t>
      </w:r>
      <w:r>
        <w:t>weights</w:t>
      </w:r>
      <w:r>
        <w:rPr>
          <w:spacing w:val="-3"/>
        </w:rPr>
        <w:t xml:space="preserve"> </w:t>
      </w:r>
      <w:r>
        <w:t>for</w:t>
      </w:r>
      <w:r>
        <w:rPr>
          <w:spacing w:val="-3"/>
        </w:rPr>
        <w:t xml:space="preserve"> </w:t>
      </w:r>
      <w:r>
        <w:t>age</w:t>
      </w:r>
      <w:r>
        <w:rPr>
          <w:spacing w:val="-3"/>
        </w:rPr>
        <w:t xml:space="preserve"> </w:t>
      </w:r>
      <w:r>
        <w:t>and</w:t>
      </w:r>
      <w:r>
        <w:rPr>
          <w:spacing w:val="-4"/>
        </w:rPr>
        <w:t xml:space="preserve"> </w:t>
      </w:r>
      <w:r>
        <w:t>gender</w:t>
      </w:r>
      <w:r>
        <w:rPr>
          <w:spacing w:val="-3"/>
        </w:rPr>
        <w:t xml:space="preserve"> </w:t>
      </w:r>
      <w:r>
        <w:t>also</w:t>
      </w:r>
      <w:r>
        <w:rPr>
          <w:spacing w:val="-4"/>
        </w:rPr>
        <w:t xml:space="preserve"> </w:t>
      </w:r>
      <w:r>
        <w:t>were</w:t>
      </w:r>
      <w:r>
        <w:rPr>
          <w:spacing w:val="-3"/>
        </w:rPr>
        <w:t xml:space="preserve"> </w:t>
      </w:r>
      <w:r>
        <w:t>applied</w:t>
      </w:r>
      <w:r>
        <w:rPr>
          <w:spacing w:val="-4"/>
        </w:rPr>
        <w:t xml:space="preserve"> </w:t>
      </w:r>
      <w:r>
        <w:rPr>
          <w:spacing w:val="-1"/>
        </w:rPr>
        <w:t>in</w:t>
      </w:r>
      <w:r>
        <w:rPr>
          <w:spacing w:val="-2"/>
        </w:rPr>
        <w:t xml:space="preserve"> </w:t>
      </w:r>
      <w:r>
        <w:t>the</w:t>
      </w:r>
      <w:r>
        <w:rPr>
          <w:spacing w:val="-3"/>
        </w:rPr>
        <w:t xml:space="preserve"> </w:t>
      </w:r>
      <w:r>
        <w:rPr>
          <w:spacing w:val="-1"/>
        </w:rPr>
        <w:t>statistical</w:t>
      </w:r>
      <w:r>
        <w:rPr>
          <w:spacing w:val="-3"/>
        </w:rPr>
        <w:t xml:space="preserve"> </w:t>
      </w:r>
      <w:r>
        <w:t>tests.</w:t>
      </w:r>
      <w:r>
        <w:rPr>
          <w:spacing w:val="-3"/>
        </w:rPr>
        <w:t xml:space="preserve"> </w:t>
      </w:r>
      <w:r>
        <w:t>The</w:t>
      </w:r>
      <w:r>
        <w:rPr>
          <w:spacing w:val="-3"/>
        </w:rPr>
        <w:t xml:space="preserve"> </w:t>
      </w:r>
      <w:r>
        <w:t>average</w:t>
      </w:r>
      <w:r>
        <w:rPr>
          <w:spacing w:val="-3"/>
        </w:rPr>
        <w:t xml:space="preserve"> </w:t>
      </w:r>
      <w:r>
        <w:rPr>
          <w:spacing w:val="-1"/>
        </w:rPr>
        <w:t>scores</w:t>
      </w:r>
      <w:r>
        <w:rPr>
          <w:spacing w:val="-3"/>
        </w:rPr>
        <w:t xml:space="preserve"> </w:t>
      </w:r>
      <w:r>
        <w:rPr>
          <w:spacing w:val="-1"/>
        </w:rPr>
        <w:t>listed</w:t>
      </w:r>
      <w:r>
        <w:rPr>
          <w:spacing w:val="-2"/>
        </w:rPr>
        <w:t xml:space="preserve"> </w:t>
      </w:r>
      <w:r>
        <w:t>are</w:t>
      </w:r>
      <w:r>
        <w:rPr>
          <w:spacing w:val="29"/>
          <w:w w:val="99"/>
        </w:rPr>
        <w:t xml:space="preserve"> </w:t>
      </w:r>
      <w:r>
        <w:t>based</w:t>
      </w:r>
      <w:r>
        <w:rPr>
          <w:spacing w:val="-5"/>
        </w:rPr>
        <w:t xml:space="preserve"> </w:t>
      </w:r>
      <w:r>
        <w:t>on</w:t>
      </w:r>
      <w:r>
        <w:rPr>
          <w:spacing w:val="-4"/>
        </w:rPr>
        <w:t xml:space="preserve"> </w:t>
      </w:r>
      <w:r>
        <w:t>raw</w:t>
      </w:r>
      <w:r>
        <w:rPr>
          <w:spacing w:val="-5"/>
        </w:rPr>
        <w:t xml:space="preserve"> </w:t>
      </w:r>
      <w:r>
        <w:t>data.</w:t>
      </w:r>
    </w:p>
    <w:p w14:paraId="1FE8BFEA" w14:textId="77777777" w:rsidR="0018163C" w:rsidRDefault="0016455A" w:rsidP="0018163C">
      <w:pPr>
        <w:pStyle w:val="BodyText"/>
      </w:pPr>
      <w:r w:rsidRPr="00AF6446">
        <w:t>A</w:t>
      </w:r>
      <w:r w:rsidR="0018163C">
        <w:t>mong the presentation formats, the text tables were superior to the number tables (3.78 vs. 3.67, p=0.005), but no different to the graphs (3.78 vs. 3.72, p=0.428). There was no significant difference between the text tables with and without stars (3.76 vs. 3.80, p=0.132), or between the presentations with and without the emphasis on income (3.74 vs. 3.75, p=0.935). Both of the text tables without stars were significantly clearer than the simple number tables, and the text table without stars and without income salient (hereafter labelled the ‘simple text table’) was significantly clearer than the number tables with income salient.</w:t>
      </w:r>
    </w:p>
    <w:p w14:paraId="3F173472" w14:textId="77777777" w:rsidR="0018163C" w:rsidRDefault="0018163C" w:rsidP="0018163C">
      <w:pPr>
        <w:pStyle w:val="BodyText"/>
      </w:pPr>
      <w:r>
        <w:t xml:space="preserve"> </w:t>
      </w:r>
    </w:p>
    <w:p w14:paraId="3A03FE9A" w14:textId="2FC306B8" w:rsidR="00672F89" w:rsidRPr="00AF6446" w:rsidRDefault="0018163C" w:rsidP="0018163C">
      <w:pPr>
        <w:pStyle w:val="BodyText"/>
      </w:pPr>
      <w:r>
        <w:lastRenderedPageBreak/>
        <w:t>Again, as with comprehension, the differences between the effects of specific treatments were more marked among women and among younger (age 45</w:t>
      </w:r>
      <w:r w:rsidR="00FE3810">
        <w:t>-</w:t>
      </w:r>
      <w:r>
        <w:t>54) members than among men and older members</w:t>
      </w:r>
      <w:r w:rsidR="0016455A" w:rsidRPr="00AF6446">
        <w:t>.</w:t>
      </w:r>
    </w:p>
    <w:p w14:paraId="3A03FE9B" w14:textId="77777777" w:rsidR="00672F89" w:rsidRPr="00AF6446" w:rsidRDefault="0016455A" w:rsidP="00F92250">
      <w:pPr>
        <w:pStyle w:val="Head3"/>
      </w:pPr>
      <w:r w:rsidRPr="00AF6446">
        <w:t>Ease of making the decision</w:t>
      </w:r>
    </w:p>
    <w:p w14:paraId="3A03FE9C" w14:textId="6506C3E4" w:rsidR="00672F89" w:rsidRPr="00AF6446" w:rsidRDefault="0016455A" w:rsidP="00AF6446">
      <w:pPr>
        <w:pStyle w:val="BodyText"/>
      </w:pPr>
      <w:r w:rsidRPr="00AF6446">
        <w:t>T</w:t>
      </w:r>
      <w:r w:rsidR="0018163C" w:rsidRPr="0018163C">
        <w:t>able 3 provides a summary of the results of the analysis for the ease with which one made the decision. Overall, the average level of decision ease was 3.53 (SD=1.15) on a scale from 1 to 5 with higher scores representing greater ease. No significant differences were observed between males and females, or on any other key socio demographic variables</w:t>
      </w:r>
      <w:r w:rsidRPr="00AF6446">
        <w:t>.</w:t>
      </w:r>
    </w:p>
    <w:p w14:paraId="3A03FE9D" w14:textId="6C77D3BF" w:rsidR="00672F89" w:rsidRPr="003A6D76" w:rsidRDefault="00F92250" w:rsidP="003A6D76">
      <w:pPr>
        <w:pStyle w:val="Table"/>
        <w:outlineLvl w:val="3"/>
        <w:rPr>
          <w:rStyle w:val="Heading3Char"/>
        </w:rPr>
      </w:pPr>
      <w:r w:rsidRPr="00F92250">
        <w:rPr>
          <w:rStyle w:val="Heading3Char"/>
          <w:caps/>
        </w:rPr>
        <w:t>Table 3: Decision</w:t>
      </w:r>
      <w:r w:rsidR="00FE3810">
        <w:rPr>
          <w:rStyle w:val="Heading3Char"/>
          <w:caps/>
        </w:rPr>
        <w:t>-</w:t>
      </w:r>
      <w:r w:rsidRPr="00F92250">
        <w:rPr>
          <w:rStyle w:val="Heading3Char"/>
          <w:caps/>
        </w:rPr>
        <w:t>Making Ease for Alternative Presentations, By Sex and Age</w:t>
      </w:r>
    </w:p>
    <w:tbl>
      <w:tblPr>
        <w:tblW w:w="9354" w:type="dxa"/>
        <w:jc w:val="center"/>
        <w:tblBorders>
          <w:bottom w:val="single" w:sz="8" w:space="0" w:color="auto"/>
          <w:insideH w:val="single" w:sz="8" w:space="0" w:color="auto"/>
          <w:insideV w:val="single" w:sz="8" w:space="0" w:color="auto"/>
        </w:tblBorders>
        <w:tblLayout w:type="fixed"/>
        <w:tblCellMar>
          <w:top w:w="57" w:type="dxa"/>
          <w:left w:w="0" w:type="dxa"/>
          <w:right w:w="0" w:type="dxa"/>
        </w:tblCellMar>
        <w:tblLook w:val="01E0" w:firstRow="1" w:lastRow="1" w:firstColumn="1" w:lastColumn="1" w:noHBand="0" w:noVBand="0"/>
        <w:tblCaption w:val="Decision-making ease for alternative presentations, by sex and age"/>
        <w:tblDescription w:val="Mean decision-making ease scores overall and broken down by experimental conditions, and by sex and age."/>
      </w:tblPr>
      <w:tblGrid>
        <w:gridCol w:w="1559"/>
        <w:gridCol w:w="1559"/>
        <w:gridCol w:w="1559"/>
        <w:gridCol w:w="1559"/>
        <w:gridCol w:w="1559"/>
        <w:gridCol w:w="1559"/>
      </w:tblGrid>
      <w:tr w:rsidR="00AD6832" w14:paraId="777383D1" w14:textId="77777777" w:rsidTr="00F04096">
        <w:trPr>
          <w:trHeight w:hRule="exact" w:val="392"/>
          <w:jc w:val="center"/>
        </w:trPr>
        <w:tc>
          <w:tcPr>
            <w:tcW w:w="1559" w:type="dxa"/>
            <w:shd w:val="clear" w:color="auto" w:fill="F1F2F4"/>
          </w:tcPr>
          <w:p w14:paraId="3A03FE9F" w14:textId="11BEF7D9" w:rsidR="00672F89" w:rsidRDefault="00286FD6">
            <w:r>
              <w:rPr>
                <w:rFonts w:ascii="Montserrat Light" w:eastAsia="Montserrat Light" w:hAnsi="Montserrat Light" w:cs="Montserrat Light"/>
                <w:sz w:val="27"/>
                <w:szCs w:val="27"/>
              </w:rPr>
              <w:tab/>
            </w:r>
          </w:p>
        </w:tc>
        <w:tc>
          <w:tcPr>
            <w:tcW w:w="7795" w:type="dxa"/>
            <w:gridSpan w:val="5"/>
            <w:shd w:val="clear" w:color="auto" w:fill="F1F2F4"/>
          </w:tcPr>
          <w:p w14:paraId="3A03FEA0" w14:textId="32E075D0" w:rsidR="00672F89" w:rsidRDefault="0016455A" w:rsidP="00BB56D1">
            <w:pPr>
              <w:pStyle w:val="TableParagraph"/>
              <w:spacing w:before="69"/>
              <w:rPr>
                <w:rFonts w:eastAsia="Calibri Light" w:cs="Calibri Light"/>
              </w:rPr>
            </w:pPr>
            <w:r>
              <w:rPr>
                <w:spacing w:val="5"/>
              </w:rPr>
              <w:t>MEAN</w:t>
            </w:r>
            <w:r>
              <w:rPr>
                <w:spacing w:val="8"/>
              </w:rPr>
              <w:t xml:space="preserve"> </w:t>
            </w:r>
            <w:r>
              <w:rPr>
                <w:spacing w:val="6"/>
              </w:rPr>
              <w:t>DECISION</w:t>
            </w:r>
            <w:r w:rsidR="00FE3810">
              <w:rPr>
                <w:spacing w:val="6"/>
              </w:rPr>
              <w:t>-</w:t>
            </w:r>
            <w:r>
              <w:rPr>
                <w:spacing w:val="6"/>
              </w:rPr>
              <w:t>MAKING</w:t>
            </w:r>
            <w:r>
              <w:rPr>
                <w:spacing w:val="8"/>
              </w:rPr>
              <w:t xml:space="preserve"> </w:t>
            </w:r>
            <w:r>
              <w:rPr>
                <w:spacing w:val="7"/>
              </w:rPr>
              <w:t>EASE</w:t>
            </w:r>
          </w:p>
        </w:tc>
      </w:tr>
      <w:tr w:rsidR="00AD6832" w14:paraId="5D8F5F6C" w14:textId="77777777" w:rsidTr="00F04096">
        <w:trPr>
          <w:trHeight w:hRule="exact" w:val="737"/>
          <w:jc w:val="center"/>
        </w:trPr>
        <w:tc>
          <w:tcPr>
            <w:tcW w:w="1559" w:type="dxa"/>
            <w:shd w:val="clear" w:color="auto" w:fill="F1F2F4"/>
          </w:tcPr>
          <w:p w14:paraId="3A03FEA2" w14:textId="77777777" w:rsidR="00672F89" w:rsidRPr="0075397C" w:rsidRDefault="00672F89" w:rsidP="0075397C">
            <w:pPr>
              <w:pStyle w:val="TableParagraph"/>
            </w:pPr>
          </w:p>
        </w:tc>
        <w:tc>
          <w:tcPr>
            <w:tcW w:w="1559" w:type="dxa"/>
            <w:shd w:val="clear" w:color="auto" w:fill="C9CCD2"/>
          </w:tcPr>
          <w:p w14:paraId="3A03FEA3" w14:textId="1D863AFB" w:rsidR="00672F89" w:rsidRPr="0075397C" w:rsidRDefault="00BB56D1" w:rsidP="0075397C">
            <w:pPr>
              <w:pStyle w:val="TableParagraph"/>
            </w:pPr>
            <w:r w:rsidRPr="0075397C">
              <w:t>Overall</w:t>
            </w:r>
            <w:r w:rsidR="0075397C">
              <w:br/>
            </w:r>
            <w:r w:rsidR="0018163C">
              <w:t>(N=3,349</w:t>
            </w:r>
            <w:r w:rsidRPr="0075397C">
              <w:t>)</w:t>
            </w:r>
          </w:p>
        </w:tc>
        <w:tc>
          <w:tcPr>
            <w:tcW w:w="1559" w:type="dxa"/>
            <w:shd w:val="clear" w:color="auto" w:fill="C9CCD2"/>
          </w:tcPr>
          <w:p w14:paraId="3A03FEA4" w14:textId="08B64EE5" w:rsidR="00672F89" w:rsidRPr="0075397C" w:rsidRDefault="00BB56D1" w:rsidP="0075397C">
            <w:pPr>
              <w:pStyle w:val="TableParagraph"/>
            </w:pPr>
            <w:r w:rsidRPr="0075397C">
              <w:t>Males</w:t>
            </w:r>
            <w:r w:rsidR="0075397C">
              <w:br/>
            </w:r>
            <w:r w:rsidR="0018163C">
              <w:t>(N=1,71</w:t>
            </w:r>
            <w:r w:rsidRPr="0075397C">
              <w:t>9)</w:t>
            </w:r>
          </w:p>
        </w:tc>
        <w:tc>
          <w:tcPr>
            <w:tcW w:w="1559" w:type="dxa"/>
            <w:shd w:val="clear" w:color="auto" w:fill="C9CCD2"/>
          </w:tcPr>
          <w:p w14:paraId="3A03FEA5" w14:textId="39186EED" w:rsidR="00672F89" w:rsidRPr="0075397C" w:rsidRDefault="00BB56D1" w:rsidP="0075397C">
            <w:pPr>
              <w:pStyle w:val="TableParagraph"/>
            </w:pPr>
            <w:r w:rsidRPr="0075397C">
              <w:t>Females</w:t>
            </w:r>
            <w:r w:rsidR="0075397C">
              <w:br/>
            </w:r>
            <w:r w:rsidR="0018163C">
              <w:t>(N=1,630</w:t>
            </w:r>
            <w:r w:rsidRPr="0075397C">
              <w:t>)</w:t>
            </w:r>
          </w:p>
        </w:tc>
        <w:tc>
          <w:tcPr>
            <w:tcW w:w="1559" w:type="dxa"/>
            <w:shd w:val="clear" w:color="auto" w:fill="C9CCD2"/>
          </w:tcPr>
          <w:p w14:paraId="3A03FEA6" w14:textId="753B9D2F" w:rsidR="00672F89" w:rsidRPr="0075397C" w:rsidRDefault="00BB56D1" w:rsidP="0075397C">
            <w:pPr>
              <w:pStyle w:val="TableParagraph"/>
            </w:pPr>
            <w:r w:rsidRPr="0075397C">
              <w:t>Younger</w:t>
            </w:r>
            <w:r w:rsidR="0075397C">
              <w:br/>
            </w:r>
            <w:r w:rsidRPr="0075397C">
              <w:t>(45</w:t>
            </w:r>
            <w:r w:rsidR="00FE3810">
              <w:t>-</w:t>
            </w:r>
            <w:r w:rsidRPr="0075397C">
              <w:t>54)</w:t>
            </w:r>
            <w:r w:rsidR="0075397C">
              <w:br/>
            </w:r>
            <w:r w:rsidR="0018163C">
              <w:t>(N=1,582</w:t>
            </w:r>
            <w:r w:rsidRPr="0075397C">
              <w:t>)</w:t>
            </w:r>
          </w:p>
        </w:tc>
        <w:tc>
          <w:tcPr>
            <w:tcW w:w="1559" w:type="dxa"/>
            <w:shd w:val="clear" w:color="auto" w:fill="C9CCD2"/>
          </w:tcPr>
          <w:p w14:paraId="3A03FEA7" w14:textId="1AFB2D83" w:rsidR="00672F89" w:rsidRPr="0075397C" w:rsidRDefault="00BB56D1" w:rsidP="0075397C">
            <w:pPr>
              <w:pStyle w:val="TableParagraph"/>
            </w:pPr>
            <w:r w:rsidRPr="0075397C">
              <w:t>Older</w:t>
            </w:r>
            <w:r w:rsidR="0075397C">
              <w:br/>
            </w:r>
            <w:r w:rsidRPr="0075397C">
              <w:t>(55</w:t>
            </w:r>
            <w:r w:rsidR="00FE3810">
              <w:t>-</w:t>
            </w:r>
            <w:r w:rsidRPr="0075397C">
              <w:t>64)</w:t>
            </w:r>
            <w:r w:rsidR="0075397C">
              <w:br/>
            </w:r>
            <w:r w:rsidR="0018163C">
              <w:t>(N=1,767</w:t>
            </w:r>
            <w:r w:rsidRPr="0075397C">
              <w:t>)</w:t>
            </w:r>
          </w:p>
        </w:tc>
      </w:tr>
      <w:tr w:rsidR="0018163C" w14:paraId="762789BB" w14:textId="77777777" w:rsidTr="00F04096">
        <w:trPr>
          <w:trHeight w:hRule="exact" w:val="362"/>
          <w:jc w:val="center"/>
        </w:trPr>
        <w:tc>
          <w:tcPr>
            <w:tcW w:w="1559" w:type="dxa"/>
            <w:shd w:val="clear" w:color="auto" w:fill="E8E0D5"/>
          </w:tcPr>
          <w:p w14:paraId="3A03FEB7" w14:textId="77777777" w:rsidR="0018163C" w:rsidRPr="0075397C" w:rsidRDefault="0018163C" w:rsidP="0018163C">
            <w:pPr>
              <w:pStyle w:val="TableParagraph"/>
            </w:pPr>
            <w:r w:rsidRPr="0075397C">
              <w:t>Control</w:t>
            </w:r>
          </w:p>
        </w:tc>
        <w:tc>
          <w:tcPr>
            <w:tcW w:w="1559" w:type="dxa"/>
            <w:shd w:val="clear" w:color="auto" w:fill="E8E0D5"/>
          </w:tcPr>
          <w:p w14:paraId="3A03FEB8" w14:textId="5949AFAF" w:rsidR="0018163C" w:rsidRPr="0018163C" w:rsidRDefault="0018163C" w:rsidP="0018163C">
            <w:pPr>
              <w:pStyle w:val="TableParagraph"/>
            </w:pPr>
            <w:r w:rsidRPr="0018163C">
              <w:t>3.42</w:t>
            </w:r>
          </w:p>
        </w:tc>
        <w:tc>
          <w:tcPr>
            <w:tcW w:w="1559" w:type="dxa"/>
            <w:shd w:val="clear" w:color="auto" w:fill="E8E0D5"/>
          </w:tcPr>
          <w:p w14:paraId="3A03FEB9" w14:textId="596CF3C7" w:rsidR="0018163C" w:rsidRPr="0018163C" w:rsidRDefault="0018163C" w:rsidP="0018163C">
            <w:pPr>
              <w:pStyle w:val="TableParagraph"/>
            </w:pPr>
            <w:r w:rsidRPr="0018163C">
              <w:t>3.43</w:t>
            </w:r>
          </w:p>
        </w:tc>
        <w:tc>
          <w:tcPr>
            <w:tcW w:w="1559" w:type="dxa"/>
            <w:shd w:val="clear" w:color="auto" w:fill="E8E0D5"/>
          </w:tcPr>
          <w:p w14:paraId="3A03FEBA" w14:textId="43C11D5E" w:rsidR="0018163C" w:rsidRPr="0018163C" w:rsidRDefault="0018163C" w:rsidP="0018163C">
            <w:pPr>
              <w:pStyle w:val="TableParagraph"/>
            </w:pPr>
            <w:r w:rsidRPr="0018163C">
              <w:t>3.41</w:t>
            </w:r>
          </w:p>
        </w:tc>
        <w:tc>
          <w:tcPr>
            <w:tcW w:w="1559" w:type="dxa"/>
            <w:shd w:val="clear" w:color="auto" w:fill="E8E0D5"/>
          </w:tcPr>
          <w:p w14:paraId="3A03FEBB" w14:textId="598A2A15" w:rsidR="0018163C" w:rsidRPr="0018163C" w:rsidRDefault="0018163C" w:rsidP="0018163C">
            <w:pPr>
              <w:pStyle w:val="TableParagraph"/>
            </w:pPr>
            <w:r w:rsidRPr="0018163C">
              <w:t>3.34</w:t>
            </w:r>
          </w:p>
        </w:tc>
        <w:tc>
          <w:tcPr>
            <w:tcW w:w="1559" w:type="dxa"/>
            <w:shd w:val="clear" w:color="auto" w:fill="E8E0D5"/>
          </w:tcPr>
          <w:p w14:paraId="3A03FEBC" w14:textId="782DBD42" w:rsidR="0018163C" w:rsidRPr="0018163C" w:rsidRDefault="0018163C" w:rsidP="0018163C">
            <w:pPr>
              <w:pStyle w:val="TableParagraph"/>
            </w:pPr>
            <w:r w:rsidRPr="0018163C">
              <w:t>3.50</w:t>
            </w:r>
          </w:p>
        </w:tc>
      </w:tr>
      <w:tr w:rsidR="0018163C" w14:paraId="3C3DAD30" w14:textId="77777777" w:rsidTr="00F04096">
        <w:trPr>
          <w:trHeight w:hRule="exact" w:val="510"/>
          <w:jc w:val="center"/>
        </w:trPr>
        <w:tc>
          <w:tcPr>
            <w:tcW w:w="1559" w:type="dxa"/>
          </w:tcPr>
          <w:p w14:paraId="3A03FEBE" w14:textId="3F7A5688" w:rsidR="0018163C" w:rsidRPr="0075397C" w:rsidRDefault="0018163C" w:rsidP="0018163C">
            <w:pPr>
              <w:pStyle w:val="TableParagraph"/>
            </w:pPr>
            <w:r w:rsidRPr="0075397C">
              <w:t>Text table</w:t>
            </w:r>
            <w:r w:rsidRPr="0075397C">
              <w:br/>
              <w:t>(+stars)</w:t>
            </w:r>
          </w:p>
        </w:tc>
        <w:tc>
          <w:tcPr>
            <w:tcW w:w="1559" w:type="dxa"/>
          </w:tcPr>
          <w:p w14:paraId="3A03FEBF" w14:textId="796A4994" w:rsidR="0018163C" w:rsidRPr="0018163C" w:rsidRDefault="0018163C" w:rsidP="0018163C">
            <w:pPr>
              <w:pStyle w:val="TableParagraph"/>
            </w:pPr>
            <w:r w:rsidRPr="0018163C">
              <w:t>3.57</w:t>
            </w:r>
          </w:p>
        </w:tc>
        <w:tc>
          <w:tcPr>
            <w:tcW w:w="1559" w:type="dxa"/>
          </w:tcPr>
          <w:p w14:paraId="3A03FEC0" w14:textId="723F0E6D" w:rsidR="0018163C" w:rsidRPr="0018163C" w:rsidRDefault="0018163C" w:rsidP="0018163C">
            <w:pPr>
              <w:pStyle w:val="TableParagraph"/>
            </w:pPr>
            <w:r w:rsidRPr="0018163C">
              <w:t>3.63</w:t>
            </w:r>
          </w:p>
        </w:tc>
        <w:tc>
          <w:tcPr>
            <w:tcW w:w="1559" w:type="dxa"/>
          </w:tcPr>
          <w:p w14:paraId="3A03FEC1" w14:textId="035D5CCF" w:rsidR="0018163C" w:rsidRPr="0018163C" w:rsidRDefault="0018163C" w:rsidP="0018163C">
            <w:pPr>
              <w:pStyle w:val="TableParagraph"/>
            </w:pPr>
            <w:r w:rsidRPr="0018163C">
              <w:t>3.52</w:t>
            </w:r>
          </w:p>
        </w:tc>
        <w:tc>
          <w:tcPr>
            <w:tcW w:w="1559" w:type="dxa"/>
          </w:tcPr>
          <w:p w14:paraId="3A03FEC2" w14:textId="2BC2DBD5" w:rsidR="0018163C" w:rsidRPr="0018163C" w:rsidRDefault="0018163C" w:rsidP="0018163C">
            <w:pPr>
              <w:pStyle w:val="TableParagraph"/>
            </w:pPr>
            <w:r w:rsidRPr="0018163C">
              <w:t>3.54</w:t>
            </w:r>
          </w:p>
        </w:tc>
        <w:tc>
          <w:tcPr>
            <w:tcW w:w="1559" w:type="dxa"/>
          </w:tcPr>
          <w:p w14:paraId="3A03FEC3" w14:textId="3AAB8C61" w:rsidR="0018163C" w:rsidRPr="0018163C" w:rsidRDefault="0018163C" w:rsidP="0018163C">
            <w:pPr>
              <w:pStyle w:val="TableParagraph"/>
            </w:pPr>
            <w:r w:rsidRPr="0018163C">
              <w:t>3.60</w:t>
            </w:r>
          </w:p>
        </w:tc>
      </w:tr>
      <w:tr w:rsidR="0018163C" w14:paraId="5415DEBB" w14:textId="77777777" w:rsidTr="00F04096">
        <w:trPr>
          <w:trHeight w:hRule="exact" w:val="511"/>
          <w:jc w:val="center"/>
        </w:trPr>
        <w:tc>
          <w:tcPr>
            <w:tcW w:w="1559" w:type="dxa"/>
          </w:tcPr>
          <w:p w14:paraId="3A03FEC6" w14:textId="631E5CE7" w:rsidR="0018163C" w:rsidRPr="0075397C" w:rsidRDefault="0018163C" w:rsidP="0018163C">
            <w:pPr>
              <w:pStyle w:val="TableParagraph"/>
            </w:pPr>
            <w:r w:rsidRPr="0075397C">
              <w:t>Text table</w:t>
            </w:r>
            <w:r w:rsidRPr="0075397C">
              <w:br/>
              <w:t>(+stars, +income)</w:t>
            </w:r>
          </w:p>
        </w:tc>
        <w:tc>
          <w:tcPr>
            <w:tcW w:w="1559" w:type="dxa"/>
          </w:tcPr>
          <w:p w14:paraId="3A03FEC7" w14:textId="312623E7" w:rsidR="0018163C" w:rsidRPr="0018163C" w:rsidRDefault="0018163C" w:rsidP="0018163C">
            <w:pPr>
              <w:pStyle w:val="TableParagraph"/>
            </w:pPr>
            <w:r w:rsidRPr="0018163C">
              <w:t>3.53</w:t>
            </w:r>
          </w:p>
        </w:tc>
        <w:tc>
          <w:tcPr>
            <w:tcW w:w="1559" w:type="dxa"/>
          </w:tcPr>
          <w:p w14:paraId="3A03FEC8" w14:textId="60F1F022" w:rsidR="0018163C" w:rsidRPr="0018163C" w:rsidRDefault="0018163C" w:rsidP="0018163C">
            <w:pPr>
              <w:pStyle w:val="TableParagraph"/>
            </w:pPr>
            <w:r w:rsidRPr="0018163C">
              <w:t>3.44</w:t>
            </w:r>
          </w:p>
        </w:tc>
        <w:tc>
          <w:tcPr>
            <w:tcW w:w="1559" w:type="dxa"/>
          </w:tcPr>
          <w:p w14:paraId="3A03FEC9" w14:textId="681A72EB" w:rsidR="0018163C" w:rsidRPr="0018163C" w:rsidRDefault="0018163C" w:rsidP="0018163C">
            <w:pPr>
              <w:pStyle w:val="TableParagraph"/>
            </w:pPr>
            <w:r w:rsidRPr="0018163C">
              <w:t>3.62</w:t>
            </w:r>
          </w:p>
        </w:tc>
        <w:tc>
          <w:tcPr>
            <w:tcW w:w="1559" w:type="dxa"/>
          </w:tcPr>
          <w:p w14:paraId="3A03FECA" w14:textId="705D4882" w:rsidR="0018163C" w:rsidRPr="0018163C" w:rsidRDefault="0018163C" w:rsidP="0018163C">
            <w:pPr>
              <w:pStyle w:val="TableParagraph"/>
            </w:pPr>
            <w:r w:rsidRPr="0018163C">
              <w:t>3.54</w:t>
            </w:r>
          </w:p>
        </w:tc>
        <w:tc>
          <w:tcPr>
            <w:tcW w:w="1559" w:type="dxa"/>
          </w:tcPr>
          <w:p w14:paraId="3A03FECB" w14:textId="16E50C78" w:rsidR="0018163C" w:rsidRPr="0018163C" w:rsidRDefault="0018163C" w:rsidP="0018163C">
            <w:pPr>
              <w:pStyle w:val="TableParagraph"/>
            </w:pPr>
            <w:r w:rsidRPr="0018163C">
              <w:t>3.52</w:t>
            </w:r>
          </w:p>
        </w:tc>
      </w:tr>
      <w:tr w:rsidR="0018163C" w14:paraId="569929D1" w14:textId="77777777" w:rsidTr="00F04096">
        <w:trPr>
          <w:trHeight w:hRule="exact" w:val="362"/>
          <w:jc w:val="center"/>
        </w:trPr>
        <w:tc>
          <w:tcPr>
            <w:tcW w:w="1559" w:type="dxa"/>
          </w:tcPr>
          <w:p w14:paraId="3A03FECD" w14:textId="77777777" w:rsidR="0018163C" w:rsidRPr="0075397C" w:rsidRDefault="0018163C" w:rsidP="0018163C">
            <w:pPr>
              <w:pStyle w:val="TableParagraph"/>
            </w:pPr>
            <w:r w:rsidRPr="0075397C">
              <w:t>Text table</w:t>
            </w:r>
          </w:p>
        </w:tc>
        <w:tc>
          <w:tcPr>
            <w:tcW w:w="1559" w:type="dxa"/>
          </w:tcPr>
          <w:p w14:paraId="3A03FECE" w14:textId="0E6AFA7A" w:rsidR="0018163C" w:rsidRPr="0018163C" w:rsidRDefault="0018163C" w:rsidP="0018163C">
            <w:pPr>
              <w:pStyle w:val="TableParagraph"/>
            </w:pPr>
            <w:r w:rsidRPr="0018163C">
              <w:t>3.54</w:t>
            </w:r>
          </w:p>
        </w:tc>
        <w:tc>
          <w:tcPr>
            <w:tcW w:w="1559" w:type="dxa"/>
          </w:tcPr>
          <w:p w14:paraId="3A03FECF" w14:textId="621F12B1" w:rsidR="0018163C" w:rsidRPr="0018163C" w:rsidRDefault="0018163C" w:rsidP="0018163C">
            <w:pPr>
              <w:pStyle w:val="TableParagraph"/>
            </w:pPr>
            <w:r w:rsidRPr="0018163C">
              <w:t>3.61</w:t>
            </w:r>
          </w:p>
        </w:tc>
        <w:tc>
          <w:tcPr>
            <w:tcW w:w="1559" w:type="dxa"/>
          </w:tcPr>
          <w:p w14:paraId="3A03FED0" w14:textId="3CD01067" w:rsidR="0018163C" w:rsidRPr="0018163C" w:rsidRDefault="0018163C" w:rsidP="0018163C">
            <w:pPr>
              <w:pStyle w:val="TableParagraph"/>
            </w:pPr>
            <w:r w:rsidRPr="0018163C">
              <w:t>3.45</w:t>
            </w:r>
          </w:p>
        </w:tc>
        <w:tc>
          <w:tcPr>
            <w:tcW w:w="1559" w:type="dxa"/>
          </w:tcPr>
          <w:p w14:paraId="3A03FED1" w14:textId="6F57AD90" w:rsidR="0018163C" w:rsidRPr="0018163C" w:rsidRDefault="0018163C" w:rsidP="0018163C">
            <w:pPr>
              <w:pStyle w:val="TableParagraph"/>
            </w:pPr>
            <w:r w:rsidRPr="0018163C">
              <w:t>3.60</w:t>
            </w:r>
          </w:p>
        </w:tc>
        <w:tc>
          <w:tcPr>
            <w:tcW w:w="1559" w:type="dxa"/>
          </w:tcPr>
          <w:p w14:paraId="3A03FED2" w14:textId="522CB337" w:rsidR="0018163C" w:rsidRPr="0018163C" w:rsidRDefault="0018163C" w:rsidP="0018163C">
            <w:pPr>
              <w:pStyle w:val="TableParagraph"/>
            </w:pPr>
            <w:r w:rsidRPr="0018163C">
              <w:t>3.50</w:t>
            </w:r>
          </w:p>
        </w:tc>
      </w:tr>
      <w:tr w:rsidR="0018163C" w14:paraId="31321FF9" w14:textId="77777777" w:rsidTr="00F04096">
        <w:trPr>
          <w:trHeight w:hRule="exact" w:val="511"/>
          <w:jc w:val="center"/>
        </w:trPr>
        <w:tc>
          <w:tcPr>
            <w:tcW w:w="1559" w:type="dxa"/>
          </w:tcPr>
          <w:p w14:paraId="3A03FED4" w14:textId="6E6EA065" w:rsidR="0018163C" w:rsidRPr="0075397C" w:rsidRDefault="0018163C" w:rsidP="0018163C">
            <w:pPr>
              <w:pStyle w:val="TableParagraph"/>
            </w:pPr>
            <w:r w:rsidRPr="0075397C">
              <w:t>Text table</w:t>
            </w:r>
            <w:r w:rsidRPr="0075397C">
              <w:br/>
              <w:t>(+income)</w:t>
            </w:r>
          </w:p>
        </w:tc>
        <w:tc>
          <w:tcPr>
            <w:tcW w:w="1559" w:type="dxa"/>
          </w:tcPr>
          <w:p w14:paraId="3A03FED5" w14:textId="28F1A842" w:rsidR="0018163C" w:rsidRPr="0018163C" w:rsidRDefault="0018163C" w:rsidP="0018163C">
            <w:pPr>
              <w:pStyle w:val="TableParagraph"/>
            </w:pPr>
            <w:r w:rsidRPr="0018163C">
              <w:t>3.58*</w:t>
            </w:r>
          </w:p>
        </w:tc>
        <w:tc>
          <w:tcPr>
            <w:tcW w:w="1559" w:type="dxa"/>
          </w:tcPr>
          <w:p w14:paraId="3A03FED6" w14:textId="395013F4" w:rsidR="0018163C" w:rsidRPr="0018163C" w:rsidRDefault="0018163C" w:rsidP="0018163C">
            <w:pPr>
              <w:pStyle w:val="TableParagraph"/>
            </w:pPr>
            <w:r w:rsidRPr="0018163C">
              <w:t>3.64</w:t>
            </w:r>
          </w:p>
        </w:tc>
        <w:tc>
          <w:tcPr>
            <w:tcW w:w="1559" w:type="dxa"/>
          </w:tcPr>
          <w:p w14:paraId="3A03FED7" w14:textId="198CF1B3" w:rsidR="0018163C" w:rsidRPr="0018163C" w:rsidRDefault="0018163C" w:rsidP="0018163C">
            <w:pPr>
              <w:pStyle w:val="TableParagraph"/>
            </w:pPr>
            <w:r w:rsidRPr="0018163C">
              <w:t>3.53</w:t>
            </w:r>
          </w:p>
        </w:tc>
        <w:tc>
          <w:tcPr>
            <w:tcW w:w="1559" w:type="dxa"/>
          </w:tcPr>
          <w:p w14:paraId="3A03FED8" w14:textId="43F5E206" w:rsidR="0018163C" w:rsidRPr="0018163C" w:rsidRDefault="0018163C" w:rsidP="0018163C">
            <w:pPr>
              <w:pStyle w:val="TableParagraph"/>
            </w:pPr>
            <w:r w:rsidRPr="0018163C">
              <w:t>3.55</w:t>
            </w:r>
          </w:p>
        </w:tc>
        <w:tc>
          <w:tcPr>
            <w:tcW w:w="1559" w:type="dxa"/>
          </w:tcPr>
          <w:p w14:paraId="3A03FED9" w14:textId="7DEA472A" w:rsidR="0018163C" w:rsidRPr="0018163C" w:rsidRDefault="0018163C" w:rsidP="0018163C">
            <w:pPr>
              <w:pStyle w:val="TableParagraph"/>
            </w:pPr>
            <w:r w:rsidRPr="0018163C">
              <w:t>3.61</w:t>
            </w:r>
          </w:p>
        </w:tc>
      </w:tr>
      <w:tr w:rsidR="0018163C" w14:paraId="2C66E0D9" w14:textId="77777777" w:rsidTr="00F04096">
        <w:trPr>
          <w:trHeight w:hRule="exact" w:val="362"/>
          <w:jc w:val="center"/>
        </w:trPr>
        <w:tc>
          <w:tcPr>
            <w:tcW w:w="1559" w:type="dxa"/>
          </w:tcPr>
          <w:p w14:paraId="3A03FEDB" w14:textId="77777777" w:rsidR="0018163C" w:rsidRPr="0075397C" w:rsidRDefault="0018163C" w:rsidP="0018163C">
            <w:pPr>
              <w:pStyle w:val="TableParagraph"/>
            </w:pPr>
            <w:r w:rsidRPr="0075397C">
              <w:t>Graphs</w:t>
            </w:r>
          </w:p>
        </w:tc>
        <w:tc>
          <w:tcPr>
            <w:tcW w:w="1559" w:type="dxa"/>
          </w:tcPr>
          <w:p w14:paraId="3A03FEDC" w14:textId="1789021B" w:rsidR="0018163C" w:rsidRPr="0018163C" w:rsidRDefault="0018163C" w:rsidP="0018163C">
            <w:pPr>
              <w:pStyle w:val="TableParagraph"/>
            </w:pPr>
            <w:r w:rsidRPr="0018163C">
              <w:t>3.55</w:t>
            </w:r>
          </w:p>
        </w:tc>
        <w:tc>
          <w:tcPr>
            <w:tcW w:w="1559" w:type="dxa"/>
          </w:tcPr>
          <w:p w14:paraId="3A03FEDD" w14:textId="0E9EB426" w:rsidR="0018163C" w:rsidRPr="0018163C" w:rsidRDefault="0018163C" w:rsidP="0018163C">
            <w:pPr>
              <w:pStyle w:val="TableParagraph"/>
            </w:pPr>
            <w:r w:rsidRPr="0018163C">
              <w:t>3.57</w:t>
            </w:r>
          </w:p>
        </w:tc>
        <w:tc>
          <w:tcPr>
            <w:tcW w:w="1559" w:type="dxa"/>
          </w:tcPr>
          <w:p w14:paraId="3A03FEDE" w14:textId="1C9168D9" w:rsidR="0018163C" w:rsidRPr="0018163C" w:rsidRDefault="0018163C" w:rsidP="0018163C">
            <w:pPr>
              <w:pStyle w:val="TableParagraph"/>
            </w:pPr>
            <w:r w:rsidRPr="0018163C">
              <w:t>3.53</w:t>
            </w:r>
          </w:p>
        </w:tc>
        <w:tc>
          <w:tcPr>
            <w:tcW w:w="1559" w:type="dxa"/>
          </w:tcPr>
          <w:p w14:paraId="3A03FEDF" w14:textId="1482FD70" w:rsidR="0018163C" w:rsidRPr="0018163C" w:rsidRDefault="0018163C" w:rsidP="0018163C">
            <w:pPr>
              <w:pStyle w:val="TableParagraph"/>
            </w:pPr>
            <w:r w:rsidRPr="0018163C">
              <w:t>3.60*</w:t>
            </w:r>
          </w:p>
        </w:tc>
        <w:tc>
          <w:tcPr>
            <w:tcW w:w="1559" w:type="dxa"/>
          </w:tcPr>
          <w:p w14:paraId="3A03FEE0" w14:textId="69AFF876" w:rsidR="0018163C" w:rsidRPr="0018163C" w:rsidRDefault="0018163C" w:rsidP="0018163C">
            <w:pPr>
              <w:pStyle w:val="TableParagraph"/>
            </w:pPr>
            <w:r w:rsidRPr="0018163C">
              <w:t>3.50</w:t>
            </w:r>
          </w:p>
        </w:tc>
      </w:tr>
      <w:tr w:rsidR="0018163C" w14:paraId="26B01EAD" w14:textId="77777777" w:rsidTr="00F04096">
        <w:trPr>
          <w:trHeight w:hRule="exact" w:val="362"/>
          <w:jc w:val="center"/>
        </w:trPr>
        <w:tc>
          <w:tcPr>
            <w:tcW w:w="1559" w:type="dxa"/>
          </w:tcPr>
          <w:p w14:paraId="3A03FEE2" w14:textId="77777777" w:rsidR="0018163C" w:rsidRPr="0075397C" w:rsidRDefault="0018163C" w:rsidP="0018163C">
            <w:pPr>
              <w:pStyle w:val="TableParagraph"/>
            </w:pPr>
            <w:r w:rsidRPr="0075397C">
              <w:t>Number tables</w:t>
            </w:r>
          </w:p>
        </w:tc>
        <w:tc>
          <w:tcPr>
            <w:tcW w:w="1559" w:type="dxa"/>
          </w:tcPr>
          <w:p w14:paraId="3A03FEE3" w14:textId="6B971577" w:rsidR="0018163C" w:rsidRPr="0018163C" w:rsidRDefault="0018163C" w:rsidP="0018163C">
            <w:pPr>
              <w:pStyle w:val="TableParagraph"/>
            </w:pPr>
            <w:r w:rsidRPr="0018163C">
              <w:t>3.52</w:t>
            </w:r>
          </w:p>
        </w:tc>
        <w:tc>
          <w:tcPr>
            <w:tcW w:w="1559" w:type="dxa"/>
          </w:tcPr>
          <w:p w14:paraId="3A03FEE4" w14:textId="33DC4271" w:rsidR="0018163C" w:rsidRPr="0018163C" w:rsidRDefault="0018163C" w:rsidP="0018163C">
            <w:pPr>
              <w:pStyle w:val="TableParagraph"/>
            </w:pPr>
            <w:r w:rsidRPr="0018163C">
              <w:t>3.51</w:t>
            </w:r>
          </w:p>
        </w:tc>
        <w:tc>
          <w:tcPr>
            <w:tcW w:w="1559" w:type="dxa"/>
          </w:tcPr>
          <w:p w14:paraId="3A03FEE5" w14:textId="6F9781D2" w:rsidR="0018163C" w:rsidRPr="0018163C" w:rsidRDefault="0018163C" w:rsidP="0018163C">
            <w:pPr>
              <w:pStyle w:val="TableParagraph"/>
            </w:pPr>
            <w:r w:rsidRPr="0018163C">
              <w:t>3.52</w:t>
            </w:r>
          </w:p>
        </w:tc>
        <w:tc>
          <w:tcPr>
            <w:tcW w:w="1559" w:type="dxa"/>
          </w:tcPr>
          <w:p w14:paraId="3A03FEE6" w14:textId="4B233647" w:rsidR="0018163C" w:rsidRPr="0018163C" w:rsidRDefault="0018163C" w:rsidP="0018163C">
            <w:pPr>
              <w:pStyle w:val="TableParagraph"/>
            </w:pPr>
            <w:r w:rsidRPr="0018163C">
              <w:t>3.52</w:t>
            </w:r>
          </w:p>
        </w:tc>
        <w:tc>
          <w:tcPr>
            <w:tcW w:w="1559" w:type="dxa"/>
          </w:tcPr>
          <w:p w14:paraId="3A03FEE7" w14:textId="354C1835" w:rsidR="0018163C" w:rsidRPr="0018163C" w:rsidRDefault="0018163C" w:rsidP="0018163C">
            <w:pPr>
              <w:pStyle w:val="TableParagraph"/>
            </w:pPr>
            <w:r w:rsidRPr="0018163C">
              <w:t>3.52</w:t>
            </w:r>
          </w:p>
        </w:tc>
      </w:tr>
      <w:tr w:rsidR="0018163C" w14:paraId="7EB62B26" w14:textId="77777777" w:rsidTr="00F04096">
        <w:trPr>
          <w:trHeight w:hRule="exact" w:val="511"/>
          <w:jc w:val="center"/>
        </w:trPr>
        <w:tc>
          <w:tcPr>
            <w:tcW w:w="1559" w:type="dxa"/>
          </w:tcPr>
          <w:p w14:paraId="3A03FEE9" w14:textId="77777777" w:rsidR="0018163C" w:rsidRPr="0075397C" w:rsidRDefault="0018163C" w:rsidP="0018163C">
            <w:pPr>
              <w:pStyle w:val="TableParagraph"/>
            </w:pPr>
            <w:r w:rsidRPr="0075397C">
              <w:t>Number tables (+income)</w:t>
            </w:r>
          </w:p>
        </w:tc>
        <w:tc>
          <w:tcPr>
            <w:tcW w:w="1559" w:type="dxa"/>
          </w:tcPr>
          <w:p w14:paraId="3A03FEEA" w14:textId="7553EB9B" w:rsidR="0018163C" w:rsidRPr="0018163C" w:rsidRDefault="0018163C" w:rsidP="0018163C">
            <w:pPr>
              <w:pStyle w:val="TableParagraph"/>
            </w:pPr>
            <w:r w:rsidRPr="0018163C">
              <w:t>3.50</w:t>
            </w:r>
          </w:p>
        </w:tc>
        <w:tc>
          <w:tcPr>
            <w:tcW w:w="1559" w:type="dxa"/>
          </w:tcPr>
          <w:p w14:paraId="3A03FEEB" w14:textId="3D42CB33" w:rsidR="0018163C" w:rsidRPr="0018163C" w:rsidRDefault="0018163C" w:rsidP="0018163C">
            <w:pPr>
              <w:pStyle w:val="TableParagraph"/>
            </w:pPr>
            <w:r w:rsidRPr="0018163C">
              <w:t>3.49</w:t>
            </w:r>
          </w:p>
        </w:tc>
        <w:tc>
          <w:tcPr>
            <w:tcW w:w="1559" w:type="dxa"/>
          </w:tcPr>
          <w:p w14:paraId="3A03FEEC" w14:textId="5BFE2065" w:rsidR="0018163C" w:rsidRPr="0018163C" w:rsidRDefault="0018163C" w:rsidP="0018163C">
            <w:pPr>
              <w:pStyle w:val="TableParagraph"/>
            </w:pPr>
            <w:r w:rsidRPr="0018163C">
              <w:t>3.50</w:t>
            </w:r>
          </w:p>
        </w:tc>
        <w:tc>
          <w:tcPr>
            <w:tcW w:w="1559" w:type="dxa"/>
          </w:tcPr>
          <w:p w14:paraId="3A03FEED" w14:textId="55D7A830" w:rsidR="0018163C" w:rsidRPr="0018163C" w:rsidRDefault="0018163C" w:rsidP="0018163C">
            <w:pPr>
              <w:pStyle w:val="TableParagraph"/>
            </w:pPr>
            <w:r w:rsidRPr="0018163C">
              <w:t>3.56</w:t>
            </w:r>
          </w:p>
        </w:tc>
        <w:tc>
          <w:tcPr>
            <w:tcW w:w="1559" w:type="dxa"/>
          </w:tcPr>
          <w:p w14:paraId="3A03FEEE" w14:textId="6036FE25" w:rsidR="0018163C" w:rsidRPr="0018163C" w:rsidRDefault="0018163C" w:rsidP="0018163C">
            <w:pPr>
              <w:pStyle w:val="TableParagraph"/>
            </w:pPr>
            <w:r w:rsidRPr="0018163C">
              <w:t>3.43</w:t>
            </w:r>
          </w:p>
        </w:tc>
      </w:tr>
      <w:tr w:rsidR="0018163C" w14:paraId="45AEBB32" w14:textId="77777777" w:rsidTr="00F04096">
        <w:trPr>
          <w:trHeight w:hRule="exact" w:val="362"/>
          <w:jc w:val="center"/>
        </w:trPr>
        <w:tc>
          <w:tcPr>
            <w:tcW w:w="1559" w:type="dxa"/>
            <w:shd w:val="clear" w:color="auto" w:fill="F1F2F4"/>
          </w:tcPr>
          <w:p w14:paraId="3A03FEF0" w14:textId="77777777" w:rsidR="0018163C" w:rsidRPr="0075397C" w:rsidRDefault="0018163C" w:rsidP="0018163C">
            <w:pPr>
              <w:pStyle w:val="TableParagraph"/>
            </w:pPr>
            <w:r w:rsidRPr="0075397C">
              <w:t>Overall:</w:t>
            </w:r>
          </w:p>
        </w:tc>
        <w:tc>
          <w:tcPr>
            <w:tcW w:w="1559" w:type="dxa"/>
            <w:shd w:val="clear" w:color="auto" w:fill="F1F2F4"/>
          </w:tcPr>
          <w:p w14:paraId="3A03FEF1" w14:textId="54AE015A" w:rsidR="0018163C" w:rsidRPr="0018163C" w:rsidRDefault="0018163C" w:rsidP="0018163C">
            <w:pPr>
              <w:pStyle w:val="TableParagraph"/>
            </w:pPr>
            <w:r w:rsidRPr="0018163C">
              <w:t>3.53</w:t>
            </w:r>
          </w:p>
        </w:tc>
        <w:tc>
          <w:tcPr>
            <w:tcW w:w="1559" w:type="dxa"/>
            <w:shd w:val="clear" w:color="auto" w:fill="F1F2F4"/>
          </w:tcPr>
          <w:p w14:paraId="3A03FEF2" w14:textId="0DD28BF4" w:rsidR="0018163C" w:rsidRPr="0018163C" w:rsidRDefault="0018163C" w:rsidP="0018163C">
            <w:pPr>
              <w:pStyle w:val="TableParagraph"/>
            </w:pPr>
            <w:r w:rsidRPr="0018163C">
              <w:t>3.54</w:t>
            </w:r>
          </w:p>
        </w:tc>
        <w:tc>
          <w:tcPr>
            <w:tcW w:w="1559" w:type="dxa"/>
            <w:shd w:val="clear" w:color="auto" w:fill="F1F2F4"/>
          </w:tcPr>
          <w:p w14:paraId="3A03FEF3" w14:textId="4F24E33B" w:rsidR="0018163C" w:rsidRPr="0018163C" w:rsidRDefault="0018163C" w:rsidP="0018163C">
            <w:pPr>
              <w:pStyle w:val="TableParagraph"/>
            </w:pPr>
            <w:r w:rsidRPr="0018163C">
              <w:t>3.51</w:t>
            </w:r>
          </w:p>
        </w:tc>
        <w:tc>
          <w:tcPr>
            <w:tcW w:w="1559" w:type="dxa"/>
            <w:shd w:val="clear" w:color="auto" w:fill="F1F2F4"/>
          </w:tcPr>
          <w:p w14:paraId="3A03FEF4" w14:textId="65A98429" w:rsidR="0018163C" w:rsidRPr="0018163C" w:rsidRDefault="0018163C" w:rsidP="0018163C">
            <w:pPr>
              <w:pStyle w:val="TableParagraph"/>
            </w:pPr>
            <w:r w:rsidRPr="0018163C">
              <w:t>3.53</w:t>
            </w:r>
          </w:p>
        </w:tc>
        <w:tc>
          <w:tcPr>
            <w:tcW w:w="1559" w:type="dxa"/>
            <w:shd w:val="clear" w:color="auto" w:fill="F1F2F4"/>
          </w:tcPr>
          <w:p w14:paraId="3A03FEF5" w14:textId="3C21107D" w:rsidR="0018163C" w:rsidRPr="0018163C" w:rsidRDefault="0018163C" w:rsidP="0018163C">
            <w:pPr>
              <w:pStyle w:val="TableParagraph"/>
            </w:pPr>
            <w:r w:rsidRPr="0018163C">
              <w:t>3.52</w:t>
            </w:r>
          </w:p>
        </w:tc>
      </w:tr>
    </w:tbl>
    <w:p w14:paraId="3A03FEF8" w14:textId="77777777" w:rsidR="00672F89" w:rsidRDefault="0016455A" w:rsidP="00E906F3">
      <w:pPr>
        <w:rPr>
          <w:rFonts w:eastAsia="Segoe UI" w:hAnsi="Segoe UI" w:cs="Segoe UI"/>
          <w:szCs w:val="15"/>
        </w:rPr>
      </w:pPr>
      <w:r>
        <w:t>Note.</w:t>
      </w:r>
      <w:r>
        <w:rPr>
          <w:spacing w:val="-4"/>
        </w:rPr>
        <w:t xml:space="preserve"> </w:t>
      </w:r>
      <w:r>
        <w:t>*p&lt;0.05.</w:t>
      </w:r>
      <w:r>
        <w:rPr>
          <w:spacing w:val="-3"/>
        </w:rPr>
        <w:t xml:space="preserve"> </w:t>
      </w:r>
      <w:r>
        <w:t>**p&lt;0.01.</w:t>
      </w:r>
      <w:r>
        <w:rPr>
          <w:spacing w:val="-3"/>
        </w:rPr>
        <w:t xml:space="preserve"> </w:t>
      </w:r>
      <w:r>
        <w:t>***p&lt;0.001.</w:t>
      </w:r>
      <w:r>
        <w:rPr>
          <w:spacing w:val="-4"/>
        </w:rPr>
        <w:t xml:space="preserve"> </w:t>
      </w:r>
      <w:r>
        <w:t>The</w:t>
      </w:r>
      <w:r>
        <w:rPr>
          <w:spacing w:val="-3"/>
        </w:rPr>
        <w:t xml:space="preserve"> </w:t>
      </w:r>
      <w:r>
        <w:rPr>
          <w:spacing w:val="-1"/>
        </w:rPr>
        <w:t>statistical</w:t>
      </w:r>
      <w:r>
        <w:rPr>
          <w:spacing w:val="-3"/>
        </w:rPr>
        <w:t xml:space="preserve"> </w:t>
      </w:r>
      <w:r>
        <w:t>tests</w:t>
      </w:r>
      <w:r>
        <w:rPr>
          <w:spacing w:val="-4"/>
        </w:rPr>
        <w:t xml:space="preserve"> </w:t>
      </w:r>
      <w:r>
        <w:t>are</w:t>
      </w:r>
      <w:r>
        <w:rPr>
          <w:spacing w:val="-4"/>
        </w:rPr>
        <w:t xml:space="preserve"> </w:t>
      </w:r>
      <w:r>
        <w:rPr>
          <w:spacing w:val="-1"/>
        </w:rPr>
        <w:t>in</w:t>
      </w:r>
      <w:r>
        <w:rPr>
          <w:spacing w:val="-4"/>
        </w:rPr>
        <w:t xml:space="preserve"> </w:t>
      </w:r>
      <w:r>
        <w:t>comparison</w:t>
      </w:r>
      <w:r>
        <w:rPr>
          <w:spacing w:val="-4"/>
        </w:rPr>
        <w:t xml:space="preserve"> </w:t>
      </w:r>
      <w:r>
        <w:t>to</w:t>
      </w:r>
      <w:r>
        <w:rPr>
          <w:spacing w:val="-3"/>
        </w:rPr>
        <w:t xml:space="preserve"> </w:t>
      </w:r>
      <w:r>
        <w:t>the</w:t>
      </w:r>
      <w:r>
        <w:rPr>
          <w:spacing w:val="-4"/>
        </w:rPr>
        <w:t xml:space="preserve"> </w:t>
      </w:r>
      <w:r>
        <w:t>control</w:t>
      </w:r>
      <w:r>
        <w:rPr>
          <w:spacing w:val="-4"/>
        </w:rPr>
        <w:t xml:space="preserve"> </w:t>
      </w:r>
      <w:r>
        <w:t>condition</w:t>
      </w:r>
      <w:r>
        <w:rPr>
          <w:spacing w:val="-5"/>
        </w:rPr>
        <w:t xml:space="preserve"> </w:t>
      </w:r>
      <w:r>
        <w:t>unless</w:t>
      </w:r>
      <w:r>
        <w:rPr>
          <w:spacing w:val="-4"/>
        </w:rPr>
        <w:t xml:space="preserve"> </w:t>
      </w:r>
      <w:r>
        <w:t>otherwise</w:t>
      </w:r>
      <w:r>
        <w:rPr>
          <w:spacing w:val="-4"/>
        </w:rPr>
        <w:t xml:space="preserve"> </w:t>
      </w:r>
      <w:r>
        <w:rPr>
          <w:spacing w:val="-1"/>
        </w:rPr>
        <w:t>stated,</w:t>
      </w:r>
      <w:r>
        <w:rPr>
          <w:spacing w:val="-3"/>
        </w:rPr>
        <w:t xml:space="preserve"> </w:t>
      </w:r>
      <w:r>
        <w:t>and</w:t>
      </w:r>
      <w:r>
        <w:rPr>
          <w:spacing w:val="-4"/>
        </w:rPr>
        <w:t xml:space="preserve"> </w:t>
      </w:r>
      <w:r>
        <w:rPr>
          <w:spacing w:val="-1"/>
        </w:rPr>
        <w:t>include</w:t>
      </w:r>
      <w:r>
        <w:rPr>
          <w:spacing w:val="23"/>
          <w:w w:val="99"/>
        </w:rPr>
        <w:t xml:space="preserve"> </w:t>
      </w:r>
      <w:r>
        <w:t>organisation</w:t>
      </w:r>
      <w:r>
        <w:rPr>
          <w:spacing w:val="-4"/>
        </w:rPr>
        <w:t xml:space="preserve"> </w:t>
      </w:r>
      <w:r>
        <w:t>as</w:t>
      </w:r>
      <w:r>
        <w:rPr>
          <w:spacing w:val="-3"/>
        </w:rPr>
        <w:t xml:space="preserve"> </w:t>
      </w:r>
      <w:r>
        <w:t>a</w:t>
      </w:r>
      <w:r>
        <w:rPr>
          <w:spacing w:val="-3"/>
        </w:rPr>
        <w:t xml:space="preserve"> </w:t>
      </w:r>
      <w:r>
        <w:t>covariate.</w:t>
      </w:r>
      <w:r>
        <w:rPr>
          <w:spacing w:val="-3"/>
        </w:rPr>
        <w:t xml:space="preserve"> </w:t>
      </w:r>
      <w:r>
        <w:rPr>
          <w:spacing w:val="-1"/>
        </w:rPr>
        <w:t>Population</w:t>
      </w:r>
      <w:r>
        <w:rPr>
          <w:spacing w:val="-4"/>
        </w:rPr>
        <w:t xml:space="preserve"> </w:t>
      </w:r>
      <w:r>
        <w:t>weights</w:t>
      </w:r>
      <w:r>
        <w:rPr>
          <w:spacing w:val="-3"/>
        </w:rPr>
        <w:t xml:space="preserve"> </w:t>
      </w:r>
      <w:r>
        <w:t>for</w:t>
      </w:r>
      <w:r>
        <w:rPr>
          <w:spacing w:val="-3"/>
        </w:rPr>
        <w:t xml:space="preserve"> </w:t>
      </w:r>
      <w:r>
        <w:t>age</w:t>
      </w:r>
      <w:r>
        <w:rPr>
          <w:spacing w:val="-3"/>
        </w:rPr>
        <w:t xml:space="preserve"> </w:t>
      </w:r>
      <w:r>
        <w:t>and</w:t>
      </w:r>
      <w:r>
        <w:rPr>
          <w:spacing w:val="-4"/>
        </w:rPr>
        <w:t xml:space="preserve"> </w:t>
      </w:r>
      <w:r>
        <w:t>gender</w:t>
      </w:r>
      <w:r>
        <w:rPr>
          <w:spacing w:val="-3"/>
        </w:rPr>
        <w:t xml:space="preserve"> </w:t>
      </w:r>
      <w:r>
        <w:t>also</w:t>
      </w:r>
      <w:r>
        <w:rPr>
          <w:spacing w:val="-4"/>
        </w:rPr>
        <w:t xml:space="preserve"> </w:t>
      </w:r>
      <w:r>
        <w:t>were</w:t>
      </w:r>
      <w:r>
        <w:rPr>
          <w:spacing w:val="-3"/>
        </w:rPr>
        <w:t xml:space="preserve"> </w:t>
      </w:r>
      <w:r>
        <w:t>applied</w:t>
      </w:r>
      <w:r>
        <w:rPr>
          <w:spacing w:val="-4"/>
        </w:rPr>
        <w:t xml:space="preserve"> </w:t>
      </w:r>
      <w:r>
        <w:rPr>
          <w:spacing w:val="-1"/>
        </w:rPr>
        <w:t>in</w:t>
      </w:r>
      <w:r>
        <w:rPr>
          <w:spacing w:val="-2"/>
        </w:rPr>
        <w:t xml:space="preserve"> </w:t>
      </w:r>
      <w:r>
        <w:t>the</w:t>
      </w:r>
      <w:r>
        <w:rPr>
          <w:spacing w:val="-3"/>
        </w:rPr>
        <w:t xml:space="preserve"> </w:t>
      </w:r>
      <w:r>
        <w:rPr>
          <w:spacing w:val="-1"/>
        </w:rPr>
        <w:t>statistical</w:t>
      </w:r>
      <w:r>
        <w:rPr>
          <w:spacing w:val="-3"/>
        </w:rPr>
        <w:t xml:space="preserve"> </w:t>
      </w:r>
      <w:r>
        <w:t>tests.</w:t>
      </w:r>
      <w:r>
        <w:rPr>
          <w:spacing w:val="-3"/>
        </w:rPr>
        <w:t xml:space="preserve"> </w:t>
      </w:r>
      <w:r>
        <w:t>The</w:t>
      </w:r>
      <w:r>
        <w:rPr>
          <w:spacing w:val="-3"/>
        </w:rPr>
        <w:t xml:space="preserve"> </w:t>
      </w:r>
      <w:r>
        <w:t>average</w:t>
      </w:r>
      <w:r>
        <w:rPr>
          <w:spacing w:val="-3"/>
        </w:rPr>
        <w:t xml:space="preserve"> </w:t>
      </w:r>
      <w:r>
        <w:rPr>
          <w:spacing w:val="-1"/>
        </w:rPr>
        <w:t>scores</w:t>
      </w:r>
      <w:r>
        <w:rPr>
          <w:spacing w:val="-3"/>
        </w:rPr>
        <w:t xml:space="preserve"> </w:t>
      </w:r>
      <w:r>
        <w:rPr>
          <w:spacing w:val="-1"/>
        </w:rPr>
        <w:t>listed</w:t>
      </w:r>
      <w:r>
        <w:rPr>
          <w:spacing w:val="-2"/>
        </w:rPr>
        <w:t xml:space="preserve"> </w:t>
      </w:r>
      <w:r>
        <w:t>are</w:t>
      </w:r>
      <w:r>
        <w:rPr>
          <w:spacing w:val="29"/>
          <w:w w:val="99"/>
        </w:rPr>
        <w:t xml:space="preserve"> </w:t>
      </w:r>
      <w:r>
        <w:t>based</w:t>
      </w:r>
      <w:r>
        <w:rPr>
          <w:spacing w:val="-5"/>
        </w:rPr>
        <w:t xml:space="preserve"> </w:t>
      </w:r>
      <w:r>
        <w:t>on</w:t>
      </w:r>
      <w:r>
        <w:rPr>
          <w:spacing w:val="-4"/>
        </w:rPr>
        <w:t xml:space="preserve"> </w:t>
      </w:r>
      <w:r>
        <w:t>raw</w:t>
      </w:r>
      <w:r>
        <w:rPr>
          <w:spacing w:val="-5"/>
        </w:rPr>
        <w:t xml:space="preserve"> </w:t>
      </w:r>
      <w:r>
        <w:t>data.</w:t>
      </w:r>
    </w:p>
    <w:p w14:paraId="3A03FEFD" w14:textId="75EC5C3C" w:rsidR="00672F89" w:rsidRDefault="0016455A" w:rsidP="0028289B">
      <w:pPr>
        <w:pStyle w:val="BodyText"/>
        <w:sectPr w:rsidR="00672F89" w:rsidSect="00AF6446">
          <w:pgSz w:w="11910" w:h="16840"/>
          <w:pgMar w:top="1440" w:right="1440" w:bottom="1440" w:left="1440" w:header="0" w:footer="920" w:gutter="0"/>
          <w:cols w:space="720"/>
          <w:docGrid w:linePitch="218"/>
        </w:sectPr>
      </w:pPr>
      <w:r w:rsidRPr="00AF6446">
        <w:t>A</w:t>
      </w:r>
      <w:r w:rsidR="0028289B" w:rsidRPr="0028289B">
        <w:t>gain, the additional information in the presentations made a significant positive difference, increasing the ease of the decision for individuals. Compared with the control group, members who received any of the alternative more</w:t>
      </w:r>
      <w:r w:rsidR="00FE3810">
        <w:t>-</w:t>
      </w:r>
      <w:r w:rsidR="0028289B" w:rsidRPr="0028289B">
        <w:t xml:space="preserve"> detailed presentations reported higher decision</w:t>
      </w:r>
      <w:r w:rsidR="00FE3810">
        <w:t>-</w:t>
      </w:r>
      <w:r w:rsidR="0028289B" w:rsidRPr="0028289B">
        <w:t>making ease (3.54 compared to 3.42; p=0.035). However, when we probed further, it was only the text table without stars, but with income salient that achieved a statistically significant higher level of decision ease compared to the control. All other presentations were on par with the control, and each other. There was no significant difference between the text tables with and without stars (3.55 vs. 3.56, p=0.831), or between the presentations with and without income salient (3.54 vs. 3.54, p=0.835). The only significant difference for age or gender cohorts was that graphs increased the ease of decision for younger members, compared with the control</w:t>
      </w:r>
      <w:r w:rsidRPr="00AF6446">
        <w:t>.</w:t>
      </w:r>
    </w:p>
    <w:p w14:paraId="3A03FEFE" w14:textId="77777777" w:rsidR="00672F89" w:rsidRPr="00907344" w:rsidRDefault="0016455A" w:rsidP="00440767">
      <w:pPr>
        <w:pStyle w:val="Head3"/>
      </w:pPr>
      <w:r w:rsidRPr="00BB56D1">
        <w:lastRenderedPageBreak/>
        <w:t>Confidence</w:t>
      </w:r>
      <w:r w:rsidRPr="00907344">
        <w:t xml:space="preserve"> in the decision</w:t>
      </w:r>
    </w:p>
    <w:p w14:paraId="4AD7FC0B" w14:textId="6A9F9035" w:rsidR="0028289B" w:rsidRDefault="0016455A" w:rsidP="0028289B">
      <w:pPr>
        <w:pStyle w:val="BodyText"/>
      </w:pPr>
      <w:r w:rsidRPr="00BB56D1">
        <w:t>T</w:t>
      </w:r>
      <w:r w:rsidR="0028289B">
        <w:t>able 4 provides a summary of the results of the analysis for confidence in the decision. Overall, the average level of decision confidence was 3.49 (SD=1.17) on a scale from 1 to 5 with higher scores reflecting greater confidence.</w:t>
      </w:r>
    </w:p>
    <w:p w14:paraId="5AED149A" w14:textId="53F5AD0B" w:rsidR="0028289B" w:rsidRDefault="0028289B" w:rsidP="0028289B">
      <w:pPr>
        <w:pStyle w:val="BodyText"/>
      </w:pPr>
      <w:r>
        <w:t>Once again, the additional information was helpful for people, leading to a greater sense of confidence in the decision between plans. Compared with the control group, members who received any of the alternative more</w:t>
      </w:r>
      <w:r w:rsidR="00FE3810">
        <w:t>-</w:t>
      </w:r>
      <w:r>
        <w:t xml:space="preserve"> detailed presentations reported significantly more confidence in their decision (3.50 compared to 3.40; p=0.042). The text table without stars but with income salient improved confidence the most overall and this was the only condition in which the improvement in confidence versus the control group was statistically significant. While the other treatments led to no significant improvements in decision confidence (above that of the control) across the full sample, the text table (+stars, +income) did improve decision confidence from control levels, for females and younger (age 45</w:t>
      </w:r>
      <w:r w:rsidR="00FE3810">
        <w:t>-</w:t>
      </w:r>
      <w:r>
        <w:t>54) members.</w:t>
      </w:r>
    </w:p>
    <w:p w14:paraId="3A03FF04" w14:textId="6455BD13" w:rsidR="00672F89" w:rsidRPr="00BB56D1" w:rsidRDefault="0028289B" w:rsidP="0028289B">
      <w:pPr>
        <w:pStyle w:val="BodyText"/>
      </w:pPr>
      <w:r>
        <w:t>Comparisons among the presentation formats showed that the text tables were not significantly different to the graphs (3.52 vs. 3.44, p=0.222) or number tables (3.52 vs. 3.50, p=0.443). There was no significant difference between the text tables with and without stars (3.50 vs. 3.54, p=0.506), or between the presentations with and without income salient (3.53 vs. 3.49, p=0.308</w:t>
      </w:r>
      <w:r w:rsidR="0016455A" w:rsidRPr="00BB56D1">
        <w:t>).</w:t>
      </w:r>
    </w:p>
    <w:p w14:paraId="3A03FF05" w14:textId="6403F4C6" w:rsidR="00672F89" w:rsidRPr="003A6D76" w:rsidRDefault="00440767" w:rsidP="003A6D76">
      <w:pPr>
        <w:pStyle w:val="Table"/>
        <w:outlineLvl w:val="3"/>
        <w:rPr>
          <w:rStyle w:val="Heading3Char"/>
        </w:rPr>
      </w:pPr>
      <w:r w:rsidRPr="00440767">
        <w:rPr>
          <w:rStyle w:val="Heading3Char"/>
          <w:caps/>
        </w:rPr>
        <w:t>Table 4: Decision Confidence for Alternative Presentations, By Sex and Age</w:t>
      </w:r>
    </w:p>
    <w:tbl>
      <w:tblPr>
        <w:tblW w:w="9354" w:type="dxa"/>
        <w:jc w:val="center"/>
        <w:tblBorders>
          <w:bottom w:val="single" w:sz="8" w:space="0" w:color="auto"/>
          <w:insideH w:val="single" w:sz="8" w:space="0" w:color="auto"/>
          <w:insideV w:val="single" w:sz="8" w:space="0" w:color="auto"/>
        </w:tblBorders>
        <w:tblLayout w:type="fixed"/>
        <w:tblCellMar>
          <w:top w:w="57" w:type="dxa"/>
          <w:left w:w="0" w:type="dxa"/>
          <w:right w:w="0" w:type="dxa"/>
        </w:tblCellMar>
        <w:tblLook w:val="01E0" w:firstRow="1" w:lastRow="1" w:firstColumn="1" w:lastColumn="1" w:noHBand="0" w:noVBand="0"/>
        <w:tblCaption w:val="Decision confidence for alternative presentations, by sex and age"/>
        <w:tblDescription w:val="Mean decision confidence scores overall and broken down by experimental conditions, and by sex and age."/>
      </w:tblPr>
      <w:tblGrid>
        <w:gridCol w:w="1559"/>
        <w:gridCol w:w="1559"/>
        <w:gridCol w:w="1559"/>
        <w:gridCol w:w="1559"/>
        <w:gridCol w:w="1559"/>
        <w:gridCol w:w="1559"/>
      </w:tblGrid>
      <w:tr w:rsidR="00AD6832" w14:paraId="33C34BE3" w14:textId="77777777" w:rsidTr="00F04096">
        <w:trPr>
          <w:trHeight w:hRule="exact" w:val="392"/>
          <w:jc w:val="center"/>
        </w:trPr>
        <w:tc>
          <w:tcPr>
            <w:tcW w:w="1559" w:type="dxa"/>
            <w:shd w:val="clear" w:color="auto" w:fill="F1F2F4"/>
          </w:tcPr>
          <w:p w14:paraId="3A03FF07" w14:textId="15C2A024" w:rsidR="00672F89" w:rsidRDefault="00672F89"/>
        </w:tc>
        <w:tc>
          <w:tcPr>
            <w:tcW w:w="7795" w:type="dxa"/>
            <w:gridSpan w:val="5"/>
            <w:shd w:val="clear" w:color="auto" w:fill="F1F2F4"/>
          </w:tcPr>
          <w:p w14:paraId="3A03FF08" w14:textId="77777777" w:rsidR="00672F89" w:rsidRDefault="0016455A" w:rsidP="00BB56D1">
            <w:pPr>
              <w:pStyle w:val="TableParagraph"/>
              <w:spacing w:before="69"/>
              <w:rPr>
                <w:rFonts w:eastAsia="Calibri Light" w:cs="Calibri Light"/>
              </w:rPr>
            </w:pPr>
            <w:r>
              <w:rPr>
                <w:spacing w:val="5"/>
              </w:rPr>
              <w:t>MEAN</w:t>
            </w:r>
            <w:r>
              <w:rPr>
                <w:spacing w:val="8"/>
              </w:rPr>
              <w:t xml:space="preserve"> </w:t>
            </w:r>
            <w:r>
              <w:rPr>
                <w:spacing w:val="6"/>
              </w:rPr>
              <w:t>DECISION</w:t>
            </w:r>
            <w:r>
              <w:rPr>
                <w:spacing w:val="8"/>
              </w:rPr>
              <w:t xml:space="preserve"> </w:t>
            </w:r>
            <w:r>
              <w:rPr>
                <w:spacing w:val="7"/>
              </w:rPr>
              <w:t>CONFIDENCE</w:t>
            </w:r>
          </w:p>
        </w:tc>
      </w:tr>
      <w:tr w:rsidR="00AD6832" w14:paraId="36667AEA" w14:textId="77777777" w:rsidTr="00F04096">
        <w:trPr>
          <w:trHeight w:hRule="exact" w:val="737"/>
          <w:jc w:val="center"/>
        </w:trPr>
        <w:tc>
          <w:tcPr>
            <w:tcW w:w="1559" w:type="dxa"/>
            <w:shd w:val="clear" w:color="auto" w:fill="F1F2F4"/>
          </w:tcPr>
          <w:p w14:paraId="3A03FF0A" w14:textId="5D8B6E50" w:rsidR="00672F89" w:rsidRPr="00703371" w:rsidRDefault="00672F89" w:rsidP="00703371">
            <w:pPr>
              <w:pStyle w:val="TableParagraph"/>
            </w:pPr>
          </w:p>
        </w:tc>
        <w:tc>
          <w:tcPr>
            <w:tcW w:w="1559" w:type="dxa"/>
            <w:shd w:val="clear" w:color="auto" w:fill="C9CCD2"/>
          </w:tcPr>
          <w:p w14:paraId="3A03FF0B" w14:textId="5A4EA5CB" w:rsidR="00672F89" w:rsidRPr="00703371" w:rsidRDefault="003176E3" w:rsidP="0028289B">
            <w:pPr>
              <w:pStyle w:val="TableParagraph"/>
            </w:pPr>
            <w:r w:rsidRPr="00703371">
              <w:t>Overall</w:t>
            </w:r>
            <w:r w:rsidRPr="00703371">
              <w:br/>
              <w:t>(N=3,</w:t>
            </w:r>
            <w:r w:rsidR="0028289B">
              <w:t>349</w:t>
            </w:r>
            <w:r w:rsidRPr="00703371">
              <w:t>)</w:t>
            </w:r>
          </w:p>
        </w:tc>
        <w:tc>
          <w:tcPr>
            <w:tcW w:w="1559" w:type="dxa"/>
            <w:shd w:val="clear" w:color="auto" w:fill="C9CCD2"/>
          </w:tcPr>
          <w:p w14:paraId="3A03FF0C" w14:textId="7B7D723C" w:rsidR="00672F89" w:rsidRPr="00703371" w:rsidRDefault="003176E3" w:rsidP="0028289B">
            <w:pPr>
              <w:pStyle w:val="TableParagraph"/>
            </w:pPr>
            <w:r w:rsidRPr="00703371">
              <w:t>Males</w:t>
            </w:r>
            <w:r w:rsidRPr="00703371">
              <w:br/>
            </w:r>
            <w:r w:rsidR="00703371">
              <w:t>(N=1,</w:t>
            </w:r>
            <w:r w:rsidR="0028289B">
              <w:t>719</w:t>
            </w:r>
            <w:r w:rsidR="00703371">
              <w:t>)</w:t>
            </w:r>
          </w:p>
        </w:tc>
        <w:tc>
          <w:tcPr>
            <w:tcW w:w="1559" w:type="dxa"/>
            <w:shd w:val="clear" w:color="auto" w:fill="C9CCD2"/>
          </w:tcPr>
          <w:p w14:paraId="3A03FF0D" w14:textId="67773108" w:rsidR="00672F89" w:rsidRPr="00703371" w:rsidRDefault="003176E3" w:rsidP="0028289B">
            <w:pPr>
              <w:pStyle w:val="TableParagraph"/>
            </w:pPr>
            <w:r w:rsidRPr="00703371">
              <w:t>Females</w:t>
            </w:r>
            <w:r w:rsidRPr="00703371">
              <w:br/>
            </w:r>
            <w:r w:rsidR="00703371">
              <w:t>(N=1,</w:t>
            </w:r>
            <w:r w:rsidR="0028289B">
              <w:t>630</w:t>
            </w:r>
            <w:r w:rsidR="00703371">
              <w:t>)</w:t>
            </w:r>
          </w:p>
        </w:tc>
        <w:tc>
          <w:tcPr>
            <w:tcW w:w="1559" w:type="dxa"/>
            <w:shd w:val="clear" w:color="auto" w:fill="C9CCD2"/>
          </w:tcPr>
          <w:p w14:paraId="3A03FF0E" w14:textId="58E6B816" w:rsidR="00672F89" w:rsidRPr="00703371" w:rsidRDefault="003176E3" w:rsidP="00703371">
            <w:pPr>
              <w:pStyle w:val="TableParagraph"/>
            </w:pPr>
            <w:r w:rsidRPr="00703371">
              <w:t>Younger</w:t>
            </w:r>
            <w:r w:rsidRPr="00703371">
              <w:br/>
              <w:t>(45</w:t>
            </w:r>
            <w:r w:rsidR="00FE3810">
              <w:t>-</w:t>
            </w:r>
            <w:r w:rsidRPr="00703371">
              <w:t>54)</w:t>
            </w:r>
            <w:r w:rsidRPr="00703371">
              <w:br/>
            </w:r>
            <w:r w:rsidR="00703371">
              <w:t>(N=1,984)</w:t>
            </w:r>
          </w:p>
        </w:tc>
        <w:tc>
          <w:tcPr>
            <w:tcW w:w="1559" w:type="dxa"/>
            <w:shd w:val="clear" w:color="auto" w:fill="C9CCD2"/>
          </w:tcPr>
          <w:p w14:paraId="3A03FF0F" w14:textId="414FDD00" w:rsidR="00672F89" w:rsidRPr="00703371" w:rsidRDefault="003176E3" w:rsidP="00703371">
            <w:pPr>
              <w:pStyle w:val="TableParagraph"/>
            </w:pPr>
            <w:r w:rsidRPr="00703371">
              <w:t>Older</w:t>
            </w:r>
            <w:r w:rsidRPr="00703371">
              <w:br/>
              <w:t>(55</w:t>
            </w:r>
            <w:r w:rsidR="00FE3810">
              <w:t>-</w:t>
            </w:r>
            <w:r w:rsidRPr="00703371">
              <w:t>64)</w:t>
            </w:r>
            <w:r w:rsidRPr="00703371">
              <w:br/>
            </w:r>
            <w:r w:rsidR="00703371">
              <w:t>(N=1,565)</w:t>
            </w:r>
          </w:p>
        </w:tc>
      </w:tr>
      <w:tr w:rsidR="0028289B" w14:paraId="7E01352E" w14:textId="77777777" w:rsidTr="00F04096">
        <w:trPr>
          <w:trHeight w:hRule="exact" w:val="362"/>
          <w:jc w:val="center"/>
        </w:trPr>
        <w:tc>
          <w:tcPr>
            <w:tcW w:w="1559" w:type="dxa"/>
            <w:shd w:val="clear" w:color="auto" w:fill="E8E0D5"/>
          </w:tcPr>
          <w:p w14:paraId="3A03FF1F" w14:textId="645D4B43" w:rsidR="0028289B" w:rsidRPr="00703371" w:rsidRDefault="0028289B" w:rsidP="0028289B">
            <w:pPr>
              <w:pStyle w:val="TableParagraph"/>
            </w:pPr>
            <w:r w:rsidRPr="00703371">
              <w:t>Control</w:t>
            </w:r>
          </w:p>
        </w:tc>
        <w:tc>
          <w:tcPr>
            <w:tcW w:w="1559" w:type="dxa"/>
            <w:shd w:val="clear" w:color="auto" w:fill="E8E0D5"/>
          </w:tcPr>
          <w:p w14:paraId="3A03FF20" w14:textId="20CBCD71" w:rsidR="0028289B" w:rsidRPr="0028289B" w:rsidRDefault="0028289B" w:rsidP="0028289B">
            <w:pPr>
              <w:pStyle w:val="TableParagraph"/>
            </w:pPr>
            <w:r w:rsidRPr="0028289B">
              <w:t>3.40</w:t>
            </w:r>
          </w:p>
        </w:tc>
        <w:tc>
          <w:tcPr>
            <w:tcW w:w="1559" w:type="dxa"/>
            <w:shd w:val="clear" w:color="auto" w:fill="E8E0D5"/>
          </w:tcPr>
          <w:p w14:paraId="3A03FF21" w14:textId="079535F5" w:rsidR="0028289B" w:rsidRPr="0028289B" w:rsidRDefault="0028289B" w:rsidP="0028289B">
            <w:pPr>
              <w:pStyle w:val="TableParagraph"/>
            </w:pPr>
            <w:r w:rsidRPr="0028289B">
              <w:t>3.46</w:t>
            </w:r>
          </w:p>
        </w:tc>
        <w:tc>
          <w:tcPr>
            <w:tcW w:w="1559" w:type="dxa"/>
            <w:shd w:val="clear" w:color="auto" w:fill="E8E0D5"/>
          </w:tcPr>
          <w:p w14:paraId="3A03FF22" w14:textId="76E8B871" w:rsidR="0028289B" w:rsidRPr="0028289B" w:rsidRDefault="0028289B" w:rsidP="0028289B">
            <w:pPr>
              <w:pStyle w:val="TableParagraph"/>
            </w:pPr>
            <w:r w:rsidRPr="0028289B">
              <w:t>3.34</w:t>
            </w:r>
          </w:p>
        </w:tc>
        <w:tc>
          <w:tcPr>
            <w:tcW w:w="1559" w:type="dxa"/>
            <w:shd w:val="clear" w:color="auto" w:fill="E8E0D5"/>
          </w:tcPr>
          <w:p w14:paraId="3A03FF23" w14:textId="5A03FCAB" w:rsidR="0028289B" w:rsidRPr="0028289B" w:rsidRDefault="0028289B" w:rsidP="0028289B">
            <w:pPr>
              <w:pStyle w:val="TableParagraph"/>
            </w:pPr>
            <w:r w:rsidRPr="0028289B">
              <w:t>3.22</w:t>
            </w:r>
          </w:p>
        </w:tc>
        <w:tc>
          <w:tcPr>
            <w:tcW w:w="1559" w:type="dxa"/>
            <w:shd w:val="clear" w:color="auto" w:fill="E8E0D5"/>
          </w:tcPr>
          <w:p w14:paraId="3A03FF24" w14:textId="517C5276" w:rsidR="0028289B" w:rsidRPr="0028289B" w:rsidRDefault="0028289B" w:rsidP="0028289B">
            <w:pPr>
              <w:pStyle w:val="TableParagraph"/>
            </w:pPr>
            <w:r w:rsidRPr="0028289B">
              <w:t>3.57</w:t>
            </w:r>
          </w:p>
        </w:tc>
      </w:tr>
      <w:tr w:rsidR="0028289B" w14:paraId="42E538B9" w14:textId="77777777" w:rsidTr="0028289B">
        <w:trPr>
          <w:trHeight w:hRule="exact" w:val="482"/>
          <w:jc w:val="center"/>
        </w:trPr>
        <w:tc>
          <w:tcPr>
            <w:tcW w:w="1559" w:type="dxa"/>
          </w:tcPr>
          <w:p w14:paraId="3A03FF26" w14:textId="4E932C93" w:rsidR="0028289B" w:rsidRPr="00703371" w:rsidRDefault="0028289B" w:rsidP="0028289B">
            <w:pPr>
              <w:pStyle w:val="TableParagraph"/>
            </w:pPr>
            <w:r w:rsidRPr="00703371">
              <w:t>Text table</w:t>
            </w:r>
            <w:r>
              <w:br/>
            </w:r>
            <w:r w:rsidRPr="00703371">
              <w:t>(+stars)</w:t>
            </w:r>
          </w:p>
        </w:tc>
        <w:tc>
          <w:tcPr>
            <w:tcW w:w="1559" w:type="dxa"/>
          </w:tcPr>
          <w:p w14:paraId="3A03FF27" w14:textId="6CE96EB1" w:rsidR="0028289B" w:rsidRPr="0028289B" w:rsidRDefault="0028289B" w:rsidP="0028289B">
            <w:pPr>
              <w:pStyle w:val="TableParagraph"/>
            </w:pPr>
            <w:r w:rsidRPr="0028289B">
              <w:t>3.50</w:t>
            </w:r>
          </w:p>
        </w:tc>
        <w:tc>
          <w:tcPr>
            <w:tcW w:w="1559" w:type="dxa"/>
          </w:tcPr>
          <w:p w14:paraId="3A03FF2A" w14:textId="41D492EC" w:rsidR="0028289B" w:rsidRPr="0028289B" w:rsidRDefault="0028289B" w:rsidP="0028289B">
            <w:pPr>
              <w:pStyle w:val="TableParagraph"/>
            </w:pPr>
            <w:r w:rsidRPr="0028289B">
              <w:t>3.66</w:t>
            </w:r>
          </w:p>
        </w:tc>
        <w:tc>
          <w:tcPr>
            <w:tcW w:w="1559" w:type="dxa"/>
          </w:tcPr>
          <w:p w14:paraId="3A03FF2B" w14:textId="334A8183" w:rsidR="0028289B" w:rsidRPr="0028289B" w:rsidRDefault="0028289B" w:rsidP="0028289B">
            <w:pPr>
              <w:pStyle w:val="TableParagraph"/>
            </w:pPr>
            <w:r w:rsidRPr="0028289B">
              <w:t>3.32</w:t>
            </w:r>
          </w:p>
        </w:tc>
        <w:tc>
          <w:tcPr>
            <w:tcW w:w="1559" w:type="dxa"/>
          </w:tcPr>
          <w:p w14:paraId="3A03FF2C" w14:textId="4D612BB6" w:rsidR="0028289B" w:rsidRPr="0028289B" w:rsidRDefault="0028289B" w:rsidP="0028289B">
            <w:pPr>
              <w:pStyle w:val="TableParagraph"/>
            </w:pPr>
            <w:r w:rsidRPr="0028289B">
              <w:t>3.50*</w:t>
            </w:r>
          </w:p>
        </w:tc>
        <w:tc>
          <w:tcPr>
            <w:tcW w:w="1559" w:type="dxa"/>
          </w:tcPr>
          <w:p w14:paraId="3A03FF2D" w14:textId="009F2C39" w:rsidR="0028289B" w:rsidRPr="0028289B" w:rsidRDefault="0028289B" w:rsidP="0028289B">
            <w:pPr>
              <w:pStyle w:val="TableParagraph"/>
            </w:pPr>
            <w:r w:rsidRPr="0028289B">
              <w:t>3.49</w:t>
            </w:r>
          </w:p>
        </w:tc>
      </w:tr>
      <w:tr w:rsidR="0028289B" w14:paraId="07F49144" w14:textId="77777777" w:rsidTr="0028289B">
        <w:trPr>
          <w:trHeight w:hRule="exact" w:val="709"/>
          <w:jc w:val="center"/>
        </w:trPr>
        <w:tc>
          <w:tcPr>
            <w:tcW w:w="1559" w:type="dxa"/>
          </w:tcPr>
          <w:p w14:paraId="3A03FF30" w14:textId="77DEBA10" w:rsidR="0028289B" w:rsidRPr="00703371" w:rsidRDefault="0028289B" w:rsidP="0028289B">
            <w:pPr>
              <w:pStyle w:val="TableParagraph"/>
            </w:pPr>
            <w:r w:rsidRPr="00703371">
              <w:t>Text table</w:t>
            </w:r>
            <w:r>
              <w:br/>
            </w:r>
            <w:r w:rsidRPr="00703371">
              <w:t>(+stars,</w:t>
            </w:r>
            <w:r>
              <w:t xml:space="preserve"> </w:t>
            </w:r>
            <w:r w:rsidRPr="00703371">
              <w:t>+income)</w:t>
            </w:r>
          </w:p>
        </w:tc>
        <w:tc>
          <w:tcPr>
            <w:tcW w:w="1559" w:type="dxa"/>
          </w:tcPr>
          <w:p w14:paraId="3A03FF31" w14:textId="6D27523D" w:rsidR="0028289B" w:rsidRPr="0028289B" w:rsidRDefault="0028289B" w:rsidP="0028289B">
            <w:pPr>
              <w:pStyle w:val="TableParagraph"/>
            </w:pPr>
            <w:r w:rsidRPr="0028289B">
              <w:t>3.50</w:t>
            </w:r>
          </w:p>
        </w:tc>
        <w:tc>
          <w:tcPr>
            <w:tcW w:w="1559" w:type="dxa"/>
          </w:tcPr>
          <w:p w14:paraId="3A03FF32" w14:textId="20412D13" w:rsidR="0028289B" w:rsidRPr="0028289B" w:rsidRDefault="0028289B" w:rsidP="0028289B">
            <w:pPr>
              <w:pStyle w:val="TableParagraph"/>
            </w:pPr>
            <w:r w:rsidRPr="0028289B">
              <w:t>3.40</w:t>
            </w:r>
          </w:p>
        </w:tc>
        <w:tc>
          <w:tcPr>
            <w:tcW w:w="1559" w:type="dxa"/>
          </w:tcPr>
          <w:p w14:paraId="3A03FF34" w14:textId="440E6AFD" w:rsidR="0028289B" w:rsidRPr="0028289B" w:rsidRDefault="0028289B" w:rsidP="0028289B">
            <w:pPr>
              <w:pStyle w:val="TableParagraph"/>
            </w:pPr>
            <w:r w:rsidRPr="0028289B">
              <w:t>3.59*</w:t>
            </w:r>
            <w:r>
              <w:br/>
            </w:r>
            <w:r w:rsidRPr="0028289B">
              <w:t>better than</w:t>
            </w:r>
            <w:r>
              <w:br/>
            </w:r>
            <w:r w:rsidRPr="0028289B">
              <w:t>graphs*</w:t>
            </w:r>
          </w:p>
        </w:tc>
        <w:tc>
          <w:tcPr>
            <w:tcW w:w="1559" w:type="dxa"/>
          </w:tcPr>
          <w:p w14:paraId="3A03FF35" w14:textId="107ECC2F" w:rsidR="0028289B" w:rsidRPr="0028289B" w:rsidRDefault="0028289B" w:rsidP="0028289B">
            <w:pPr>
              <w:pStyle w:val="TableParagraph"/>
            </w:pPr>
            <w:r w:rsidRPr="0028289B">
              <w:t>3.47*</w:t>
            </w:r>
          </w:p>
        </w:tc>
        <w:tc>
          <w:tcPr>
            <w:tcW w:w="1559" w:type="dxa"/>
          </w:tcPr>
          <w:p w14:paraId="3A03FF36" w14:textId="235308E8" w:rsidR="0028289B" w:rsidRPr="0028289B" w:rsidRDefault="0028289B" w:rsidP="0028289B">
            <w:pPr>
              <w:pStyle w:val="TableParagraph"/>
            </w:pPr>
            <w:r w:rsidRPr="0028289B">
              <w:t>3.52</w:t>
            </w:r>
          </w:p>
        </w:tc>
      </w:tr>
      <w:tr w:rsidR="0028289B" w14:paraId="568B9528" w14:textId="77777777" w:rsidTr="0028289B">
        <w:trPr>
          <w:trHeight w:hRule="exact" w:val="369"/>
          <w:jc w:val="center"/>
        </w:trPr>
        <w:tc>
          <w:tcPr>
            <w:tcW w:w="1559" w:type="dxa"/>
          </w:tcPr>
          <w:p w14:paraId="3A03FF38" w14:textId="77777777" w:rsidR="0028289B" w:rsidRPr="00703371" w:rsidRDefault="0028289B" w:rsidP="0028289B">
            <w:pPr>
              <w:pStyle w:val="TableParagraph"/>
            </w:pPr>
            <w:r w:rsidRPr="00703371">
              <w:t>Text table</w:t>
            </w:r>
          </w:p>
        </w:tc>
        <w:tc>
          <w:tcPr>
            <w:tcW w:w="1559" w:type="dxa"/>
          </w:tcPr>
          <w:p w14:paraId="3A03FF39" w14:textId="0A02D1F1" w:rsidR="0028289B" w:rsidRPr="0028289B" w:rsidRDefault="0028289B" w:rsidP="0028289B">
            <w:pPr>
              <w:pStyle w:val="TableParagraph"/>
            </w:pPr>
            <w:r w:rsidRPr="0028289B">
              <w:t>3.49</w:t>
            </w:r>
          </w:p>
        </w:tc>
        <w:tc>
          <w:tcPr>
            <w:tcW w:w="1559" w:type="dxa"/>
          </w:tcPr>
          <w:p w14:paraId="3A03FF3A" w14:textId="1C750BA5" w:rsidR="0028289B" w:rsidRPr="0028289B" w:rsidRDefault="0028289B" w:rsidP="0028289B">
            <w:pPr>
              <w:pStyle w:val="TableParagraph"/>
            </w:pPr>
            <w:r w:rsidRPr="0028289B">
              <w:t>3.46</w:t>
            </w:r>
          </w:p>
        </w:tc>
        <w:tc>
          <w:tcPr>
            <w:tcW w:w="1559" w:type="dxa"/>
          </w:tcPr>
          <w:p w14:paraId="3A03FF3C" w14:textId="7F3AF042" w:rsidR="0028289B" w:rsidRPr="0028289B" w:rsidRDefault="0028289B" w:rsidP="0028289B">
            <w:pPr>
              <w:pStyle w:val="TableParagraph"/>
            </w:pPr>
            <w:r w:rsidRPr="0028289B">
              <w:t>3.54</w:t>
            </w:r>
          </w:p>
        </w:tc>
        <w:tc>
          <w:tcPr>
            <w:tcW w:w="1559" w:type="dxa"/>
          </w:tcPr>
          <w:p w14:paraId="3A03FF3D" w14:textId="51CCADC8" w:rsidR="0028289B" w:rsidRPr="0028289B" w:rsidRDefault="0028289B" w:rsidP="0028289B">
            <w:pPr>
              <w:pStyle w:val="TableParagraph"/>
            </w:pPr>
            <w:r w:rsidRPr="0028289B">
              <w:t>3.53*</w:t>
            </w:r>
          </w:p>
        </w:tc>
        <w:tc>
          <w:tcPr>
            <w:tcW w:w="1559" w:type="dxa"/>
          </w:tcPr>
          <w:p w14:paraId="3A03FF3E" w14:textId="40F8AE43" w:rsidR="0028289B" w:rsidRPr="0028289B" w:rsidRDefault="0028289B" w:rsidP="0028289B">
            <w:pPr>
              <w:pStyle w:val="TableParagraph"/>
            </w:pPr>
            <w:r w:rsidRPr="0028289B">
              <w:t>3.46</w:t>
            </w:r>
          </w:p>
        </w:tc>
      </w:tr>
      <w:tr w:rsidR="0028289B" w14:paraId="699977CD" w14:textId="77777777" w:rsidTr="0028289B">
        <w:trPr>
          <w:trHeight w:hRule="exact" w:val="879"/>
          <w:jc w:val="center"/>
        </w:trPr>
        <w:tc>
          <w:tcPr>
            <w:tcW w:w="1559" w:type="dxa"/>
          </w:tcPr>
          <w:p w14:paraId="3A03FF40" w14:textId="02283B9A" w:rsidR="0028289B" w:rsidRPr="00703371" w:rsidRDefault="0028289B" w:rsidP="0028289B">
            <w:pPr>
              <w:pStyle w:val="TableParagraph"/>
            </w:pPr>
            <w:r>
              <w:t>Text table</w:t>
            </w:r>
            <w:r>
              <w:br/>
            </w:r>
            <w:r w:rsidRPr="00703371">
              <w:t>(+income)</w:t>
            </w:r>
          </w:p>
        </w:tc>
        <w:tc>
          <w:tcPr>
            <w:tcW w:w="1559" w:type="dxa"/>
          </w:tcPr>
          <w:p w14:paraId="3A03FF41" w14:textId="43EADFCA" w:rsidR="0028289B" w:rsidRPr="0028289B" w:rsidRDefault="0028289B" w:rsidP="0028289B">
            <w:pPr>
              <w:pStyle w:val="TableParagraph"/>
            </w:pPr>
            <w:r w:rsidRPr="0028289B">
              <w:t>3.58**</w:t>
            </w:r>
          </w:p>
        </w:tc>
        <w:tc>
          <w:tcPr>
            <w:tcW w:w="1559" w:type="dxa"/>
          </w:tcPr>
          <w:p w14:paraId="3A03FF42" w14:textId="1DD884E3" w:rsidR="0028289B" w:rsidRPr="0028289B" w:rsidRDefault="0028289B" w:rsidP="0028289B">
            <w:pPr>
              <w:pStyle w:val="TableParagraph"/>
            </w:pPr>
            <w:r w:rsidRPr="0028289B">
              <w:t>3.65</w:t>
            </w:r>
            <w:r>
              <w:br/>
            </w:r>
            <w:r w:rsidRPr="0028289B">
              <w:t xml:space="preserve">better than </w:t>
            </w:r>
            <w:r>
              <w:t>text</w:t>
            </w:r>
            <w:r>
              <w:br/>
            </w:r>
            <w:r w:rsidRPr="0028289B">
              <w:t>table (+stars, +</w:t>
            </w:r>
            <w:r>
              <w:t> </w:t>
            </w:r>
            <w:r w:rsidRPr="0028289B">
              <w:t>income)*</w:t>
            </w:r>
          </w:p>
        </w:tc>
        <w:tc>
          <w:tcPr>
            <w:tcW w:w="1559" w:type="dxa"/>
          </w:tcPr>
          <w:p w14:paraId="3A03FF43" w14:textId="2ACCDA86" w:rsidR="0028289B" w:rsidRPr="0028289B" w:rsidRDefault="0028289B" w:rsidP="0028289B">
            <w:pPr>
              <w:pStyle w:val="TableParagraph"/>
            </w:pPr>
            <w:r w:rsidRPr="0028289B">
              <w:t>3.49</w:t>
            </w:r>
          </w:p>
        </w:tc>
        <w:tc>
          <w:tcPr>
            <w:tcW w:w="1559" w:type="dxa"/>
          </w:tcPr>
          <w:p w14:paraId="3A03FF44" w14:textId="559C325A" w:rsidR="0028289B" w:rsidRPr="0028289B" w:rsidRDefault="0028289B" w:rsidP="0028289B">
            <w:pPr>
              <w:pStyle w:val="TableParagraph"/>
            </w:pPr>
            <w:r w:rsidRPr="0028289B">
              <w:t>3.65***</w:t>
            </w:r>
          </w:p>
        </w:tc>
        <w:tc>
          <w:tcPr>
            <w:tcW w:w="1559" w:type="dxa"/>
          </w:tcPr>
          <w:p w14:paraId="3A03FF45" w14:textId="34684968" w:rsidR="0028289B" w:rsidRPr="0028289B" w:rsidRDefault="0028289B" w:rsidP="0028289B">
            <w:pPr>
              <w:pStyle w:val="TableParagraph"/>
            </w:pPr>
            <w:r w:rsidRPr="0028289B">
              <w:t>3.53</w:t>
            </w:r>
          </w:p>
        </w:tc>
      </w:tr>
      <w:tr w:rsidR="0028289B" w14:paraId="7405E44C" w14:textId="77777777" w:rsidTr="00F04096">
        <w:trPr>
          <w:trHeight w:hRule="exact" w:val="362"/>
          <w:jc w:val="center"/>
        </w:trPr>
        <w:tc>
          <w:tcPr>
            <w:tcW w:w="1559" w:type="dxa"/>
          </w:tcPr>
          <w:p w14:paraId="3A03FF47" w14:textId="77777777" w:rsidR="0028289B" w:rsidRPr="00703371" w:rsidRDefault="0028289B" w:rsidP="0028289B">
            <w:pPr>
              <w:pStyle w:val="TableParagraph"/>
            </w:pPr>
            <w:r w:rsidRPr="00703371">
              <w:t>Graphs</w:t>
            </w:r>
          </w:p>
        </w:tc>
        <w:tc>
          <w:tcPr>
            <w:tcW w:w="1559" w:type="dxa"/>
          </w:tcPr>
          <w:p w14:paraId="3A03FF48" w14:textId="45D09F6B" w:rsidR="0028289B" w:rsidRPr="0028289B" w:rsidRDefault="0028289B" w:rsidP="0028289B">
            <w:pPr>
              <w:pStyle w:val="TableParagraph"/>
            </w:pPr>
            <w:r w:rsidRPr="0028289B">
              <w:t>3.44</w:t>
            </w:r>
          </w:p>
        </w:tc>
        <w:tc>
          <w:tcPr>
            <w:tcW w:w="1559" w:type="dxa"/>
          </w:tcPr>
          <w:p w14:paraId="3A03FF49" w14:textId="36D1F83C" w:rsidR="0028289B" w:rsidRPr="0028289B" w:rsidRDefault="0028289B" w:rsidP="0028289B">
            <w:pPr>
              <w:pStyle w:val="TableParagraph"/>
            </w:pPr>
            <w:r w:rsidRPr="0028289B">
              <w:t>3.55</w:t>
            </w:r>
          </w:p>
        </w:tc>
        <w:tc>
          <w:tcPr>
            <w:tcW w:w="1559" w:type="dxa"/>
          </w:tcPr>
          <w:p w14:paraId="3A03FF4A" w14:textId="485681DA" w:rsidR="0028289B" w:rsidRPr="0028289B" w:rsidRDefault="0028289B" w:rsidP="0028289B">
            <w:pPr>
              <w:pStyle w:val="TableParagraph"/>
            </w:pPr>
            <w:r w:rsidRPr="0028289B">
              <w:t>3.34</w:t>
            </w:r>
          </w:p>
        </w:tc>
        <w:tc>
          <w:tcPr>
            <w:tcW w:w="1559" w:type="dxa"/>
          </w:tcPr>
          <w:p w14:paraId="3A03FF4B" w14:textId="22951AEE" w:rsidR="0028289B" w:rsidRPr="0028289B" w:rsidRDefault="0028289B" w:rsidP="0028289B">
            <w:pPr>
              <w:pStyle w:val="TableParagraph"/>
            </w:pPr>
            <w:r w:rsidRPr="0028289B">
              <w:t>3.47</w:t>
            </w:r>
          </w:p>
        </w:tc>
        <w:tc>
          <w:tcPr>
            <w:tcW w:w="1559" w:type="dxa"/>
          </w:tcPr>
          <w:p w14:paraId="3A03FF4C" w14:textId="4C43EB4E" w:rsidR="0028289B" w:rsidRPr="0028289B" w:rsidRDefault="0028289B" w:rsidP="0028289B">
            <w:pPr>
              <w:pStyle w:val="TableParagraph"/>
            </w:pPr>
            <w:r w:rsidRPr="0028289B">
              <w:t>3.41</w:t>
            </w:r>
          </w:p>
        </w:tc>
      </w:tr>
      <w:tr w:rsidR="0028289B" w14:paraId="1D1E95CC" w14:textId="77777777" w:rsidTr="00F04096">
        <w:trPr>
          <w:trHeight w:hRule="exact" w:val="362"/>
          <w:jc w:val="center"/>
        </w:trPr>
        <w:tc>
          <w:tcPr>
            <w:tcW w:w="1559" w:type="dxa"/>
          </w:tcPr>
          <w:p w14:paraId="3A03FF4E" w14:textId="77777777" w:rsidR="0028289B" w:rsidRPr="00703371" w:rsidRDefault="0028289B" w:rsidP="0028289B">
            <w:pPr>
              <w:pStyle w:val="TableParagraph"/>
            </w:pPr>
            <w:r w:rsidRPr="00703371">
              <w:t>Number tables</w:t>
            </w:r>
          </w:p>
        </w:tc>
        <w:tc>
          <w:tcPr>
            <w:tcW w:w="1559" w:type="dxa"/>
          </w:tcPr>
          <w:p w14:paraId="3A03FF4F" w14:textId="73AAE53D" w:rsidR="0028289B" w:rsidRPr="0028289B" w:rsidRDefault="0028289B" w:rsidP="0028289B">
            <w:pPr>
              <w:pStyle w:val="TableParagraph"/>
            </w:pPr>
            <w:r w:rsidRPr="0028289B">
              <w:t>3.48</w:t>
            </w:r>
          </w:p>
        </w:tc>
        <w:tc>
          <w:tcPr>
            <w:tcW w:w="1559" w:type="dxa"/>
          </w:tcPr>
          <w:p w14:paraId="3A03FF50" w14:textId="12102A4B" w:rsidR="0028289B" w:rsidRPr="0028289B" w:rsidRDefault="0028289B" w:rsidP="0028289B">
            <w:pPr>
              <w:pStyle w:val="TableParagraph"/>
            </w:pPr>
            <w:r w:rsidRPr="0028289B">
              <w:t>3.56</w:t>
            </w:r>
          </w:p>
        </w:tc>
        <w:tc>
          <w:tcPr>
            <w:tcW w:w="1559" w:type="dxa"/>
          </w:tcPr>
          <w:p w14:paraId="3A03FF51" w14:textId="77BA0C02" w:rsidR="0028289B" w:rsidRPr="0028289B" w:rsidRDefault="0028289B" w:rsidP="0028289B">
            <w:pPr>
              <w:pStyle w:val="TableParagraph"/>
            </w:pPr>
            <w:r w:rsidRPr="0028289B">
              <w:t>3.41</w:t>
            </w:r>
          </w:p>
        </w:tc>
        <w:tc>
          <w:tcPr>
            <w:tcW w:w="1559" w:type="dxa"/>
          </w:tcPr>
          <w:p w14:paraId="3A03FF52" w14:textId="387BC15D" w:rsidR="0028289B" w:rsidRPr="0028289B" w:rsidRDefault="0028289B" w:rsidP="0028289B">
            <w:pPr>
              <w:pStyle w:val="TableParagraph"/>
            </w:pPr>
            <w:r w:rsidRPr="0028289B">
              <w:t>3.45</w:t>
            </w:r>
          </w:p>
        </w:tc>
        <w:tc>
          <w:tcPr>
            <w:tcW w:w="1559" w:type="dxa"/>
          </w:tcPr>
          <w:p w14:paraId="3A03FF53" w14:textId="2240C69A" w:rsidR="0028289B" w:rsidRPr="0028289B" w:rsidRDefault="0028289B" w:rsidP="0028289B">
            <w:pPr>
              <w:pStyle w:val="TableParagraph"/>
            </w:pPr>
            <w:r w:rsidRPr="0028289B">
              <w:t>3.52</w:t>
            </w:r>
          </w:p>
        </w:tc>
      </w:tr>
      <w:tr w:rsidR="0028289B" w14:paraId="05EBCE54" w14:textId="77777777" w:rsidTr="00F04096">
        <w:trPr>
          <w:trHeight w:hRule="exact" w:val="511"/>
          <w:jc w:val="center"/>
        </w:trPr>
        <w:tc>
          <w:tcPr>
            <w:tcW w:w="1559" w:type="dxa"/>
          </w:tcPr>
          <w:p w14:paraId="3A03FF55" w14:textId="77777777" w:rsidR="0028289B" w:rsidRPr="00703371" w:rsidRDefault="0028289B" w:rsidP="0028289B">
            <w:pPr>
              <w:pStyle w:val="TableParagraph"/>
            </w:pPr>
            <w:r w:rsidRPr="00703371">
              <w:t>Number tables (+income)</w:t>
            </w:r>
          </w:p>
        </w:tc>
        <w:tc>
          <w:tcPr>
            <w:tcW w:w="1559" w:type="dxa"/>
          </w:tcPr>
          <w:p w14:paraId="3A03FF56" w14:textId="3B479886" w:rsidR="0028289B" w:rsidRPr="0028289B" w:rsidRDefault="0028289B" w:rsidP="0028289B">
            <w:pPr>
              <w:pStyle w:val="TableParagraph"/>
            </w:pPr>
            <w:r w:rsidRPr="0028289B">
              <w:t>3.51</w:t>
            </w:r>
          </w:p>
        </w:tc>
        <w:tc>
          <w:tcPr>
            <w:tcW w:w="1559" w:type="dxa"/>
          </w:tcPr>
          <w:p w14:paraId="3A03FF57" w14:textId="25A06799" w:rsidR="0028289B" w:rsidRPr="0028289B" w:rsidRDefault="0028289B" w:rsidP="0028289B">
            <w:pPr>
              <w:pStyle w:val="TableParagraph"/>
            </w:pPr>
            <w:r w:rsidRPr="0028289B">
              <w:t>3.51</w:t>
            </w:r>
          </w:p>
        </w:tc>
        <w:tc>
          <w:tcPr>
            <w:tcW w:w="1559" w:type="dxa"/>
          </w:tcPr>
          <w:p w14:paraId="3A03FF58" w14:textId="125DDC0E" w:rsidR="0028289B" w:rsidRPr="0028289B" w:rsidRDefault="0028289B" w:rsidP="0028289B">
            <w:pPr>
              <w:pStyle w:val="TableParagraph"/>
            </w:pPr>
            <w:r w:rsidRPr="0028289B">
              <w:t>3.51</w:t>
            </w:r>
          </w:p>
        </w:tc>
        <w:tc>
          <w:tcPr>
            <w:tcW w:w="1559" w:type="dxa"/>
          </w:tcPr>
          <w:p w14:paraId="3A03FF59" w14:textId="7BCE8AA8" w:rsidR="0028289B" w:rsidRPr="0028289B" w:rsidRDefault="0028289B" w:rsidP="0028289B">
            <w:pPr>
              <w:pStyle w:val="TableParagraph"/>
            </w:pPr>
            <w:r w:rsidRPr="0028289B">
              <w:t>3.55*</w:t>
            </w:r>
          </w:p>
        </w:tc>
        <w:tc>
          <w:tcPr>
            <w:tcW w:w="1559" w:type="dxa"/>
          </w:tcPr>
          <w:p w14:paraId="3A03FF5A" w14:textId="46E5A29E" w:rsidR="0028289B" w:rsidRPr="0028289B" w:rsidRDefault="0028289B" w:rsidP="0028289B">
            <w:pPr>
              <w:pStyle w:val="TableParagraph"/>
            </w:pPr>
            <w:r w:rsidRPr="0028289B">
              <w:t>3.47</w:t>
            </w:r>
          </w:p>
        </w:tc>
      </w:tr>
      <w:tr w:rsidR="0028289B" w14:paraId="20FDA145" w14:textId="77777777" w:rsidTr="00F04096">
        <w:trPr>
          <w:trHeight w:hRule="exact" w:val="295"/>
          <w:jc w:val="center"/>
        </w:trPr>
        <w:tc>
          <w:tcPr>
            <w:tcW w:w="1559" w:type="dxa"/>
            <w:shd w:val="clear" w:color="auto" w:fill="F1F2F4"/>
          </w:tcPr>
          <w:p w14:paraId="3A03FF5C" w14:textId="77777777" w:rsidR="0028289B" w:rsidRPr="00703371" w:rsidRDefault="0028289B" w:rsidP="0028289B">
            <w:pPr>
              <w:pStyle w:val="TableParagraph"/>
            </w:pPr>
            <w:r w:rsidRPr="00703371">
              <w:t>Overall:</w:t>
            </w:r>
          </w:p>
        </w:tc>
        <w:tc>
          <w:tcPr>
            <w:tcW w:w="1559" w:type="dxa"/>
            <w:shd w:val="clear" w:color="auto" w:fill="F1F2F4"/>
          </w:tcPr>
          <w:p w14:paraId="3A03FF5D" w14:textId="73345F60" w:rsidR="0028289B" w:rsidRPr="0028289B" w:rsidRDefault="0028289B" w:rsidP="0028289B">
            <w:pPr>
              <w:pStyle w:val="TableParagraph"/>
            </w:pPr>
            <w:r w:rsidRPr="0028289B">
              <w:t>3.49</w:t>
            </w:r>
          </w:p>
        </w:tc>
        <w:tc>
          <w:tcPr>
            <w:tcW w:w="1559" w:type="dxa"/>
            <w:shd w:val="clear" w:color="auto" w:fill="F1F2F4"/>
          </w:tcPr>
          <w:p w14:paraId="3A03FF5E" w14:textId="00924613" w:rsidR="0028289B" w:rsidRPr="0028289B" w:rsidRDefault="0028289B" w:rsidP="0028289B">
            <w:pPr>
              <w:pStyle w:val="TableParagraph"/>
            </w:pPr>
            <w:r w:rsidRPr="0028289B">
              <w:t>3.53</w:t>
            </w:r>
          </w:p>
        </w:tc>
        <w:tc>
          <w:tcPr>
            <w:tcW w:w="1559" w:type="dxa"/>
            <w:shd w:val="clear" w:color="auto" w:fill="F1F2F4"/>
          </w:tcPr>
          <w:p w14:paraId="3A03FF5F" w14:textId="66D426A5" w:rsidR="0028289B" w:rsidRPr="0028289B" w:rsidRDefault="0028289B" w:rsidP="0028289B">
            <w:pPr>
              <w:pStyle w:val="TableParagraph"/>
            </w:pPr>
            <w:r w:rsidRPr="0028289B">
              <w:t>3.44</w:t>
            </w:r>
          </w:p>
        </w:tc>
        <w:tc>
          <w:tcPr>
            <w:tcW w:w="1559" w:type="dxa"/>
            <w:shd w:val="clear" w:color="auto" w:fill="F1F2F4"/>
          </w:tcPr>
          <w:p w14:paraId="3A03FF60" w14:textId="46159D53" w:rsidR="0028289B" w:rsidRPr="0028289B" w:rsidRDefault="0028289B" w:rsidP="0028289B">
            <w:pPr>
              <w:pStyle w:val="TableParagraph"/>
            </w:pPr>
            <w:r w:rsidRPr="0028289B">
              <w:t>3.48</w:t>
            </w:r>
          </w:p>
        </w:tc>
        <w:tc>
          <w:tcPr>
            <w:tcW w:w="1559" w:type="dxa"/>
            <w:shd w:val="clear" w:color="auto" w:fill="F1F2F4"/>
          </w:tcPr>
          <w:p w14:paraId="3A03FF61" w14:textId="52F72D7F" w:rsidR="0028289B" w:rsidRPr="0028289B" w:rsidRDefault="0028289B" w:rsidP="0028289B">
            <w:pPr>
              <w:pStyle w:val="TableParagraph"/>
            </w:pPr>
            <w:r w:rsidRPr="0028289B">
              <w:t>3.50</w:t>
            </w:r>
          </w:p>
        </w:tc>
      </w:tr>
    </w:tbl>
    <w:p w14:paraId="3A03FF65" w14:textId="685AB5D0" w:rsidR="00672F89" w:rsidRPr="00703371" w:rsidRDefault="0016455A" w:rsidP="00E906F3">
      <w:pPr>
        <w:rPr>
          <w:rFonts w:eastAsia="Segoe UI" w:hAnsi="Segoe UI" w:cs="Segoe UI"/>
          <w:szCs w:val="15"/>
        </w:rPr>
        <w:sectPr w:rsidR="00672F89" w:rsidRPr="00703371" w:rsidSect="00BB56D1">
          <w:pgSz w:w="11910" w:h="16840"/>
          <w:pgMar w:top="1440" w:right="1440" w:bottom="1440" w:left="1440" w:header="0" w:footer="920" w:gutter="0"/>
          <w:cols w:space="720"/>
          <w:docGrid w:linePitch="218"/>
        </w:sectPr>
      </w:pPr>
      <w:r>
        <w:t>Note.</w:t>
      </w:r>
      <w:r>
        <w:rPr>
          <w:spacing w:val="-4"/>
        </w:rPr>
        <w:t xml:space="preserve"> </w:t>
      </w:r>
      <w:r>
        <w:t>*p&lt;0.05.</w:t>
      </w:r>
      <w:r>
        <w:rPr>
          <w:spacing w:val="-3"/>
        </w:rPr>
        <w:t xml:space="preserve"> </w:t>
      </w:r>
      <w:r>
        <w:t>**p&lt;0.01.</w:t>
      </w:r>
      <w:r>
        <w:rPr>
          <w:spacing w:val="-3"/>
        </w:rPr>
        <w:t xml:space="preserve"> </w:t>
      </w:r>
      <w:r>
        <w:t>***p&lt;0.001.</w:t>
      </w:r>
      <w:r>
        <w:rPr>
          <w:spacing w:val="-4"/>
        </w:rPr>
        <w:t xml:space="preserve"> </w:t>
      </w:r>
      <w:r>
        <w:t>The</w:t>
      </w:r>
      <w:r>
        <w:rPr>
          <w:spacing w:val="-3"/>
        </w:rPr>
        <w:t xml:space="preserve"> </w:t>
      </w:r>
      <w:r>
        <w:rPr>
          <w:spacing w:val="-1"/>
        </w:rPr>
        <w:t>statistical</w:t>
      </w:r>
      <w:r>
        <w:rPr>
          <w:spacing w:val="-3"/>
        </w:rPr>
        <w:t xml:space="preserve"> </w:t>
      </w:r>
      <w:r>
        <w:t>tests</w:t>
      </w:r>
      <w:r>
        <w:rPr>
          <w:spacing w:val="-4"/>
        </w:rPr>
        <w:t xml:space="preserve"> </w:t>
      </w:r>
      <w:r>
        <w:t>are</w:t>
      </w:r>
      <w:r>
        <w:rPr>
          <w:spacing w:val="-4"/>
        </w:rPr>
        <w:t xml:space="preserve"> </w:t>
      </w:r>
      <w:r>
        <w:rPr>
          <w:spacing w:val="-1"/>
        </w:rPr>
        <w:t>in</w:t>
      </w:r>
      <w:r>
        <w:rPr>
          <w:spacing w:val="-4"/>
        </w:rPr>
        <w:t xml:space="preserve"> </w:t>
      </w:r>
      <w:r>
        <w:t>comparison</w:t>
      </w:r>
      <w:r>
        <w:rPr>
          <w:spacing w:val="-4"/>
        </w:rPr>
        <w:t xml:space="preserve"> </w:t>
      </w:r>
      <w:r>
        <w:t>to</w:t>
      </w:r>
      <w:r>
        <w:rPr>
          <w:spacing w:val="-3"/>
        </w:rPr>
        <w:t xml:space="preserve"> </w:t>
      </w:r>
      <w:r>
        <w:t>the</w:t>
      </w:r>
      <w:r>
        <w:rPr>
          <w:spacing w:val="-4"/>
        </w:rPr>
        <w:t xml:space="preserve"> </w:t>
      </w:r>
      <w:r>
        <w:t>control</w:t>
      </w:r>
      <w:r>
        <w:rPr>
          <w:spacing w:val="-4"/>
        </w:rPr>
        <w:t xml:space="preserve"> </w:t>
      </w:r>
      <w:r>
        <w:t>condition</w:t>
      </w:r>
      <w:r>
        <w:rPr>
          <w:spacing w:val="-5"/>
        </w:rPr>
        <w:t xml:space="preserve"> </w:t>
      </w:r>
      <w:r>
        <w:t>unless</w:t>
      </w:r>
      <w:r>
        <w:rPr>
          <w:spacing w:val="-4"/>
        </w:rPr>
        <w:t xml:space="preserve"> </w:t>
      </w:r>
      <w:r>
        <w:t>otherwise</w:t>
      </w:r>
      <w:r>
        <w:rPr>
          <w:spacing w:val="-4"/>
        </w:rPr>
        <w:t xml:space="preserve"> </w:t>
      </w:r>
      <w:r>
        <w:rPr>
          <w:spacing w:val="-1"/>
        </w:rPr>
        <w:t>stated,</w:t>
      </w:r>
      <w:r>
        <w:rPr>
          <w:spacing w:val="-3"/>
        </w:rPr>
        <w:t xml:space="preserve"> </w:t>
      </w:r>
      <w:r>
        <w:t>and</w:t>
      </w:r>
      <w:r>
        <w:rPr>
          <w:spacing w:val="-4"/>
        </w:rPr>
        <w:t xml:space="preserve"> </w:t>
      </w:r>
      <w:r>
        <w:rPr>
          <w:spacing w:val="-1"/>
        </w:rPr>
        <w:t>include</w:t>
      </w:r>
      <w:r>
        <w:rPr>
          <w:spacing w:val="23"/>
          <w:w w:val="99"/>
        </w:rPr>
        <w:t xml:space="preserve"> </w:t>
      </w:r>
      <w:r>
        <w:t>organisation</w:t>
      </w:r>
      <w:r>
        <w:rPr>
          <w:spacing w:val="-4"/>
        </w:rPr>
        <w:t xml:space="preserve"> </w:t>
      </w:r>
      <w:r>
        <w:t>as</w:t>
      </w:r>
      <w:r>
        <w:rPr>
          <w:spacing w:val="-3"/>
        </w:rPr>
        <w:t xml:space="preserve"> </w:t>
      </w:r>
      <w:r>
        <w:t>a</w:t>
      </w:r>
      <w:r>
        <w:rPr>
          <w:spacing w:val="-3"/>
        </w:rPr>
        <w:t xml:space="preserve"> </w:t>
      </w:r>
      <w:r>
        <w:t>covariate.</w:t>
      </w:r>
      <w:r>
        <w:rPr>
          <w:spacing w:val="-3"/>
        </w:rPr>
        <w:t xml:space="preserve"> </w:t>
      </w:r>
      <w:r>
        <w:rPr>
          <w:spacing w:val="-1"/>
        </w:rPr>
        <w:t>Population</w:t>
      </w:r>
      <w:r>
        <w:rPr>
          <w:spacing w:val="-4"/>
        </w:rPr>
        <w:t xml:space="preserve"> </w:t>
      </w:r>
      <w:r>
        <w:t>weights</w:t>
      </w:r>
      <w:r>
        <w:rPr>
          <w:spacing w:val="-3"/>
        </w:rPr>
        <w:t xml:space="preserve"> </w:t>
      </w:r>
      <w:r>
        <w:t>for</w:t>
      </w:r>
      <w:r>
        <w:rPr>
          <w:spacing w:val="-3"/>
        </w:rPr>
        <w:t xml:space="preserve"> </w:t>
      </w:r>
      <w:r>
        <w:t>age</w:t>
      </w:r>
      <w:r>
        <w:rPr>
          <w:spacing w:val="-3"/>
        </w:rPr>
        <w:t xml:space="preserve"> </w:t>
      </w:r>
      <w:r>
        <w:t>and</w:t>
      </w:r>
      <w:r>
        <w:rPr>
          <w:spacing w:val="-4"/>
        </w:rPr>
        <w:t xml:space="preserve"> </w:t>
      </w:r>
      <w:r>
        <w:t>gender</w:t>
      </w:r>
      <w:r>
        <w:rPr>
          <w:spacing w:val="-3"/>
        </w:rPr>
        <w:t xml:space="preserve"> </w:t>
      </w:r>
      <w:r>
        <w:t>also</w:t>
      </w:r>
      <w:r>
        <w:rPr>
          <w:spacing w:val="-4"/>
        </w:rPr>
        <w:t xml:space="preserve"> </w:t>
      </w:r>
      <w:r>
        <w:t>were</w:t>
      </w:r>
      <w:r>
        <w:rPr>
          <w:spacing w:val="-3"/>
        </w:rPr>
        <w:t xml:space="preserve"> </w:t>
      </w:r>
      <w:r>
        <w:t>applied</w:t>
      </w:r>
      <w:r>
        <w:rPr>
          <w:spacing w:val="-4"/>
        </w:rPr>
        <w:t xml:space="preserve"> </w:t>
      </w:r>
      <w:r>
        <w:rPr>
          <w:spacing w:val="-1"/>
        </w:rPr>
        <w:t>in</w:t>
      </w:r>
      <w:r>
        <w:rPr>
          <w:spacing w:val="-2"/>
        </w:rPr>
        <w:t xml:space="preserve"> </w:t>
      </w:r>
      <w:r>
        <w:t>the</w:t>
      </w:r>
      <w:r>
        <w:rPr>
          <w:spacing w:val="-3"/>
        </w:rPr>
        <w:t xml:space="preserve"> </w:t>
      </w:r>
      <w:r>
        <w:rPr>
          <w:spacing w:val="-1"/>
        </w:rPr>
        <w:t>statistical</w:t>
      </w:r>
      <w:r>
        <w:rPr>
          <w:spacing w:val="-3"/>
        </w:rPr>
        <w:t xml:space="preserve"> </w:t>
      </w:r>
      <w:r>
        <w:t>tests.</w:t>
      </w:r>
      <w:r>
        <w:rPr>
          <w:spacing w:val="-3"/>
        </w:rPr>
        <w:t xml:space="preserve"> </w:t>
      </w:r>
      <w:r>
        <w:t>The</w:t>
      </w:r>
      <w:r>
        <w:rPr>
          <w:spacing w:val="-3"/>
        </w:rPr>
        <w:t xml:space="preserve"> </w:t>
      </w:r>
      <w:r>
        <w:t>average</w:t>
      </w:r>
      <w:r>
        <w:rPr>
          <w:spacing w:val="-3"/>
        </w:rPr>
        <w:t xml:space="preserve"> </w:t>
      </w:r>
      <w:r>
        <w:rPr>
          <w:spacing w:val="-1"/>
        </w:rPr>
        <w:t>scores</w:t>
      </w:r>
      <w:r>
        <w:rPr>
          <w:spacing w:val="-3"/>
        </w:rPr>
        <w:t xml:space="preserve"> </w:t>
      </w:r>
      <w:r>
        <w:rPr>
          <w:spacing w:val="-1"/>
        </w:rPr>
        <w:t>listed</w:t>
      </w:r>
      <w:r>
        <w:rPr>
          <w:spacing w:val="-2"/>
        </w:rPr>
        <w:t xml:space="preserve"> </w:t>
      </w:r>
      <w:r>
        <w:t>are</w:t>
      </w:r>
      <w:r>
        <w:rPr>
          <w:spacing w:val="29"/>
          <w:w w:val="99"/>
        </w:rPr>
        <w:t xml:space="preserve"> </w:t>
      </w:r>
      <w:r>
        <w:t>based</w:t>
      </w:r>
      <w:r>
        <w:rPr>
          <w:spacing w:val="-5"/>
        </w:rPr>
        <w:t xml:space="preserve"> </w:t>
      </w:r>
      <w:r>
        <w:t>on</w:t>
      </w:r>
      <w:r>
        <w:rPr>
          <w:spacing w:val="-4"/>
        </w:rPr>
        <w:t xml:space="preserve"> </w:t>
      </w:r>
      <w:r>
        <w:t>raw</w:t>
      </w:r>
      <w:r>
        <w:rPr>
          <w:spacing w:val="-5"/>
        </w:rPr>
        <w:t xml:space="preserve"> </w:t>
      </w:r>
      <w:r>
        <w:t>data.</w:t>
      </w:r>
    </w:p>
    <w:p w14:paraId="3A03FF66" w14:textId="77777777" w:rsidR="00672F89" w:rsidRPr="007D3993" w:rsidRDefault="0016455A" w:rsidP="00440767">
      <w:pPr>
        <w:pStyle w:val="Head3"/>
      </w:pPr>
      <w:r w:rsidRPr="007D3993">
        <w:lastRenderedPageBreak/>
        <w:t>Willingness to choose the CIPR</w:t>
      </w:r>
    </w:p>
    <w:p w14:paraId="3A03FF67" w14:textId="54E191FB" w:rsidR="00672F89" w:rsidRPr="00E906F3" w:rsidRDefault="0016455A" w:rsidP="00690094">
      <w:pPr>
        <w:pStyle w:val="BodyText"/>
        <w:spacing w:line="305" w:lineRule="auto"/>
      </w:pPr>
      <w:r w:rsidRPr="00E906F3">
        <w:t>T</w:t>
      </w:r>
      <w:r w:rsidR="0028289B">
        <w:t>able 5 provides a summary of the results of the analysis for willingness to choose the CIPR. Average willingness to choose the CIPR was 51.45% (SD=29.50%) on a scale from 0% (</w:t>
      </w:r>
      <w:r w:rsidR="0028289B" w:rsidRPr="0028289B">
        <w:rPr>
          <w:i/>
        </w:rPr>
        <w:t>no chance at all I’d choose this</w:t>
      </w:r>
      <w:r w:rsidR="0028289B">
        <w:t>) to 100% (</w:t>
      </w:r>
      <w:r w:rsidR="0028289B" w:rsidRPr="0028289B">
        <w:rPr>
          <w:i/>
        </w:rPr>
        <w:t>I’d</w:t>
      </w:r>
      <w:r w:rsidR="0028289B">
        <w:t> </w:t>
      </w:r>
      <w:r w:rsidR="0028289B" w:rsidRPr="0028289B">
        <w:rPr>
          <w:i/>
        </w:rPr>
        <w:t>definitely choose this</w:t>
      </w:r>
      <w:r w:rsidR="0028289B">
        <w:t>). In general, members without children were more willing than those who had children (55.83% vs. 50.31%, p=0.000</w:t>
      </w:r>
      <w:r w:rsidRPr="00E906F3">
        <w:t>).</w:t>
      </w:r>
    </w:p>
    <w:p w14:paraId="3A03FF68" w14:textId="38D58766" w:rsidR="00672F89" w:rsidRPr="003A6D76" w:rsidRDefault="00440767" w:rsidP="003A6D76">
      <w:pPr>
        <w:pStyle w:val="Table"/>
        <w:outlineLvl w:val="3"/>
        <w:rPr>
          <w:rStyle w:val="Heading3Char"/>
        </w:rPr>
      </w:pPr>
      <w:r w:rsidRPr="00440767">
        <w:rPr>
          <w:rStyle w:val="Heading3Char"/>
          <w:caps/>
        </w:rPr>
        <w:t>Table 5: Willingness to Choose The CIPR Based On Alternative Presentations, By</w:t>
      </w:r>
      <w:r w:rsidRPr="003A6D76">
        <w:rPr>
          <w:rStyle w:val="Heading3Char"/>
        </w:rPr>
        <w:t xml:space="preserve"> </w:t>
      </w:r>
      <w:r w:rsidRPr="00440767">
        <w:rPr>
          <w:rStyle w:val="Heading3Char"/>
          <w:caps/>
        </w:rPr>
        <w:t>Sex and Age</w:t>
      </w:r>
    </w:p>
    <w:tbl>
      <w:tblPr>
        <w:tblW w:w="9354" w:type="dxa"/>
        <w:jc w:val="center"/>
        <w:tblBorders>
          <w:bottom w:val="single" w:sz="8" w:space="0" w:color="auto"/>
          <w:insideH w:val="single" w:sz="8" w:space="0" w:color="auto"/>
          <w:insideV w:val="single" w:sz="8" w:space="0" w:color="auto"/>
        </w:tblBorders>
        <w:tblLayout w:type="fixed"/>
        <w:tblCellMar>
          <w:top w:w="57" w:type="dxa"/>
          <w:left w:w="0" w:type="dxa"/>
          <w:right w:w="0" w:type="dxa"/>
        </w:tblCellMar>
        <w:tblLook w:val="01E0" w:firstRow="1" w:lastRow="1" w:firstColumn="1" w:lastColumn="1" w:noHBand="0" w:noVBand="0"/>
        <w:tblCaption w:val="Willingness to choose the CIPR based on alternative presentations, by sex and age"/>
        <w:tblDescription w:val="Mean willingness to choose the CIPR scores overall and broken down by experimental conditions, and by sex and age."/>
      </w:tblPr>
      <w:tblGrid>
        <w:gridCol w:w="1559"/>
        <w:gridCol w:w="1559"/>
        <w:gridCol w:w="1559"/>
        <w:gridCol w:w="1559"/>
        <w:gridCol w:w="1559"/>
        <w:gridCol w:w="1559"/>
      </w:tblGrid>
      <w:tr w:rsidR="00AD6832" w14:paraId="26F0AF28" w14:textId="77777777" w:rsidTr="00F04096">
        <w:trPr>
          <w:trHeight w:hRule="exact" w:val="392"/>
          <w:jc w:val="center"/>
        </w:trPr>
        <w:tc>
          <w:tcPr>
            <w:tcW w:w="1559" w:type="dxa"/>
            <w:shd w:val="clear" w:color="auto" w:fill="F1F2F4"/>
          </w:tcPr>
          <w:p w14:paraId="3A03FF6A" w14:textId="77777777" w:rsidR="00672F89" w:rsidRDefault="00672F89"/>
        </w:tc>
        <w:tc>
          <w:tcPr>
            <w:tcW w:w="7795" w:type="dxa"/>
            <w:gridSpan w:val="5"/>
            <w:shd w:val="clear" w:color="auto" w:fill="F1F2F4"/>
          </w:tcPr>
          <w:p w14:paraId="3A03FF6B" w14:textId="77777777" w:rsidR="00672F89" w:rsidRDefault="0016455A" w:rsidP="007D3993">
            <w:pPr>
              <w:pStyle w:val="TableParagraph"/>
              <w:spacing w:before="69"/>
              <w:rPr>
                <w:rFonts w:eastAsia="Calibri Light" w:cs="Calibri Light"/>
              </w:rPr>
            </w:pPr>
            <w:r>
              <w:rPr>
                <w:spacing w:val="5"/>
              </w:rPr>
              <w:t>MEAN</w:t>
            </w:r>
            <w:r>
              <w:rPr>
                <w:spacing w:val="8"/>
              </w:rPr>
              <w:t xml:space="preserve"> </w:t>
            </w:r>
            <w:r>
              <w:rPr>
                <w:spacing w:val="7"/>
              </w:rPr>
              <w:t>WILLINGNESS</w:t>
            </w:r>
            <w:r>
              <w:rPr>
                <w:spacing w:val="8"/>
              </w:rPr>
              <w:t xml:space="preserve"> </w:t>
            </w:r>
            <w:r>
              <w:rPr>
                <w:spacing w:val="1"/>
              </w:rPr>
              <w:t>TO</w:t>
            </w:r>
            <w:r>
              <w:rPr>
                <w:spacing w:val="8"/>
              </w:rPr>
              <w:t xml:space="preserve"> </w:t>
            </w:r>
            <w:r>
              <w:rPr>
                <w:spacing w:val="6"/>
              </w:rPr>
              <w:t>CHOOSE</w:t>
            </w:r>
            <w:r>
              <w:rPr>
                <w:spacing w:val="8"/>
              </w:rPr>
              <w:t xml:space="preserve"> </w:t>
            </w:r>
            <w:r>
              <w:rPr>
                <w:spacing w:val="5"/>
              </w:rPr>
              <w:t>THE</w:t>
            </w:r>
            <w:r>
              <w:rPr>
                <w:spacing w:val="8"/>
              </w:rPr>
              <w:t xml:space="preserve"> CIPR</w:t>
            </w:r>
          </w:p>
        </w:tc>
      </w:tr>
      <w:tr w:rsidR="00AD6832" w14:paraId="10ABDEA5" w14:textId="77777777" w:rsidTr="00F04096">
        <w:trPr>
          <w:trHeight w:hRule="exact" w:val="737"/>
          <w:jc w:val="center"/>
        </w:trPr>
        <w:tc>
          <w:tcPr>
            <w:tcW w:w="1559" w:type="dxa"/>
            <w:shd w:val="clear" w:color="auto" w:fill="F1F2F4"/>
          </w:tcPr>
          <w:p w14:paraId="3A03FF6D" w14:textId="77777777" w:rsidR="00672F89" w:rsidRPr="007D3993" w:rsidRDefault="00672F89" w:rsidP="007D3993">
            <w:pPr>
              <w:pStyle w:val="TableParagraph"/>
            </w:pPr>
          </w:p>
        </w:tc>
        <w:tc>
          <w:tcPr>
            <w:tcW w:w="1559" w:type="dxa"/>
            <w:shd w:val="clear" w:color="auto" w:fill="C9CCD2"/>
          </w:tcPr>
          <w:p w14:paraId="3A03FF6E" w14:textId="02A4B72B" w:rsidR="00672F89" w:rsidRPr="007D3993" w:rsidRDefault="0028289B" w:rsidP="007D3993">
            <w:pPr>
              <w:pStyle w:val="TableParagraph"/>
            </w:pPr>
            <w:r>
              <w:t>Overall</w:t>
            </w:r>
            <w:r>
              <w:br/>
              <w:t>(N=3,458</w:t>
            </w:r>
            <w:r w:rsidR="007D3993" w:rsidRPr="007D3993">
              <w:t xml:space="preserve">) </w:t>
            </w:r>
          </w:p>
        </w:tc>
        <w:tc>
          <w:tcPr>
            <w:tcW w:w="1559" w:type="dxa"/>
            <w:shd w:val="clear" w:color="auto" w:fill="C9CCD2"/>
          </w:tcPr>
          <w:p w14:paraId="3A03FF6F" w14:textId="7AE9D540" w:rsidR="00672F89" w:rsidRPr="007D3993" w:rsidRDefault="0028289B" w:rsidP="007D3993">
            <w:pPr>
              <w:pStyle w:val="TableParagraph"/>
            </w:pPr>
            <w:r>
              <w:t>Males</w:t>
            </w:r>
            <w:r>
              <w:br/>
              <w:t>(N=1,773</w:t>
            </w:r>
            <w:r w:rsidR="007D3993" w:rsidRPr="007D3993">
              <w:t xml:space="preserve">) </w:t>
            </w:r>
          </w:p>
        </w:tc>
        <w:tc>
          <w:tcPr>
            <w:tcW w:w="1559" w:type="dxa"/>
            <w:shd w:val="clear" w:color="auto" w:fill="C9CCD2"/>
          </w:tcPr>
          <w:p w14:paraId="3A03FF70" w14:textId="29B9E99B" w:rsidR="00672F89" w:rsidRPr="007D3993" w:rsidRDefault="0028289B" w:rsidP="007D3993">
            <w:pPr>
              <w:pStyle w:val="TableParagraph"/>
            </w:pPr>
            <w:r>
              <w:t>Females</w:t>
            </w:r>
            <w:r>
              <w:br/>
              <w:t>(N=1,685</w:t>
            </w:r>
            <w:r w:rsidR="007D3993" w:rsidRPr="007D3993">
              <w:t xml:space="preserve">) </w:t>
            </w:r>
          </w:p>
        </w:tc>
        <w:tc>
          <w:tcPr>
            <w:tcW w:w="1559" w:type="dxa"/>
            <w:shd w:val="clear" w:color="auto" w:fill="C9CCD2"/>
          </w:tcPr>
          <w:p w14:paraId="3A03FF71" w14:textId="74DD86F3" w:rsidR="00672F89" w:rsidRPr="007D3993" w:rsidRDefault="0028289B" w:rsidP="007D3993">
            <w:pPr>
              <w:pStyle w:val="TableParagraph"/>
            </w:pPr>
            <w:r>
              <w:t>Younger</w:t>
            </w:r>
            <w:r>
              <w:br/>
              <w:t>(45</w:t>
            </w:r>
            <w:r w:rsidR="00FE3810">
              <w:t>-</w:t>
            </w:r>
            <w:r>
              <w:t>54)</w:t>
            </w:r>
            <w:r>
              <w:br/>
              <w:t>(N=1,633</w:t>
            </w:r>
            <w:r w:rsidR="007D3993" w:rsidRPr="007D3993">
              <w:t xml:space="preserve">) </w:t>
            </w:r>
          </w:p>
        </w:tc>
        <w:tc>
          <w:tcPr>
            <w:tcW w:w="1559" w:type="dxa"/>
            <w:shd w:val="clear" w:color="auto" w:fill="C9CCD2"/>
          </w:tcPr>
          <w:p w14:paraId="3A03FF72" w14:textId="1ADBAAB9" w:rsidR="00672F89" w:rsidRPr="007D3993" w:rsidRDefault="0028289B" w:rsidP="007D3993">
            <w:pPr>
              <w:pStyle w:val="TableParagraph"/>
            </w:pPr>
            <w:r>
              <w:t>Older</w:t>
            </w:r>
            <w:r>
              <w:br/>
              <w:t>(55</w:t>
            </w:r>
            <w:r w:rsidR="00FE3810">
              <w:t>-</w:t>
            </w:r>
            <w:r>
              <w:t>64)</w:t>
            </w:r>
            <w:r>
              <w:br/>
              <w:t>(N=1,825</w:t>
            </w:r>
            <w:r w:rsidR="007D3993" w:rsidRPr="007D3993">
              <w:t xml:space="preserve">) </w:t>
            </w:r>
          </w:p>
        </w:tc>
      </w:tr>
      <w:tr w:rsidR="0028289B" w14:paraId="248F20F4" w14:textId="77777777" w:rsidTr="00F04096">
        <w:trPr>
          <w:trHeight w:hRule="exact" w:val="362"/>
          <w:jc w:val="center"/>
        </w:trPr>
        <w:tc>
          <w:tcPr>
            <w:tcW w:w="1559" w:type="dxa"/>
            <w:shd w:val="clear" w:color="auto" w:fill="E8E0D5"/>
          </w:tcPr>
          <w:p w14:paraId="3A03FF82" w14:textId="77777777" w:rsidR="0028289B" w:rsidRPr="007D3993" w:rsidRDefault="0028289B" w:rsidP="0028289B">
            <w:pPr>
              <w:pStyle w:val="TableParagraph"/>
            </w:pPr>
            <w:r w:rsidRPr="007D3993">
              <w:t>Control</w:t>
            </w:r>
          </w:p>
        </w:tc>
        <w:tc>
          <w:tcPr>
            <w:tcW w:w="1559" w:type="dxa"/>
            <w:shd w:val="clear" w:color="auto" w:fill="E8E0D5"/>
          </w:tcPr>
          <w:p w14:paraId="3A03FF83" w14:textId="7AECA20F" w:rsidR="0028289B" w:rsidRPr="0028289B" w:rsidRDefault="0028289B" w:rsidP="0028289B">
            <w:pPr>
              <w:pStyle w:val="TableParagraph"/>
            </w:pPr>
            <w:r w:rsidRPr="0028289B">
              <w:t>47.56%</w:t>
            </w:r>
          </w:p>
        </w:tc>
        <w:tc>
          <w:tcPr>
            <w:tcW w:w="1559" w:type="dxa"/>
            <w:shd w:val="clear" w:color="auto" w:fill="E8E0D5"/>
          </w:tcPr>
          <w:p w14:paraId="3A03FF84" w14:textId="48830C96" w:rsidR="0028289B" w:rsidRPr="0028289B" w:rsidRDefault="0028289B" w:rsidP="0028289B">
            <w:pPr>
              <w:pStyle w:val="TableParagraph"/>
            </w:pPr>
            <w:r w:rsidRPr="0028289B">
              <w:t>47.96%</w:t>
            </w:r>
          </w:p>
        </w:tc>
        <w:tc>
          <w:tcPr>
            <w:tcW w:w="1559" w:type="dxa"/>
            <w:shd w:val="clear" w:color="auto" w:fill="E8E0D5"/>
          </w:tcPr>
          <w:p w14:paraId="3A03FF85" w14:textId="55DA3910" w:rsidR="0028289B" w:rsidRPr="0028289B" w:rsidRDefault="0028289B" w:rsidP="0028289B">
            <w:pPr>
              <w:pStyle w:val="TableParagraph"/>
            </w:pPr>
            <w:r w:rsidRPr="0028289B">
              <w:t>47.16%</w:t>
            </w:r>
          </w:p>
        </w:tc>
        <w:tc>
          <w:tcPr>
            <w:tcW w:w="1559" w:type="dxa"/>
            <w:shd w:val="clear" w:color="auto" w:fill="E8E0D5"/>
          </w:tcPr>
          <w:p w14:paraId="3A03FF86" w14:textId="3E83DBB2" w:rsidR="0028289B" w:rsidRPr="0028289B" w:rsidRDefault="0028289B" w:rsidP="0028289B">
            <w:pPr>
              <w:pStyle w:val="TableParagraph"/>
            </w:pPr>
            <w:r w:rsidRPr="0028289B">
              <w:t>48.82%</w:t>
            </w:r>
          </w:p>
        </w:tc>
        <w:tc>
          <w:tcPr>
            <w:tcW w:w="1559" w:type="dxa"/>
            <w:shd w:val="clear" w:color="auto" w:fill="E8E0D5"/>
          </w:tcPr>
          <w:p w14:paraId="3A03FF87" w14:textId="266E0BE1" w:rsidR="0028289B" w:rsidRPr="0028289B" w:rsidRDefault="0028289B" w:rsidP="0028289B">
            <w:pPr>
              <w:pStyle w:val="TableParagraph"/>
            </w:pPr>
            <w:r w:rsidRPr="0028289B">
              <w:t>46.31%</w:t>
            </w:r>
          </w:p>
        </w:tc>
      </w:tr>
      <w:tr w:rsidR="0028289B" w14:paraId="105627CA" w14:textId="77777777" w:rsidTr="00F04096">
        <w:trPr>
          <w:trHeight w:hRule="exact" w:val="510"/>
          <w:jc w:val="center"/>
        </w:trPr>
        <w:tc>
          <w:tcPr>
            <w:tcW w:w="1559" w:type="dxa"/>
          </w:tcPr>
          <w:p w14:paraId="3A03FF89" w14:textId="667606F0" w:rsidR="0028289B" w:rsidRPr="007D3993" w:rsidRDefault="0028289B" w:rsidP="0028289B">
            <w:pPr>
              <w:pStyle w:val="TableParagraph"/>
            </w:pPr>
            <w:r w:rsidRPr="007D3993">
              <w:t>Text table</w:t>
            </w:r>
            <w:r>
              <w:br/>
            </w:r>
            <w:r w:rsidRPr="007D3993">
              <w:t>(+stars)</w:t>
            </w:r>
          </w:p>
        </w:tc>
        <w:tc>
          <w:tcPr>
            <w:tcW w:w="1559" w:type="dxa"/>
          </w:tcPr>
          <w:p w14:paraId="3A03FF8A" w14:textId="7F596624" w:rsidR="0028289B" w:rsidRPr="0028289B" w:rsidRDefault="0028289B" w:rsidP="0028289B">
            <w:pPr>
              <w:pStyle w:val="TableParagraph"/>
            </w:pPr>
            <w:r w:rsidRPr="0028289B">
              <w:t>51.59%</w:t>
            </w:r>
          </w:p>
        </w:tc>
        <w:tc>
          <w:tcPr>
            <w:tcW w:w="1559" w:type="dxa"/>
          </w:tcPr>
          <w:p w14:paraId="3A03FF8B" w14:textId="3FF928DF" w:rsidR="0028289B" w:rsidRPr="0028289B" w:rsidRDefault="0028289B" w:rsidP="0028289B">
            <w:pPr>
              <w:pStyle w:val="TableParagraph"/>
            </w:pPr>
            <w:r w:rsidRPr="0028289B">
              <w:t>51.29%</w:t>
            </w:r>
          </w:p>
        </w:tc>
        <w:tc>
          <w:tcPr>
            <w:tcW w:w="1559" w:type="dxa"/>
          </w:tcPr>
          <w:p w14:paraId="3A03FF8C" w14:textId="5D3CC460" w:rsidR="0028289B" w:rsidRPr="0028289B" w:rsidRDefault="0028289B" w:rsidP="0028289B">
            <w:pPr>
              <w:pStyle w:val="TableParagraph"/>
            </w:pPr>
            <w:r w:rsidRPr="0028289B">
              <w:t>51.91%</w:t>
            </w:r>
          </w:p>
        </w:tc>
        <w:tc>
          <w:tcPr>
            <w:tcW w:w="1559" w:type="dxa"/>
          </w:tcPr>
          <w:p w14:paraId="3A03FF8D" w14:textId="4F86A9D0" w:rsidR="0028289B" w:rsidRPr="0028289B" w:rsidRDefault="0028289B" w:rsidP="0028289B">
            <w:pPr>
              <w:pStyle w:val="TableParagraph"/>
            </w:pPr>
            <w:r w:rsidRPr="0028289B">
              <w:t>51.44%</w:t>
            </w:r>
          </w:p>
        </w:tc>
        <w:tc>
          <w:tcPr>
            <w:tcW w:w="1559" w:type="dxa"/>
          </w:tcPr>
          <w:p w14:paraId="3A03FF8E" w14:textId="74385005" w:rsidR="0028289B" w:rsidRPr="0028289B" w:rsidRDefault="0028289B" w:rsidP="0028289B">
            <w:pPr>
              <w:pStyle w:val="TableParagraph"/>
            </w:pPr>
            <w:r w:rsidRPr="0028289B">
              <w:t>51.70%*</w:t>
            </w:r>
          </w:p>
        </w:tc>
      </w:tr>
      <w:tr w:rsidR="0028289B" w14:paraId="64E95F7C" w14:textId="77777777" w:rsidTr="00F04096">
        <w:trPr>
          <w:trHeight w:hRule="exact" w:val="943"/>
          <w:jc w:val="center"/>
        </w:trPr>
        <w:tc>
          <w:tcPr>
            <w:tcW w:w="1559" w:type="dxa"/>
          </w:tcPr>
          <w:p w14:paraId="3A03FF91" w14:textId="1082D008" w:rsidR="0028289B" w:rsidRPr="007D3993" w:rsidRDefault="0028289B" w:rsidP="0028289B">
            <w:pPr>
              <w:pStyle w:val="TableParagraph"/>
            </w:pPr>
            <w:r w:rsidRPr="007D3993">
              <w:t>Text table</w:t>
            </w:r>
            <w:r>
              <w:br/>
            </w:r>
            <w:r w:rsidRPr="007D3993">
              <w:t>(+stars,</w:t>
            </w:r>
            <w:r>
              <w:t xml:space="preserve"> </w:t>
            </w:r>
            <w:r w:rsidRPr="007D3993">
              <w:t>+income)</w:t>
            </w:r>
          </w:p>
        </w:tc>
        <w:tc>
          <w:tcPr>
            <w:tcW w:w="1559" w:type="dxa"/>
          </w:tcPr>
          <w:p w14:paraId="3A03FF92" w14:textId="3A9861CB" w:rsidR="0028289B" w:rsidRPr="0028289B" w:rsidRDefault="0028289B" w:rsidP="0028289B">
            <w:pPr>
              <w:pStyle w:val="TableParagraph"/>
            </w:pPr>
            <w:r w:rsidRPr="0028289B">
              <w:t>53.62%**</w:t>
            </w:r>
            <w:r>
              <w:br/>
            </w:r>
            <w:r w:rsidRPr="0028289B">
              <w:t>better than</w:t>
            </w:r>
            <w:r>
              <w:br/>
            </w:r>
            <w:r w:rsidRPr="0028289B">
              <w:t>graphs*</w:t>
            </w:r>
          </w:p>
        </w:tc>
        <w:tc>
          <w:tcPr>
            <w:tcW w:w="1559" w:type="dxa"/>
          </w:tcPr>
          <w:p w14:paraId="3A03FF93" w14:textId="0AB1CB8B" w:rsidR="0028289B" w:rsidRPr="0028289B" w:rsidRDefault="0028289B" w:rsidP="0028289B">
            <w:pPr>
              <w:pStyle w:val="TableParagraph"/>
            </w:pPr>
            <w:r w:rsidRPr="0028289B">
              <w:t>50.90%</w:t>
            </w:r>
          </w:p>
        </w:tc>
        <w:tc>
          <w:tcPr>
            <w:tcW w:w="1559" w:type="dxa"/>
          </w:tcPr>
          <w:p w14:paraId="3A03FF94" w14:textId="3DEF800D" w:rsidR="0028289B" w:rsidRPr="0028289B" w:rsidRDefault="0028289B" w:rsidP="0028289B">
            <w:pPr>
              <w:pStyle w:val="TableParagraph"/>
            </w:pPr>
            <w:r w:rsidRPr="0028289B">
              <w:t>56.25%***</w:t>
            </w:r>
            <w:r>
              <w:br/>
            </w:r>
            <w:r w:rsidRPr="0028289B">
              <w:t>better than</w:t>
            </w:r>
            <w:r>
              <w:br/>
            </w:r>
            <w:r w:rsidRPr="0028289B">
              <w:t>graphs** and</w:t>
            </w:r>
            <w:r>
              <w:br/>
            </w:r>
            <w:r w:rsidRPr="0028289B">
              <w:t>number tables*</w:t>
            </w:r>
          </w:p>
        </w:tc>
        <w:tc>
          <w:tcPr>
            <w:tcW w:w="1559" w:type="dxa"/>
          </w:tcPr>
          <w:p w14:paraId="3A03FF96" w14:textId="71F2EDCC" w:rsidR="0028289B" w:rsidRPr="0028289B" w:rsidRDefault="0028289B" w:rsidP="0028289B">
            <w:pPr>
              <w:pStyle w:val="TableParagraph"/>
            </w:pPr>
            <w:r w:rsidRPr="0028289B">
              <w:t>53.68%</w:t>
            </w:r>
          </w:p>
        </w:tc>
        <w:tc>
          <w:tcPr>
            <w:tcW w:w="1559" w:type="dxa"/>
          </w:tcPr>
          <w:p w14:paraId="3A03FF97" w14:textId="144B3974" w:rsidR="0028289B" w:rsidRPr="0028289B" w:rsidRDefault="0028289B" w:rsidP="0028289B">
            <w:pPr>
              <w:pStyle w:val="TableParagraph"/>
            </w:pPr>
            <w:r w:rsidRPr="0028289B">
              <w:t>53.56%**</w:t>
            </w:r>
          </w:p>
        </w:tc>
      </w:tr>
      <w:tr w:rsidR="0028289B" w14:paraId="0A1B02CF" w14:textId="77777777" w:rsidTr="0028289B">
        <w:trPr>
          <w:trHeight w:hRule="exact" w:val="369"/>
          <w:jc w:val="center"/>
        </w:trPr>
        <w:tc>
          <w:tcPr>
            <w:tcW w:w="1559" w:type="dxa"/>
          </w:tcPr>
          <w:p w14:paraId="3A03FF99" w14:textId="77777777" w:rsidR="0028289B" w:rsidRPr="007D3993" w:rsidRDefault="0028289B" w:rsidP="0028289B">
            <w:pPr>
              <w:pStyle w:val="TableParagraph"/>
            </w:pPr>
            <w:r w:rsidRPr="007D3993">
              <w:t>Text table</w:t>
            </w:r>
          </w:p>
        </w:tc>
        <w:tc>
          <w:tcPr>
            <w:tcW w:w="1559" w:type="dxa"/>
          </w:tcPr>
          <w:p w14:paraId="3A03FF9A" w14:textId="6A664BCD" w:rsidR="0028289B" w:rsidRPr="0028289B" w:rsidRDefault="0028289B" w:rsidP="0028289B">
            <w:pPr>
              <w:pStyle w:val="TableParagraph"/>
            </w:pPr>
            <w:r w:rsidRPr="0028289B">
              <w:t>52.26%**</w:t>
            </w:r>
          </w:p>
        </w:tc>
        <w:tc>
          <w:tcPr>
            <w:tcW w:w="1559" w:type="dxa"/>
          </w:tcPr>
          <w:p w14:paraId="3A03FF9B" w14:textId="7B7B9FDA" w:rsidR="0028289B" w:rsidRPr="0028289B" w:rsidRDefault="0028289B" w:rsidP="0028289B">
            <w:pPr>
              <w:pStyle w:val="TableParagraph"/>
            </w:pPr>
            <w:r w:rsidRPr="0028289B">
              <w:t>50.56%</w:t>
            </w:r>
          </w:p>
        </w:tc>
        <w:tc>
          <w:tcPr>
            <w:tcW w:w="1559" w:type="dxa"/>
          </w:tcPr>
          <w:p w14:paraId="3A03FF9D" w14:textId="1CFDBFFE" w:rsidR="0028289B" w:rsidRPr="0028289B" w:rsidRDefault="0028289B" w:rsidP="0028289B">
            <w:pPr>
              <w:pStyle w:val="TableParagraph"/>
            </w:pPr>
            <w:r w:rsidRPr="0028289B">
              <w:t>54.35%*</w:t>
            </w:r>
          </w:p>
        </w:tc>
        <w:tc>
          <w:tcPr>
            <w:tcW w:w="1559" w:type="dxa"/>
          </w:tcPr>
          <w:p w14:paraId="3A03FF9E" w14:textId="20F837D8" w:rsidR="0028289B" w:rsidRPr="0028289B" w:rsidRDefault="0028289B" w:rsidP="0028289B">
            <w:pPr>
              <w:pStyle w:val="TableParagraph"/>
            </w:pPr>
            <w:r w:rsidRPr="0028289B">
              <w:t>54.47%*</w:t>
            </w:r>
          </w:p>
        </w:tc>
        <w:tc>
          <w:tcPr>
            <w:tcW w:w="1559" w:type="dxa"/>
          </w:tcPr>
          <w:p w14:paraId="3A03FF9F" w14:textId="5BA7E2A4" w:rsidR="0028289B" w:rsidRPr="0028289B" w:rsidRDefault="0028289B" w:rsidP="0028289B">
            <w:pPr>
              <w:pStyle w:val="TableParagraph"/>
            </w:pPr>
            <w:r w:rsidRPr="0028289B">
              <w:t>50.45%</w:t>
            </w:r>
          </w:p>
        </w:tc>
      </w:tr>
      <w:tr w:rsidR="0028289B" w14:paraId="55CA9FB9" w14:textId="77777777" w:rsidTr="0028289B">
        <w:trPr>
          <w:trHeight w:hRule="exact" w:val="1276"/>
          <w:jc w:val="center"/>
        </w:trPr>
        <w:tc>
          <w:tcPr>
            <w:tcW w:w="1559" w:type="dxa"/>
          </w:tcPr>
          <w:p w14:paraId="3A03FFA1" w14:textId="01437940" w:rsidR="0028289B" w:rsidRPr="007D3993" w:rsidRDefault="0028289B" w:rsidP="0028289B">
            <w:pPr>
              <w:pStyle w:val="TableParagraph"/>
            </w:pPr>
            <w:r w:rsidRPr="007D3993">
              <w:t>Text table</w:t>
            </w:r>
            <w:r>
              <w:br/>
            </w:r>
            <w:r w:rsidRPr="007D3993">
              <w:t>(+income)</w:t>
            </w:r>
          </w:p>
        </w:tc>
        <w:tc>
          <w:tcPr>
            <w:tcW w:w="1559" w:type="dxa"/>
          </w:tcPr>
          <w:p w14:paraId="3A03FFA2" w14:textId="78B0D45D" w:rsidR="0028289B" w:rsidRPr="0028289B" w:rsidRDefault="0028289B" w:rsidP="0028289B">
            <w:pPr>
              <w:pStyle w:val="TableParagraph"/>
            </w:pPr>
            <w:r>
              <w:t>54.77%***</w:t>
            </w:r>
            <w:r>
              <w:br/>
            </w:r>
            <w:r w:rsidRPr="0028289B">
              <w:t>better than</w:t>
            </w:r>
            <w:r>
              <w:br/>
            </w:r>
            <w:r w:rsidRPr="0028289B">
              <w:t>text table (+stars)* graphs*</w:t>
            </w:r>
          </w:p>
        </w:tc>
        <w:tc>
          <w:tcPr>
            <w:tcW w:w="1559" w:type="dxa"/>
          </w:tcPr>
          <w:p w14:paraId="3A03FFA3" w14:textId="67F9D848" w:rsidR="0028289B" w:rsidRPr="0028289B" w:rsidRDefault="0028289B" w:rsidP="0028289B">
            <w:pPr>
              <w:pStyle w:val="TableParagraph"/>
            </w:pPr>
            <w:r w:rsidRPr="0028289B">
              <w:t>50.79%</w:t>
            </w:r>
          </w:p>
        </w:tc>
        <w:tc>
          <w:tcPr>
            <w:tcW w:w="1559" w:type="dxa"/>
          </w:tcPr>
          <w:p w14:paraId="3A03FFA5" w14:textId="26E6950A" w:rsidR="0028289B" w:rsidRPr="0028289B" w:rsidRDefault="0028289B" w:rsidP="0028289B">
            <w:pPr>
              <w:pStyle w:val="TableParagraph"/>
            </w:pPr>
            <w:r>
              <w:t>59.32%***</w:t>
            </w:r>
            <w:r>
              <w:br/>
            </w:r>
            <w:r w:rsidRPr="0028289B">
              <w:t>better than text table (+stars)*, graphs***,</w:t>
            </w:r>
            <w:r>
              <w:t xml:space="preserve"> </w:t>
            </w:r>
            <w:r w:rsidRPr="0028289B">
              <w:t>number tables**, and number tables (+income)**</w:t>
            </w:r>
          </w:p>
        </w:tc>
        <w:tc>
          <w:tcPr>
            <w:tcW w:w="1559" w:type="dxa"/>
          </w:tcPr>
          <w:p w14:paraId="3A03FFA7" w14:textId="44262EDD" w:rsidR="0028289B" w:rsidRPr="0028289B" w:rsidRDefault="0028289B" w:rsidP="0028289B">
            <w:pPr>
              <w:pStyle w:val="TableParagraph"/>
            </w:pPr>
            <w:r w:rsidRPr="0028289B">
              <w:t>56.81%**</w:t>
            </w:r>
            <w:r>
              <w:br/>
            </w:r>
            <w:r w:rsidRPr="0028289B">
              <w:t>better than</w:t>
            </w:r>
            <w:r>
              <w:br/>
            </w:r>
            <w:r w:rsidRPr="0028289B">
              <w:t>graphs*</w:t>
            </w:r>
          </w:p>
        </w:tc>
        <w:tc>
          <w:tcPr>
            <w:tcW w:w="1559" w:type="dxa"/>
          </w:tcPr>
          <w:p w14:paraId="3A03FFA8" w14:textId="0EF5842F" w:rsidR="0028289B" w:rsidRPr="0028289B" w:rsidRDefault="0028289B" w:rsidP="0028289B">
            <w:pPr>
              <w:pStyle w:val="TableParagraph"/>
            </w:pPr>
            <w:r w:rsidRPr="0028289B">
              <w:t>53.11%**</w:t>
            </w:r>
          </w:p>
        </w:tc>
      </w:tr>
      <w:tr w:rsidR="0028289B" w14:paraId="1705EEC5" w14:textId="77777777" w:rsidTr="00F04096">
        <w:trPr>
          <w:trHeight w:hRule="exact" w:val="362"/>
          <w:jc w:val="center"/>
        </w:trPr>
        <w:tc>
          <w:tcPr>
            <w:tcW w:w="1559" w:type="dxa"/>
          </w:tcPr>
          <w:p w14:paraId="3A03FFAA" w14:textId="77777777" w:rsidR="0028289B" w:rsidRPr="007D3993" w:rsidRDefault="0028289B" w:rsidP="0028289B">
            <w:pPr>
              <w:pStyle w:val="TableParagraph"/>
            </w:pPr>
            <w:r w:rsidRPr="007D3993">
              <w:t>Graphs</w:t>
            </w:r>
          </w:p>
        </w:tc>
        <w:tc>
          <w:tcPr>
            <w:tcW w:w="1559" w:type="dxa"/>
          </w:tcPr>
          <w:p w14:paraId="3A03FFAB" w14:textId="5EA346E8" w:rsidR="0028289B" w:rsidRPr="0028289B" w:rsidRDefault="0028289B" w:rsidP="0028289B">
            <w:pPr>
              <w:pStyle w:val="TableParagraph"/>
            </w:pPr>
            <w:r w:rsidRPr="0028289B">
              <w:t>50.01%</w:t>
            </w:r>
          </w:p>
        </w:tc>
        <w:tc>
          <w:tcPr>
            <w:tcW w:w="1559" w:type="dxa"/>
          </w:tcPr>
          <w:p w14:paraId="3A03FFAC" w14:textId="23DF22D4" w:rsidR="0028289B" w:rsidRPr="0028289B" w:rsidRDefault="0028289B" w:rsidP="0028289B">
            <w:pPr>
              <w:pStyle w:val="TableParagraph"/>
            </w:pPr>
            <w:r w:rsidRPr="0028289B">
              <w:t>50.93%</w:t>
            </w:r>
          </w:p>
        </w:tc>
        <w:tc>
          <w:tcPr>
            <w:tcW w:w="1559" w:type="dxa"/>
          </w:tcPr>
          <w:p w14:paraId="3A03FFAD" w14:textId="588B3BA2" w:rsidR="0028289B" w:rsidRPr="0028289B" w:rsidRDefault="0028289B" w:rsidP="0028289B">
            <w:pPr>
              <w:pStyle w:val="TableParagraph"/>
            </w:pPr>
            <w:r w:rsidRPr="0028289B">
              <w:t>49.19%</w:t>
            </w:r>
          </w:p>
        </w:tc>
        <w:tc>
          <w:tcPr>
            <w:tcW w:w="1559" w:type="dxa"/>
          </w:tcPr>
          <w:p w14:paraId="3A03FFAE" w14:textId="520D2AE6" w:rsidR="0028289B" w:rsidRPr="0028289B" w:rsidRDefault="0028289B" w:rsidP="0028289B">
            <w:pPr>
              <w:pStyle w:val="TableParagraph"/>
            </w:pPr>
            <w:r w:rsidRPr="0028289B">
              <w:t>49.54%</w:t>
            </w:r>
          </w:p>
        </w:tc>
        <w:tc>
          <w:tcPr>
            <w:tcW w:w="1559" w:type="dxa"/>
          </w:tcPr>
          <w:p w14:paraId="3A03FFAF" w14:textId="7DAFC415" w:rsidR="0028289B" w:rsidRPr="0028289B" w:rsidRDefault="0028289B" w:rsidP="0028289B">
            <w:pPr>
              <w:pStyle w:val="TableParagraph"/>
            </w:pPr>
            <w:r w:rsidRPr="0028289B">
              <w:t>50.49%</w:t>
            </w:r>
          </w:p>
        </w:tc>
      </w:tr>
      <w:tr w:rsidR="0028289B" w14:paraId="4677F0CD" w14:textId="77777777" w:rsidTr="00F04096">
        <w:trPr>
          <w:trHeight w:hRule="exact" w:val="362"/>
          <w:jc w:val="center"/>
        </w:trPr>
        <w:tc>
          <w:tcPr>
            <w:tcW w:w="1559" w:type="dxa"/>
          </w:tcPr>
          <w:p w14:paraId="3A03FFB1" w14:textId="77777777" w:rsidR="0028289B" w:rsidRPr="007D3993" w:rsidRDefault="0028289B" w:rsidP="0028289B">
            <w:pPr>
              <w:pStyle w:val="TableParagraph"/>
            </w:pPr>
            <w:r w:rsidRPr="007D3993">
              <w:t>Number tables</w:t>
            </w:r>
          </w:p>
        </w:tc>
        <w:tc>
          <w:tcPr>
            <w:tcW w:w="1559" w:type="dxa"/>
          </w:tcPr>
          <w:p w14:paraId="3A03FFB2" w14:textId="023D6926" w:rsidR="0028289B" w:rsidRPr="0028289B" w:rsidRDefault="0028289B" w:rsidP="0028289B">
            <w:pPr>
              <w:pStyle w:val="TableParagraph"/>
            </w:pPr>
            <w:r w:rsidRPr="0028289B">
              <w:t>51.38%</w:t>
            </w:r>
          </w:p>
        </w:tc>
        <w:tc>
          <w:tcPr>
            <w:tcW w:w="1559" w:type="dxa"/>
          </w:tcPr>
          <w:p w14:paraId="3A03FFB3" w14:textId="1D2D0A90" w:rsidR="0028289B" w:rsidRPr="0028289B" w:rsidRDefault="0028289B" w:rsidP="0028289B">
            <w:pPr>
              <w:pStyle w:val="TableParagraph"/>
            </w:pPr>
            <w:r w:rsidRPr="0028289B">
              <w:t>51.89%</w:t>
            </w:r>
          </w:p>
        </w:tc>
        <w:tc>
          <w:tcPr>
            <w:tcW w:w="1559" w:type="dxa"/>
          </w:tcPr>
          <w:p w14:paraId="3A03FFB4" w14:textId="2F3FF98B" w:rsidR="0028289B" w:rsidRPr="0028289B" w:rsidRDefault="0028289B" w:rsidP="0028289B">
            <w:pPr>
              <w:pStyle w:val="TableParagraph"/>
            </w:pPr>
            <w:r w:rsidRPr="0028289B">
              <w:t>50.87%</w:t>
            </w:r>
          </w:p>
        </w:tc>
        <w:tc>
          <w:tcPr>
            <w:tcW w:w="1559" w:type="dxa"/>
          </w:tcPr>
          <w:p w14:paraId="3A03FFB5" w14:textId="0E6DAC1F" w:rsidR="0028289B" w:rsidRPr="0028289B" w:rsidRDefault="0028289B" w:rsidP="0028289B">
            <w:pPr>
              <w:pStyle w:val="TableParagraph"/>
            </w:pPr>
            <w:r w:rsidRPr="0028289B">
              <w:t>51.05%</w:t>
            </w:r>
          </w:p>
        </w:tc>
        <w:tc>
          <w:tcPr>
            <w:tcW w:w="1559" w:type="dxa"/>
          </w:tcPr>
          <w:p w14:paraId="3A03FFB6" w14:textId="221A19CB" w:rsidR="0028289B" w:rsidRPr="0028289B" w:rsidRDefault="0028289B" w:rsidP="0028289B">
            <w:pPr>
              <w:pStyle w:val="TableParagraph"/>
            </w:pPr>
            <w:r w:rsidRPr="0028289B">
              <w:t>51.67%*</w:t>
            </w:r>
          </w:p>
        </w:tc>
      </w:tr>
      <w:tr w:rsidR="0028289B" w14:paraId="64D9E75E" w14:textId="77777777" w:rsidTr="00F04096">
        <w:trPr>
          <w:trHeight w:hRule="exact" w:val="511"/>
          <w:jc w:val="center"/>
        </w:trPr>
        <w:tc>
          <w:tcPr>
            <w:tcW w:w="1559" w:type="dxa"/>
          </w:tcPr>
          <w:p w14:paraId="3A03FFB8" w14:textId="77777777" w:rsidR="0028289B" w:rsidRPr="007D3993" w:rsidRDefault="0028289B" w:rsidP="0028289B">
            <w:pPr>
              <w:pStyle w:val="TableParagraph"/>
            </w:pPr>
            <w:r w:rsidRPr="007D3993">
              <w:t>Number tables (+income)</w:t>
            </w:r>
          </w:p>
        </w:tc>
        <w:tc>
          <w:tcPr>
            <w:tcW w:w="1559" w:type="dxa"/>
          </w:tcPr>
          <w:p w14:paraId="3A03FFB9" w14:textId="151DBFEC" w:rsidR="0028289B" w:rsidRPr="0028289B" w:rsidRDefault="0028289B" w:rsidP="0028289B">
            <w:pPr>
              <w:pStyle w:val="TableParagraph"/>
            </w:pPr>
            <w:r w:rsidRPr="0028289B">
              <w:t>50.46%</w:t>
            </w:r>
          </w:p>
        </w:tc>
        <w:tc>
          <w:tcPr>
            <w:tcW w:w="1559" w:type="dxa"/>
          </w:tcPr>
          <w:p w14:paraId="3A03FFBA" w14:textId="29946B9C" w:rsidR="0028289B" w:rsidRPr="0028289B" w:rsidRDefault="0028289B" w:rsidP="0028289B">
            <w:pPr>
              <w:pStyle w:val="TableParagraph"/>
            </w:pPr>
            <w:r w:rsidRPr="0028289B">
              <w:t>49.49%</w:t>
            </w:r>
          </w:p>
        </w:tc>
        <w:tc>
          <w:tcPr>
            <w:tcW w:w="1559" w:type="dxa"/>
          </w:tcPr>
          <w:p w14:paraId="3A03FFBB" w14:textId="6313C34A" w:rsidR="0028289B" w:rsidRPr="0028289B" w:rsidRDefault="0028289B" w:rsidP="0028289B">
            <w:pPr>
              <w:pStyle w:val="TableParagraph"/>
            </w:pPr>
            <w:r w:rsidRPr="0028289B">
              <w:t>51.61%</w:t>
            </w:r>
          </w:p>
        </w:tc>
        <w:tc>
          <w:tcPr>
            <w:tcW w:w="1559" w:type="dxa"/>
          </w:tcPr>
          <w:p w14:paraId="3A03FFBC" w14:textId="617C98C7" w:rsidR="0028289B" w:rsidRPr="0028289B" w:rsidRDefault="0028289B" w:rsidP="0028289B">
            <w:pPr>
              <w:pStyle w:val="TableParagraph"/>
            </w:pPr>
            <w:r w:rsidRPr="0028289B">
              <w:t>51.91%</w:t>
            </w:r>
          </w:p>
        </w:tc>
        <w:tc>
          <w:tcPr>
            <w:tcW w:w="1559" w:type="dxa"/>
          </w:tcPr>
          <w:p w14:paraId="3A03FFBD" w14:textId="42DA27D6" w:rsidR="0028289B" w:rsidRPr="0028289B" w:rsidRDefault="0028289B" w:rsidP="0028289B">
            <w:pPr>
              <w:pStyle w:val="TableParagraph"/>
            </w:pPr>
            <w:r w:rsidRPr="0028289B">
              <w:t>49.00%</w:t>
            </w:r>
          </w:p>
        </w:tc>
      </w:tr>
      <w:tr w:rsidR="0028289B" w14:paraId="5CA9727A" w14:textId="77777777" w:rsidTr="00F04096">
        <w:trPr>
          <w:trHeight w:hRule="exact" w:val="362"/>
          <w:jc w:val="center"/>
        </w:trPr>
        <w:tc>
          <w:tcPr>
            <w:tcW w:w="1559" w:type="dxa"/>
            <w:shd w:val="clear" w:color="auto" w:fill="F1F2F4"/>
          </w:tcPr>
          <w:p w14:paraId="3A03FFBF" w14:textId="77777777" w:rsidR="0028289B" w:rsidRPr="007D3993" w:rsidRDefault="0028289B" w:rsidP="0028289B">
            <w:pPr>
              <w:pStyle w:val="TableParagraph"/>
            </w:pPr>
            <w:r w:rsidRPr="007D3993">
              <w:t>Overall:</w:t>
            </w:r>
          </w:p>
        </w:tc>
        <w:tc>
          <w:tcPr>
            <w:tcW w:w="1559" w:type="dxa"/>
            <w:shd w:val="clear" w:color="auto" w:fill="F1F2F4"/>
          </w:tcPr>
          <w:p w14:paraId="3A03FFC0" w14:textId="4A4A8539" w:rsidR="0028289B" w:rsidRPr="0028289B" w:rsidRDefault="0028289B" w:rsidP="0028289B">
            <w:pPr>
              <w:pStyle w:val="TableParagraph"/>
            </w:pPr>
            <w:r w:rsidRPr="0028289B">
              <w:t>51.45%</w:t>
            </w:r>
          </w:p>
        </w:tc>
        <w:tc>
          <w:tcPr>
            <w:tcW w:w="1559" w:type="dxa"/>
            <w:shd w:val="clear" w:color="auto" w:fill="F1F2F4"/>
          </w:tcPr>
          <w:p w14:paraId="3A03FFC1" w14:textId="336CA248" w:rsidR="0028289B" w:rsidRPr="0028289B" w:rsidRDefault="0028289B" w:rsidP="0028289B">
            <w:pPr>
              <w:pStyle w:val="TableParagraph"/>
            </w:pPr>
            <w:r w:rsidRPr="0028289B">
              <w:t>50.47%</w:t>
            </w:r>
          </w:p>
        </w:tc>
        <w:tc>
          <w:tcPr>
            <w:tcW w:w="1559" w:type="dxa"/>
            <w:shd w:val="clear" w:color="auto" w:fill="F1F2F4"/>
          </w:tcPr>
          <w:p w14:paraId="3A03FFC2" w14:textId="64D268F9" w:rsidR="0028289B" w:rsidRPr="0028289B" w:rsidRDefault="0028289B" w:rsidP="0028289B">
            <w:pPr>
              <w:pStyle w:val="TableParagraph"/>
            </w:pPr>
            <w:r w:rsidRPr="0028289B">
              <w:t>52.47%</w:t>
            </w:r>
          </w:p>
        </w:tc>
        <w:tc>
          <w:tcPr>
            <w:tcW w:w="1559" w:type="dxa"/>
            <w:shd w:val="clear" w:color="auto" w:fill="F1F2F4"/>
          </w:tcPr>
          <w:p w14:paraId="3A03FFC3" w14:textId="0A40947A" w:rsidR="0028289B" w:rsidRPr="0028289B" w:rsidRDefault="0028289B" w:rsidP="0028289B">
            <w:pPr>
              <w:pStyle w:val="TableParagraph"/>
            </w:pPr>
            <w:r w:rsidRPr="0028289B">
              <w:t>52.12%</w:t>
            </w:r>
          </w:p>
        </w:tc>
        <w:tc>
          <w:tcPr>
            <w:tcW w:w="1559" w:type="dxa"/>
            <w:shd w:val="clear" w:color="auto" w:fill="F1F2F4"/>
          </w:tcPr>
          <w:p w14:paraId="3A03FFC4" w14:textId="3724EA12" w:rsidR="0028289B" w:rsidRPr="0028289B" w:rsidRDefault="0028289B" w:rsidP="0028289B">
            <w:pPr>
              <w:pStyle w:val="TableParagraph"/>
            </w:pPr>
            <w:r w:rsidRPr="0028289B">
              <w:t>50.84%</w:t>
            </w:r>
          </w:p>
        </w:tc>
      </w:tr>
    </w:tbl>
    <w:p w14:paraId="3A03FFC7" w14:textId="77777777" w:rsidR="00672F89" w:rsidRDefault="0016455A" w:rsidP="00E906F3">
      <w:pPr>
        <w:rPr>
          <w:rFonts w:eastAsia="Segoe UI" w:hAnsi="Segoe UI" w:cs="Segoe UI"/>
          <w:szCs w:val="15"/>
        </w:rPr>
      </w:pPr>
      <w:r>
        <w:t>Note.</w:t>
      </w:r>
      <w:r>
        <w:rPr>
          <w:spacing w:val="-4"/>
        </w:rPr>
        <w:t xml:space="preserve"> </w:t>
      </w:r>
      <w:r>
        <w:t>*p&lt;0.05.</w:t>
      </w:r>
      <w:r>
        <w:rPr>
          <w:spacing w:val="-3"/>
        </w:rPr>
        <w:t xml:space="preserve"> </w:t>
      </w:r>
      <w:r>
        <w:t>**p&lt;0.01.</w:t>
      </w:r>
      <w:r>
        <w:rPr>
          <w:spacing w:val="-3"/>
        </w:rPr>
        <w:t xml:space="preserve"> </w:t>
      </w:r>
      <w:r>
        <w:t>***p&lt;0.001.</w:t>
      </w:r>
      <w:r>
        <w:rPr>
          <w:spacing w:val="-4"/>
        </w:rPr>
        <w:t xml:space="preserve"> </w:t>
      </w:r>
      <w:r>
        <w:t>The</w:t>
      </w:r>
      <w:r>
        <w:rPr>
          <w:spacing w:val="-3"/>
        </w:rPr>
        <w:t xml:space="preserve"> </w:t>
      </w:r>
      <w:r>
        <w:rPr>
          <w:spacing w:val="-1"/>
        </w:rPr>
        <w:t>statistical</w:t>
      </w:r>
      <w:r>
        <w:rPr>
          <w:spacing w:val="-3"/>
        </w:rPr>
        <w:t xml:space="preserve"> </w:t>
      </w:r>
      <w:r>
        <w:t>tests</w:t>
      </w:r>
      <w:r>
        <w:rPr>
          <w:spacing w:val="-4"/>
        </w:rPr>
        <w:t xml:space="preserve"> </w:t>
      </w:r>
      <w:r>
        <w:t>are</w:t>
      </w:r>
      <w:r>
        <w:rPr>
          <w:spacing w:val="-4"/>
        </w:rPr>
        <w:t xml:space="preserve"> </w:t>
      </w:r>
      <w:r>
        <w:rPr>
          <w:spacing w:val="-1"/>
        </w:rPr>
        <w:t>in</w:t>
      </w:r>
      <w:r>
        <w:rPr>
          <w:spacing w:val="-4"/>
        </w:rPr>
        <w:t xml:space="preserve"> </w:t>
      </w:r>
      <w:r>
        <w:t>comparison</w:t>
      </w:r>
      <w:r>
        <w:rPr>
          <w:spacing w:val="-4"/>
        </w:rPr>
        <w:t xml:space="preserve"> </w:t>
      </w:r>
      <w:r>
        <w:t>to</w:t>
      </w:r>
      <w:r>
        <w:rPr>
          <w:spacing w:val="-3"/>
        </w:rPr>
        <w:t xml:space="preserve"> </w:t>
      </w:r>
      <w:r>
        <w:t>the</w:t>
      </w:r>
      <w:r>
        <w:rPr>
          <w:spacing w:val="-4"/>
        </w:rPr>
        <w:t xml:space="preserve"> </w:t>
      </w:r>
      <w:r>
        <w:t>control</w:t>
      </w:r>
      <w:r>
        <w:rPr>
          <w:spacing w:val="-4"/>
        </w:rPr>
        <w:t xml:space="preserve"> </w:t>
      </w:r>
      <w:r>
        <w:t>condition</w:t>
      </w:r>
      <w:r>
        <w:rPr>
          <w:spacing w:val="-5"/>
        </w:rPr>
        <w:t xml:space="preserve"> </w:t>
      </w:r>
      <w:r>
        <w:t>unless</w:t>
      </w:r>
      <w:r>
        <w:rPr>
          <w:spacing w:val="-4"/>
        </w:rPr>
        <w:t xml:space="preserve"> </w:t>
      </w:r>
      <w:r>
        <w:t>otherwise</w:t>
      </w:r>
      <w:r>
        <w:rPr>
          <w:spacing w:val="-4"/>
        </w:rPr>
        <w:t xml:space="preserve"> </w:t>
      </w:r>
      <w:r>
        <w:rPr>
          <w:spacing w:val="-1"/>
        </w:rPr>
        <w:t>stated,</w:t>
      </w:r>
      <w:r>
        <w:rPr>
          <w:spacing w:val="-3"/>
        </w:rPr>
        <w:t xml:space="preserve"> </w:t>
      </w:r>
      <w:r>
        <w:t>and</w:t>
      </w:r>
      <w:r>
        <w:rPr>
          <w:spacing w:val="-4"/>
        </w:rPr>
        <w:t xml:space="preserve"> </w:t>
      </w:r>
      <w:r>
        <w:rPr>
          <w:spacing w:val="-1"/>
        </w:rPr>
        <w:t>include</w:t>
      </w:r>
      <w:r>
        <w:rPr>
          <w:spacing w:val="23"/>
          <w:w w:val="99"/>
        </w:rPr>
        <w:t xml:space="preserve"> </w:t>
      </w:r>
      <w:r>
        <w:t>organisation</w:t>
      </w:r>
      <w:r>
        <w:rPr>
          <w:spacing w:val="-4"/>
        </w:rPr>
        <w:t xml:space="preserve"> </w:t>
      </w:r>
      <w:r>
        <w:t>as</w:t>
      </w:r>
      <w:r>
        <w:rPr>
          <w:spacing w:val="-3"/>
        </w:rPr>
        <w:t xml:space="preserve"> </w:t>
      </w:r>
      <w:r>
        <w:t>a</w:t>
      </w:r>
      <w:r>
        <w:rPr>
          <w:spacing w:val="-3"/>
        </w:rPr>
        <w:t xml:space="preserve"> </w:t>
      </w:r>
      <w:r>
        <w:t>covariate.</w:t>
      </w:r>
      <w:r>
        <w:rPr>
          <w:spacing w:val="-3"/>
        </w:rPr>
        <w:t xml:space="preserve"> </w:t>
      </w:r>
      <w:r>
        <w:rPr>
          <w:spacing w:val="-1"/>
        </w:rPr>
        <w:t>Population</w:t>
      </w:r>
      <w:r>
        <w:rPr>
          <w:spacing w:val="-4"/>
        </w:rPr>
        <w:t xml:space="preserve"> </w:t>
      </w:r>
      <w:r>
        <w:t>weights</w:t>
      </w:r>
      <w:r>
        <w:rPr>
          <w:spacing w:val="-3"/>
        </w:rPr>
        <w:t xml:space="preserve"> </w:t>
      </w:r>
      <w:r>
        <w:t>for</w:t>
      </w:r>
      <w:r>
        <w:rPr>
          <w:spacing w:val="-3"/>
        </w:rPr>
        <w:t xml:space="preserve"> </w:t>
      </w:r>
      <w:r>
        <w:t>age</w:t>
      </w:r>
      <w:r>
        <w:rPr>
          <w:spacing w:val="-3"/>
        </w:rPr>
        <w:t xml:space="preserve"> </w:t>
      </w:r>
      <w:r>
        <w:t>and</w:t>
      </w:r>
      <w:r>
        <w:rPr>
          <w:spacing w:val="-4"/>
        </w:rPr>
        <w:t xml:space="preserve"> </w:t>
      </w:r>
      <w:r>
        <w:t>gender</w:t>
      </w:r>
      <w:r>
        <w:rPr>
          <w:spacing w:val="-3"/>
        </w:rPr>
        <w:t xml:space="preserve"> </w:t>
      </w:r>
      <w:r>
        <w:t>also</w:t>
      </w:r>
      <w:r>
        <w:rPr>
          <w:spacing w:val="-4"/>
        </w:rPr>
        <w:t xml:space="preserve"> </w:t>
      </w:r>
      <w:r>
        <w:t>were</w:t>
      </w:r>
      <w:r>
        <w:rPr>
          <w:spacing w:val="-3"/>
        </w:rPr>
        <w:t xml:space="preserve"> </w:t>
      </w:r>
      <w:r>
        <w:t>applied</w:t>
      </w:r>
      <w:r>
        <w:rPr>
          <w:spacing w:val="-4"/>
        </w:rPr>
        <w:t xml:space="preserve"> </w:t>
      </w:r>
      <w:r>
        <w:rPr>
          <w:spacing w:val="-1"/>
        </w:rPr>
        <w:t>in</w:t>
      </w:r>
      <w:r>
        <w:rPr>
          <w:spacing w:val="-2"/>
        </w:rPr>
        <w:t xml:space="preserve"> </w:t>
      </w:r>
      <w:r>
        <w:t>the</w:t>
      </w:r>
      <w:r>
        <w:rPr>
          <w:spacing w:val="-3"/>
        </w:rPr>
        <w:t xml:space="preserve"> </w:t>
      </w:r>
      <w:r>
        <w:rPr>
          <w:spacing w:val="-1"/>
        </w:rPr>
        <w:t>statistical</w:t>
      </w:r>
      <w:r>
        <w:rPr>
          <w:spacing w:val="-3"/>
        </w:rPr>
        <w:t xml:space="preserve"> </w:t>
      </w:r>
      <w:r>
        <w:t>tests.</w:t>
      </w:r>
      <w:r>
        <w:rPr>
          <w:spacing w:val="-3"/>
        </w:rPr>
        <w:t xml:space="preserve"> </w:t>
      </w:r>
      <w:r>
        <w:t>The</w:t>
      </w:r>
      <w:r>
        <w:rPr>
          <w:spacing w:val="-3"/>
        </w:rPr>
        <w:t xml:space="preserve"> </w:t>
      </w:r>
      <w:r>
        <w:t>average</w:t>
      </w:r>
      <w:r>
        <w:rPr>
          <w:spacing w:val="-3"/>
        </w:rPr>
        <w:t xml:space="preserve"> </w:t>
      </w:r>
      <w:r>
        <w:rPr>
          <w:spacing w:val="-1"/>
        </w:rPr>
        <w:t>scores</w:t>
      </w:r>
      <w:r>
        <w:rPr>
          <w:spacing w:val="-3"/>
        </w:rPr>
        <w:t xml:space="preserve"> </w:t>
      </w:r>
      <w:r>
        <w:rPr>
          <w:spacing w:val="-1"/>
        </w:rPr>
        <w:t>listed</w:t>
      </w:r>
      <w:r>
        <w:rPr>
          <w:spacing w:val="-2"/>
        </w:rPr>
        <w:t xml:space="preserve"> </w:t>
      </w:r>
      <w:r>
        <w:t>are</w:t>
      </w:r>
      <w:r>
        <w:rPr>
          <w:spacing w:val="29"/>
          <w:w w:val="99"/>
        </w:rPr>
        <w:t xml:space="preserve"> </w:t>
      </w:r>
      <w:r>
        <w:t>based</w:t>
      </w:r>
      <w:r>
        <w:rPr>
          <w:spacing w:val="-5"/>
        </w:rPr>
        <w:t xml:space="preserve"> </w:t>
      </w:r>
      <w:r>
        <w:t>on</w:t>
      </w:r>
      <w:r>
        <w:rPr>
          <w:spacing w:val="-4"/>
        </w:rPr>
        <w:t xml:space="preserve"> </w:t>
      </w:r>
      <w:r>
        <w:t>raw</w:t>
      </w:r>
      <w:r>
        <w:rPr>
          <w:spacing w:val="-5"/>
        </w:rPr>
        <w:t xml:space="preserve"> </w:t>
      </w:r>
      <w:r>
        <w:t>data.</w:t>
      </w:r>
    </w:p>
    <w:p w14:paraId="3536ACDC" w14:textId="165C4D43" w:rsidR="0028289B" w:rsidRDefault="0016455A" w:rsidP="00690094">
      <w:pPr>
        <w:pStyle w:val="BodyText"/>
        <w:spacing w:line="305" w:lineRule="auto"/>
      </w:pPr>
      <w:r w:rsidRPr="00E906F3">
        <w:t>T</w:t>
      </w:r>
      <w:r w:rsidR="0028289B">
        <w:t>he additional information provided in the various ways to the treatment groups significantly increased willingness to choose the CIPR. Compared with the control group, members who received any of the alternative more</w:t>
      </w:r>
      <w:r w:rsidR="00FE3810">
        <w:t>-</w:t>
      </w:r>
      <w:r w:rsidR="0028289B">
        <w:t>detailed presentations were overall, more likely to choose the CIPR (52.01% compared to 47.56%; p=0.003). Willingness for the text tables (overall) was no different compared to the graphs (53.07% vs. 50.01%, p=0.052) or the number tables (53.07% vs. 50.%, p=0.131). Willingness to choose was similar between the graphs and number tables (50.01% vs. 50.92%, p=0.546).</w:t>
      </w:r>
    </w:p>
    <w:p w14:paraId="3A03FFCC" w14:textId="77AECE87" w:rsidR="00672F89" w:rsidRPr="007D3993" w:rsidRDefault="0028289B" w:rsidP="00690094">
      <w:pPr>
        <w:pStyle w:val="BodyText"/>
        <w:spacing w:line="305" w:lineRule="auto"/>
      </w:pPr>
      <w:r>
        <w:t>Three of the text tables had a significant positive impact on the willingness of members to choose the CIPR. Both text tables with income salient were superior to the graphs. The text table with only income salient was also superior to the text table with only stars. The number tables and graphs did not significantly increase willingness to choose the CIPR above control levels .There was no significant difference between the text tables with and without stars (52.63% vs. 53.49%, p=0.187), or between the presentations with and without the emphasis on income (52.97% vs. 51.75%, p=0.276). Again, the findings suggest that the addition of more</w:t>
      </w:r>
      <w:r w:rsidR="00FE3810">
        <w:t>-</w:t>
      </w:r>
      <w:r>
        <w:t>detailed information, at least in text tables, had the largest effects for females and for younger members</w:t>
      </w:r>
      <w:r w:rsidR="0016455A" w:rsidRPr="007D3993">
        <w:t>.</w:t>
      </w:r>
    </w:p>
    <w:p w14:paraId="3A03FFCD" w14:textId="77777777" w:rsidR="00672F89" w:rsidRPr="007D3993" w:rsidRDefault="0016455A" w:rsidP="00440767">
      <w:pPr>
        <w:pStyle w:val="Head3"/>
      </w:pPr>
      <w:r w:rsidRPr="007D3993">
        <w:lastRenderedPageBreak/>
        <w:t>How was willingness to choose the CIPR related to comprehension and preferences for using superannuation?</w:t>
      </w:r>
    </w:p>
    <w:p w14:paraId="12C399C0" w14:textId="155D9826" w:rsidR="0028289B" w:rsidRDefault="0016455A" w:rsidP="0028289B">
      <w:pPr>
        <w:pStyle w:val="BodyText"/>
      </w:pPr>
      <w:r w:rsidRPr="007D3993">
        <w:t>W</w:t>
      </w:r>
      <w:r w:rsidR="0028289B">
        <w:t>e examined the relationship between willingness to choose the CIPR and comprehension to ascertain whether people who had an improved understanding of the CIPR were also more willing to choose it. As discussed above, the simple presentations of additional information about the CIPR increased both comprehension of the CIPR and willingness to choose the CIPR. Overall, in addition, it is clear that comprehension was significantly higher among members who indicated equal to, or greater than the overall mean willingness to choose the CIPR (comprehension=3.79) compared to members who indicated less than the overall mean willingness to choose the CIPR (comprehension=3.36) (p=0.000). These results indicate that willingness to choose the CIPR may have been higher in the treatment groups because members understood the CIPR more when provided additional information in simplified form. (Note that we will provide more sophisticated statistical analysis of the causal pathway, and the effects of the treatments, using an “intent</w:t>
      </w:r>
      <w:r w:rsidR="00FE3810">
        <w:t>-</w:t>
      </w:r>
      <w:r w:rsidR="0028289B">
        <w:t>to</w:t>
      </w:r>
      <w:r w:rsidR="00FE3810">
        <w:t>-</w:t>
      </w:r>
      <w:r w:rsidR="0028289B">
        <w:t xml:space="preserve">treat” design, in a forthcoming publication: </w:t>
      </w:r>
      <w:r w:rsidR="0028289B" w:rsidRPr="0028289B">
        <w:rPr>
          <w:i/>
        </w:rPr>
        <w:t>The Nest Egg Problem: Testing ways to improve understanding of retirement income options</w:t>
      </w:r>
      <w:r w:rsidR="0028289B">
        <w:t>).</w:t>
      </w:r>
    </w:p>
    <w:p w14:paraId="3A03FFD2" w14:textId="74337C6B" w:rsidR="00672F89" w:rsidRPr="007D3993" w:rsidRDefault="0028289B" w:rsidP="0028289B">
      <w:pPr>
        <w:pStyle w:val="BodyText"/>
      </w:pPr>
      <w:r>
        <w:t>We also examined how willingness to choose the CIPR was related to members’ pre</w:t>
      </w:r>
      <w:r w:rsidR="00FE3810">
        <w:t>-</w:t>
      </w:r>
      <w:r>
        <w:t>stated preferences for how they would like to use their superannuation in retirement. At the start of the survey, members were asked to think about what is important for them in deciding how to use their superannuation and to rank in order (of most to least important) the following priorities</w:t>
      </w:r>
      <w:r w:rsidR="0016455A" w:rsidRPr="007D3993">
        <w:t>:</w:t>
      </w:r>
    </w:p>
    <w:p w14:paraId="3A03FFD4" w14:textId="5746AC90" w:rsidR="00672F89" w:rsidRDefault="0016455A" w:rsidP="007D3993">
      <w:pPr>
        <w:pStyle w:val="BodyBullet"/>
      </w:pPr>
      <w:r>
        <w:t>I</w:t>
      </w:r>
      <w:r>
        <w:rPr>
          <w:spacing w:val="-2"/>
        </w:rPr>
        <w:t xml:space="preserve"> want</w:t>
      </w:r>
      <w:r>
        <w:t xml:space="preserve"> </w:t>
      </w:r>
      <w:r>
        <w:rPr>
          <w:spacing w:val="-2"/>
        </w:rPr>
        <w:t>my</w:t>
      </w:r>
      <w:r>
        <w:t xml:space="preserve"> superannuation </w:t>
      </w:r>
      <w:r>
        <w:rPr>
          <w:spacing w:val="-2"/>
        </w:rPr>
        <w:t>to</w:t>
      </w:r>
      <w:r>
        <w:t xml:space="preserve"> last </w:t>
      </w:r>
      <w:r>
        <w:rPr>
          <w:spacing w:val="-2"/>
        </w:rPr>
        <w:t>my</w:t>
      </w:r>
      <w:r>
        <w:t xml:space="preserve"> entire lifetime</w:t>
      </w:r>
    </w:p>
    <w:p w14:paraId="3A03FFD6" w14:textId="60AC0E5C" w:rsidR="00672F89" w:rsidRDefault="0016455A" w:rsidP="007D3993">
      <w:pPr>
        <w:pStyle w:val="BodyBullet"/>
      </w:pPr>
      <w:r>
        <w:t xml:space="preserve">I </w:t>
      </w:r>
      <w:r>
        <w:rPr>
          <w:spacing w:val="-2"/>
        </w:rPr>
        <w:t>want</w:t>
      </w:r>
      <w:r>
        <w:t xml:space="preserve"> </w:t>
      </w:r>
      <w:r>
        <w:rPr>
          <w:spacing w:val="-2"/>
        </w:rPr>
        <w:t>to</w:t>
      </w:r>
      <w:r>
        <w:t xml:space="preserve"> get the highest level of income in retirement, based on </w:t>
      </w:r>
      <w:r>
        <w:rPr>
          <w:spacing w:val="-3"/>
        </w:rPr>
        <w:t>my</w:t>
      </w:r>
      <w:r>
        <w:t xml:space="preserve"> superannuation balance</w:t>
      </w:r>
    </w:p>
    <w:p w14:paraId="3A03FFD8" w14:textId="7749B0F3" w:rsidR="00672F89" w:rsidRPr="00E906F3" w:rsidRDefault="0016455A" w:rsidP="00E906F3">
      <w:pPr>
        <w:pStyle w:val="BodyBulletLastLine"/>
      </w:pPr>
      <w:r w:rsidRPr="00E906F3">
        <w:t>I want to be able to access and use all of my superannuation when I want (which might include leaving a bequest to my child/ren, spouse, and/or charity)</w:t>
      </w:r>
    </w:p>
    <w:p w14:paraId="3A03FFDB" w14:textId="3F5E2392" w:rsidR="00672F89" w:rsidRDefault="0016455A" w:rsidP="00E906F3">
      <w:pPr>
        <w:pStyle w:val="BodyText"/>
        <w:sectPr w:rsidR="00672F89" w:rsidSect="007D3993">
          <w:footerReference w:type="even" r:id="rId37"/>
          <w:footerReference w:type="default" r:id="rId38"/>
          <w:pgSz w:w="11910" w:h="16840"/>
          <w:pgMar w:top="1440" w:right="1440" w:bottom="1440" w:left="1440" w:header="0" w:footer="920" w:gutter="0"/>
          <w:cols w:space="720"/>
          <w:docGrid w:linePitch="218"/>
        </w:sectPr>
      </w:pPr>
      <w:r w:rsidRPr="00E906F3">
        <w:t>The frequencies of the six possible combinations of rank order profiles, and their corresponding willingness to choose the CIPR mean scores are presented in Table 6.</w:t>
      </w:r>
    </w:p>
    <w:p w14:paraId="3A03FFDD" w14:textId="74B1F356" w:rsidR="00672F89" w:rsidRPr="003A6D76" w:rsidRDefault="00440767" w:rsidP="003A6D76">
      <w:pPr>
        <w:pStyle w:val="Table"/>
        <w:outlineLvl w:val="3"/>
        <w:rPr>
          <w:rStyle w:val="Heading3Char"/>
        </w:rPr>
      </w:pPr>
      <w:r w:rsidRPr="00440767">
        <w:rPr>
          <w:rStyle w:val="Heading3Char"/>
          <w:caps/>
        </w:rPr>
        <w:lastRenderedPageBreak/>
        <w:t>Table 6:  Preferences for Using Superannuation in Retirement and Mean</w:t>
      </w:r>
      <w:r w:rsidRPr="003A6D76">
        <w:rPr>
          <w:rStyle w:val="Heading3Char"/>
        </w:rPr>
        <w:t xml:space="preserve"> </w:t>
      </w:r>
      <w:r w:rsidRPr="00440767">
        <w:rPr>
          <w:rStyle w:val="Heading3Char"/>
          <w:caps/>
        </w:rPr>
        <w:t>Willingness to Choose the CIPR</w:t>
      </w:r>
    </w:p>
    <w:tbl>
      <w:tblPr>
        <w:tblW w:w="9355" w:type="dxa"/>
        <w:jc w:val="center"/>
        <w:tblBorders>
          <w:bottom w:val="single" w:sz="8" w:space="0" w:color="auto"/>
          <w:insideH w:val="single" w:sz="8" w:space="0" w:color="auto"/>
          <w:insideV w:val="single" w:sz="8" w:space="0" w:color="auto"/>
        </w:tblBorders>
        <w:tblLayout w:type="fixed"/>
        <w:tblCellMar>
          <w:top w:w="57" w:type="dxa"/>
          <w:left w:w="0" w:type="dxa"/>
          <w:right w:w="0" w:type="dxa"/>
        </w:tblCellMar>
        <w:tblLook w:val="01E0" w:firstRow="1" w:lastRow="1" w:firstColumn="1" w:lastColumn="1" w:noHBand="0" w:noVBand="0"/>
        <w:tblCaption w:val="Preferences for using superannuation in retirement and mean willingness to choose the CIPR"/>
        <w:tblDescription w:val="The number of members with different rank order profiles (reflecting their preferences for using superannuation in retirement), and their mean willingness to choose the CIPR."/>
      </w:tblPr>
      <w:tblGrid>
        <w:gridCol w:w="2551"/>
        <w:gridCol w:w="1134"/>
        <w:gridCol w:w="1134"/>
        <w:gridCol w:w="1134"/>
        <w:gridCol w:w="1134"/>
        <w:gridCol w:w="1134"/>
        <w:gridCol w:w="1134"/>
      </w:tblGrid>
      <w:tr w:rsidR="00AD6832" w14:paraId="00BC035E" w14:textId="77777777" w:rsidTr="0028289B">
        <w:trPr>
          <w:trHeight w:hRule="exact" w:val="392"/>
          <w:jc w:val="center"/>
        </w:trPr>
        <w:tc>
          <w:tcPr>
            <w:tcW w:w="2551" w:type="dxa"/>
            <w:vMerge w:val="restart"/>
            <w:shd w:val="clear" w:color="auto" w:fill="F1F2F4"/>
          </w:tcPr>
          <w:p w14:paraId="3A03FFDE" w14:textId="77777777" w:rsidR="00672F89" w:rsidRDefault="00672F89"/>
        </w:tc>
        <w:tc>
          <w:tcPr>
            <w:tcW w:w="6804" w:type="dxa"/>
            <w:gridSpan w:val="6"/>
            <w:shd w:val="clear" w:color="auto" w:fill="F1F2F4"/>
          </w:tcPr>
          <w:p w14:paraId="3A03FFDF" w14:textId="77777777" w:rsidR="00672F89" w:rsidRDefault="0016455A" w:rsidP="00E906F3">
            <w:pPr>
              <w:pStyle w:val="TableParagraph"/>
              <w:spacing w:before="69"/>
              <w:rPr>
                <w:rFonts w:eastAsia="Calibri Light" w:cs="Calibri Light"/>
              </w:rPr>
            </w:pPr>
            <w:r>
              <w:rPr>
                <w:spacing w:val="6"/>
              </w:rPr>
              <w:t>RANKING</w:t>
            </w:r>
            <w:r>
              <w:rPr>
                <w:spacing w:val="8"/>
              </w:rPr>
              <w:t xml:space="preserve"> ORDER</w:t>
            </w:r>
          </w:p>
        </w:tc>
      </w:tr>
      <w:tr w:rsidR="00AD6832" w14:paraId="0B493A49" w14:textId="77777777" w:rsidTr="0028289B">
        <w:trPr>
          <w:trHeight w:hRule="exact" w:val="727"/>
          <w:jc w:val="center"/>
        </w:trPr>
        <w:tc>
          <w:tcPr>
            <w:tcW w:w="2551" w:type="dxa"/>
            <w:vMerge/>
            <w:shd w:val="clear" w:color="auto" w:fill="F1F2F4"/>
          </w:tcPr>
          <w:p w14:paraId="3A03FFE1" w14:textId="77777777" w:rsidR="00672F89" w:rsidRDefault="00672F89"/>
        </w:tc>
        <w:tc>
          <w:tcPr>
            <w:tcW w:w="1134" w:type="dxa"/>
            <w:shd w:val="clear" w:color="auto" w:fill="C9CCD2"/>
          </w:tcPr>
          <w:p w14:paraId="3A03FFE2" w14:textId="107AD8EE" w:rsidR="00672F89" w:rsidRPr="00E906F3" w:rsidRDefault="0028289B" w:rsidP="0028289B">
            <w:pPr>
              <w:pStyle w:val="TableParagraph"/>
            </w:pPr>
            <w:r>
              <w:t>Rank Order Profile #1 (N=636</w:t>
            </w:r>
            <w:r w:rsidR="0016455A" w:rsidRPr="00E906F3">
              <w:t>)</w:t>
            </w:r>
          </w:p>
        </w:tc>
        <w:tc>
          <w:tcPr>
            <w:tcW w:w="1134" w:type="dxa"/>
            <w:shd w:val="clear" w:color="auto" w:fill="C9CCD2"/>
          </w:tcPr>
          <w:p w14:paraId="3A03FFE3" w14:textId="5E04B135" w:rsidR="00672F89" w:rsidRPr="00E906F3" w:rsidRDefault="0028289B" w:rsidP="0028289B">
            <w:pPr>
              <w:pStyle w:val="TableParagraph"/>
            </w:pPr>
            <w:r>
              <w:t>Rank Order Profile #2 (N=290</w:t>
            </w:r>
            <w:r w:rsidR="0016455A" w:rsidRPr="00E906F3">
              <w:t>)</w:t>
            </w:r>
          </w:p>
        </w:tc>
        <w:tc>
          <w:tcPr>
            <w:tcW w:w="1134" w:type="dxa"/>
            <w:shd w:val="clear" w:color="auto" w:fill="C9CCD2"/>
          </w:tcPr>
          <w:p w14:paraId="3A03FFE4" w14:textId="29573431" w:rsidR="00672F89" w:rsidRPr="00E906F3" w:rsidRDefault="0016455A" w:rsidP="00E906F3">
            <w:pPr>
              <w:pStyle w:val="TableParagraph"/>
            </w:pPr>
            <w:r w:rsidRPr="00E906F3">
              <w:t xml:space="preserve">Rank Order Profile </w:t>
            </w:r>
            <w:r w:rsidR="0028289B">
              <w:t>#3 (N=538</w:t>
            </w:r>
            <w:r w:rsidRPr="00E906F3">
              <w:t>)</w:t>
            </w:r>
          </w:p>
        </w:tc>
        <w:tc>
          <w:tcPr>
            <w:tcW w:w="1134" w:type="dxa"/>
            <w:shd w:val="clear" w:color="auto" w:fill="C9CCD2"/>
          </w:tcPr>
          <w:p w14:paraId="3A03FFE5" w14:textId="7BF480BC" w:rsidR="00672F89" w:rsidRPr="00E906F3" w:rsidRDefault="00B42A04" w:rsidP="00E906F3">
            <w:pPr>
              <w:pStyle w:val="TableParagraph"/>
            </w:pPr>
            <w:r>
              <w:t>Rank Order Profile #4 (N=33</w:t>
            </w:r>
            <w:r w:rsidR="0016455A" w:rsidRPr="00E906F3">
              <w:t>6)</w:t>
            </w:r>
          </w:p>
        </w:tc>
        <w:tc>
          <w:tcPr>
            <w:tcW w:w="1134" w:type="dxa"/>
            <w:shd w:val="clear" w:color="auto" w:fill="C9CCD2"/>
          </w:tcPr>
          <w:p w14:paraId="3A03FFE6" w14:textId="010F12F3" w:rsidR="00672F89" w:rsidRPr="00E906F3" w:rsidRDefault="00B42A04" w:rsidP="00B42A04">
            <w:pPr>
              <w:pStyle w:val="TableParagraph"/>
            </w:pPr>
            <w:r>
              <w:t>Rank Order Profile #5 (N=362</w:t>
            </w:r>
            <w:r w:rsidR="0016455A" w:rsidRPr="00E906F3">
              <w:t>)</w:t>
            </w:r>
          </w:p>
        </w:tc>
        <w:tc>
          <w:tcPr>
            <w:tcW w:w="1134" w:type="dxa"/>
            <w:shd w:val="clear" w:color="auto" w:fill="C9CCD2"/>
          </w:tcPr>
          <w:p w14:paraId="3A03FFE7" w14:textId="766D0E46" w:rsidR="00672F89" w:rsidRPr="00E906F3" w:rsidRDefault="0016455A" w:rsidP="00E906F3">
            <w:pPr>
              <w:pStyle w:val="TableParagraph"/>
            </w:pPr>
            <w:r w:rsidRPr="00E906F3">
              <w:t>R</w:t>
            </w:r>
            <w:r w:rsidR="00B42A04">
              <w:t>ank Order Profile #6 (N=63</w:t>
            </w:r>
            <w:r w:rsidRPr="00E906F3">
              <w:t>6)</w:t>
            </w:r>
          </w:p>
        </w:tc>
      </w:tr>
      <w:tr w:rsidR="0028289B" w14:paraId="2920543B" w14:textId="77777777" w:rsidTr="0028289B">
        <w:trPr>
          <w:trHeight w:hRule="exact" w:val="510"/>
          <w:jc w:val="center"/>
        </w:trPr>
        <w:tc>
          <w:tcPr>
            <w:tcW w:w="2551" w:type="dxa"/>
          </w:tcPr>
          <w:p w14:paraId="3A03FFE9" w14:textId="77777777" w:rsidR="0028289B" w:rsidRPr="00E906F3" w:rsidRDefault="0028289B" w:rsidP="0028289B">
            <w:pPr>
              <w:pStyle w:val="TableParagraph"/>
            </w:pPr>
            <w:r w:rsidRPr="00E906F3">
              <w:t>I want my superannuation to last my entire lifetime</w:t>
            </w:r>
          </w:p>
        </w:tc>
        <w:tc>
          <w:tcPr>
            <w:tcW w:w="1134" w:type="dxa"/>
          </w:tcPr>
          <w:p w14:paraId="3A03FFEA" w14:textId="50119A67" w:rsidR="0028289B" w:rsidRPr="00E906F3" w:rsidRDefault="0028289B" w:rsidP="0028289B">
            <w:pPr>
              <w:pStyle w:val="TableParagraph"/>
            </w:pPr>
            <w:r w:rsidRPr="00AB5E12">
              <w:t>Rank 1</w:t>
            </w:r>
          </w:p>
        </w:tc>
        <w:tc>
          <w:tcPr>
            <w:tcW w:w="1134" w:type="dxa"/>
          </w:tcPr>
          <w:p w14:paraId="3A03FFEB" w14:textId="6805182D" w:rsidR="0028289B" w:rsidRPr="00E906F3" w:rsidRDefault="0028289B" w:rsidP="0028289B">
            <w:pPr>
              <w:pStyle w:val="TableParagraph"/>
            </w:pPr>
            <w:r w:rsidRPr="00AB5E12">
              <w:t>Rank 1</w:t>
            </w:r>
          </w:p>
        </w:tc>
        <w:tc>
          <w:tcPr>
            <w:tcW w:w="1134" w:type="dxa"/>
          </w:tcPr>
          <w:p w14:paraId="3A03FFEC" w14:textId="31ADA546" w:rsidR="0028289B" w:rsidRPr="00E906F3" w:rsidRDefault="0028289B" w:rsidP="0028289B">
            <w:pPr>
              <w:pStyle w:val="TableParagraph"/>
            </w:pPr>
            <w:r w:rsidRPr="00AB5E12">
              <w:t>Rank 2</w:t>
            </w:r>
          </w:p>
        </w:tc>
        <w:tc>
          <w:tcPr>
            <w:tcW w:w="1134" w:type="dxa"/>
          </w:tcPr>
          <w:p w14:paraId="3A03FFED" w14:textId="35BAD23C" w:rsidR="0028289B" w:rsidRPr="00E906F3" w:rsidRDefault="0028289B" w:rsidP="0028289B">
            <w:pPr>
              <w:pStyle w:val="TableParagraph"/>
            </w:pPr>
            <w:r w:rsidRPr="00AB5E12">
              <w:t>Rank 2</w:t>
            </w:r>
          </w:p>
        </w:tc>
        <w:tc>
          <w:tcPr>
            <w:tcW w:w="1134" w:type="dxa"/>
          </w:tcPr>
          <w:p w14:paraId="3A03FFEE" w14:textId="79A3484C" w:rsidR="0028289B" w:rsidRPr="00E906F3" w:rsidRDefault="0028289B" w:rsidP="0028289B">
            <w:pPr>
              <w:pStyle w:val="TableParagraph"/>
            </w:pPr>
            <w:r w:rsidRPr="00AB5E12">
              <w:t>Rank 3</w:t>
            </w:r>
          </w:p>
        </w:tc>
        <w:tc>
          <w:tcPr>
            <w:tcW w:w="1134" w:type="dxa"/>
          </w:tcPr>
          <w:p w14:paraId="3A03FFEF" w14:textId="58D02864" w:rsidR="0028289B" w:rsidRPr="00E906F3" w:rsidRDefault="0028289B" w:rsidP="0028289B">
            <w:pPr>
              <w:pStyle w:val="TableParagraph"/>
            </w:pPr>
            <w:r w:rsidRPr="00AB5E12">
              <w:t>Rank 3</w:t>
            </w:r>
          </w:p>
        </w:tc>
      </w:tr>
      <w:tr w:rsidR="0028289B" w14:paraId="7BA512A1" w14:textId="77777777" w:rsidTr="0028289B">
        <w:trPr>
          <w:trHeight w:hRule="exact" w:val="737"/>
          <w:jc w:val="center"/>
        </w:trPr>
        <w:tc>
          <w:tcPr>
            <w:tcW w:w="2551" w:type="dxa"/>
          </w:tcPr>
          <w:p w14:paraId="3A03FFF1" w14:textId="77777777" w:rsidR="0028289B" w:rsidRPr="00E906F3" w:rsidRDefault="0028289B" w:rsidP="0028289B">
            <w:pPr>
              <w:pStyle w:val="TableParagraph"/>
            </w:pPr>
            <w:r w:rsidRPr="00E906F3">
              <w:t>I want to get the highest level of income in retirement, based on my superannuation balance</w:t>
            </w:r>
          </w:p>
        </w:tc>
        <w:tc>
          <w:tcPr>
            <w:tcW w:w="1134" w:type="dxa"/>
          </w:tcPr>
          <w:p w14:paraId="3A03FFF2" w14:textId="5A861FC7" w:rsidR="0028289B" w:rsidRPr="00E906F3" w:rsidRDefault="0028289B" w:rsidP="0028289B">
            <w:pPr>
              <w:pStyle w:val="TableParagraph"/>
            </w:pPr>
            <w:r w:rsidRPr="00AB5E12">
              <w:t>Rank 2</w:t>
            </w:r>
          </w:p>
        </w:tc>
        <w:tc>
          <w:tcPr>
            <w:tcW w:w="1134" w:type="dxa"/>
          </w:tcPr>
          <w:p w14:paraId="3A03FFF3" w14:textId="0B343B88" w:rsidR="0028289B" w:rsidRPr="00E906F3" w:rsidRDefault="0028289B" w:rsidP="0028289B">
            <w:pPr>
              <w:pStyle w:val="TableParagraph"/>
            </w:pPr>
            <w:r w:rsidRPr="00AB5E12">
              <w:t>Rank 3</w:t>
            </w:r>
          </w:p>
        </w:tc>
        <w:tc>
          <w:tcPr>
            <w:tcW w:w="1134" w:type="dxa"/>
          </w:tcPr>
          <w:p w14:paraId="3A03FFF4" w14:textId="40B09BC8" w:rsidR="0028289B" w:rsidRPr="00E906F3" w:rsidRDefault="0028289B" w:rsidP="0028289B">
            <w:pPr>
              <w:pStyle w:val="TableParagraph"/>
            </w:pPr>
            <w:r w:rsidRPr="00AB5E12">
              <w:t>Rank 1</w:t>
            </w:r>
          </w:p>
        </w:tc>
        <w:tc>
          <w:tcPr>
            <w:tcW w:w="1134" w:type="dxa"/>
          </w:tcPr>
          <w:p w14:paraId="3A03FFF5" w14:textId="2623E01F" w:rsidR="0028289B" w:rsidRPr="00E906F3" w:rsidRDefault="0028289B" w:rsidP="0028289B">
            <w:pPr>
              <w:pStyle w:val="TableParagraph"/>
            </w:pPr>
            <w:r w:rsidRPr="00AB5E12">
              <w:t>Rank 3</w:t>
            </w:r>
          </w:p>
        </w:tc>
        <w:tc>
          <w:tcPr>
            <w:tcW w:w="1134" w:type="dxa"/>
          </w:tcPr>
          <w:p w14:paraId="3A03FFF6" w14:textId="16388C7C" w:rsidR="0028289B" w:rsidRPr="00E906F3" w:rsidRDefault="0028289B" w:rsidP="0028289B">
            <w:pPr>
              <w:pStyle w:val="TableParagraph"/>
            </w:pPr>
            <w:r w:rsidRPr="00AB5E12">
              <w:t>Rank 1</w:t>
            </w:r>
          </w:p>
        </w:tc>
        <w:tc>
          <w:tcPr>
            <w:tcW w:w="1134" w:type="dxa"/>
          </w:tcPr>
          <w:p w14:paraId="3A03FFF7" w14:textId="41546A51" w:rsidR="0028289B" w:rsidRPr="00E906F3" w:rsidRDefault="0028289B" w:rsidP="0028289B">
            <w:pPr>
              <w:pStyle w:val="TableParagraph"/>
            </w:pPr>
            <w:r w:rsidRPr="00AB5E12">
              <w:t>Rank 2</w:t>
            </w:r>
          </w:p>
        </w:tc>
      </w:tr>
      <w:tr w:rsidR="0028289B" w14:paraId="59634FFA" w14:textId="77777777" w:rsidTr="0028289B">
        <w:trPr>
          <w:trHeight w:hRule="exact" w:val="1077"/>
          <w:jc w:val="center"/>
        </w:trPr>
        <w:tc>
          <w:tcPr>
            <w:tcW w:w="2551" w:type="dxa"/>
          </w:tcPr>
          <w:p w14:paraId="3A03FFFA" w14:textId="54657172" w:rsidR="0028289B" w:rsidRPr="00E906F3" w:rsidRDefault="0028289B" w:rsidP="0028289B">
            <w:pPr>
              <w:pStyle w:val="TableParagraph"/>
            </w:pPr>
            <w:r w:rsidRPr="00E906F3">
              <w:t>I want to be able to access and use all my superannuation</w:t>
            </w:r>
            <w:r>
              <w:t xml:space="preserve"> </w:t>
            </w:r>
            <w:r w:rsidRPr="00E906F3">
              <w:t>when I want (which might include leaving a bequest to my child/ren, spouse, and/or charity)</w:t>
            </w:r>
          </w:p>
        </w:tc>
        <w:tc>
          <w:tcPr>
            <w:tcW w:w="1134" w:type="dxa"/>
          </w:tcPr>
          <w:p w14:paraId="3A03FFFB" w14:textId="5A597B5C" w:rsidR="0028289B" w:rsidRPr="00E906F3" w:rsidRDefault="0028289B" w:rsidP="0028289B">
            <w:pPr>
              <w:pStyle w:val="TableParagraph"/>
            </w:pPr>
            <w:r w:rsidRPr="00AB5E12">
              <w:t>Rank 3</w:t>
            </w:r>
          </w:p>
        </w:tc>
        <w:tc>
          <w:tcPr>
            <w:tcW w:w="1134" w:type="dxa"/>
          </w:tcPr>
          <w:p w14:paraId="3A03FFFC" w14:textId="2E769576" w:rsidR="0028289B" w:rsidRPr="00E906F3" w:rsidRDefault="0028289B" w:rsidP="0028289B">
            <w:pPr>
              <w:pStyle w:val="TableParagraph"/>
            </w:pPr>
            <w:r w:rsidRPr="00AB5E12">
              <w:t>Rank 2</w:t>
            </w:r>
          </w:p>
        </w:tc>
        <w:tc>
          <w:tcPr>
            <w:tcW w:w="1134" w:type="dxa"/>
          </w:tcPr>
          <w:p w14:paraId="3A03FFFD" w14:textId="2B2A48DD" w:rsidR="0028289B" w:rsidRPr="00E906F3" w:rsidRDefault="0028289B" w:rsidP="0028289B">
            <w:pPr>
              <w:pStyle w:val="TableParagraph"/>
            </w:pPr>
            <w:r w:rsidRPr="00AB5E12">
              <w:t>Rank 3</w:t>
            </w:r>
          </w:p>
        </w:tc>
        <w:tc>
          <w:tcPr>
            <w:tcW w:w="1134" w:type="dxa"/>
          </w:tcPr>
          <w:p w14:paraId="3A03FFFE" w14:textId="2042C50F" w:rsidR="0028289B" w:rsidRPr="00E906F3" w:rsidRDefault="0028289B" w:rsidP="0028289B">
            <w:pPr>
              <w:pStyle w:val="TableParagraph"/>
            </w:pPr>
            <w:r w:rsidRPr="00AB5E12">
              <w:t>Rank 1</w:t>
            </w:r>
          </w:p>
        </w:tc>
        <w:tc>
          <w:tcPr>
            <w:tcW w:w="1134" w:type="dxa"/>
          </w:tcPr>
          <w:p w14:paraId="3A03FFFF" w14:textId="44E6100F" w:rsidR="0028289B" w:rsidRPr="00E906F3" w:rsidRDefault="0028289B" w:rsidP="0028289B">
            <w:pPr>
              <w:pStyle w:val="TableParagraph"/>
            </w:pPr>
            <w:r w:rsidRPr="00AB5E12">
              <w:t>Rank 2</w:t>
            </w:r>
          </w:p>
        </w:tc>
        <w:tc>
          <w:tcPr>
            <w:tcW w:w="1134" w:type="dxa"/>
          </w:tcPr>
          <w:p w14:paraId="3A040000" w14:textId="108B843F" w:rsidR="0028289B" w:rsidRPr="00E906F3" w:rsidRDefault="0028289B" w:rsidP="0028289B">
            <w:pPr>
              <w:pStyle w:val="TableParagraph"/>
            </w:pPr>
            <w:r w:rsidRPr="00AB5E12">
              <w:t>Rank 1</w:t>
            </w:r>
          </w:p>
        </w:tc>
      </w:tr>
      <w:tr w:rsidR="0028289B" w14:paraId="6881BA92" w14:textId="77777777" w:rsidTr="0028289B">
        <w:trPr>
          <w:trHeight w:hRule="exact" w:val="362"/>
          <w:jc w:val="center"/>
        </w:trPr>
        <w:tc>
          <w:tcPr>
            <w:tcW w:w="2551" w:type="dxa"/>
            <w:shd w:val="clear" w:color="auto" w:fill="F1F2F4"/>
          </w:tcPr>
          <w:p w14:paraId="3A040002" w14:textId="77777777" w:rsidR="0028289B" w:rsidRPr="00E906F3" w:rsidRDefault="0028289B" w:rsidP="0028289B">
            <w:pPr>
              <w:pStyle w:val="TableParagraph"/>
            </w:pPr>
            <w:r w:rsidRPr="00E906F3">
              <w:t>Willingness to choose the CIPR:</w:t>
            </w:r>
          </w:p>
        </w:tc>
        <w:tc>
          <w:tcPr>
            <w:tcW w:w="1134" w:type="dxa"/>
            <w:shd w:val="clear" w:color="auto" w:fill="F1F2F4"/>
          </w:tcPr>
          <w:p w14:paraId="3A040003" w14:textId="36F228A5" w:rsidR="0028289B" w:rsidRPr="00E906F3" w:rsidRDefault="0028289B" w:rsidP="0028289B">
            <w:pPr>
              <w:pStyle w:val="TableParagraph"/>
            </w:pPr>
            <w:r w:rsidRPr="00AB5E12">
              <w:t>64.91%</w:t>
            </w:r>
          </w:p>
        </w:tc>
        <w:tc>
          <w:tcPr>
            <w:tcW w:w="1134" w:type="dxa"/>
            <w:shd w:val="clear" w:color="auto" w:fill="F1F2F4"/>
          </w:tcPr>
          <w:p w14:paraId="3A040004" w14:textId="4F6F17C7" w:rsidR="0028289B" w:rsidRPr="00E906F3" w:rsidRDefault="0028289B" w:rsidP="0028289B">
            <w:pPr>
              <w:pStyle w:val="TableParagraph"/>
            </w:pPr>
            <w:r w:rsidRPr="00AB5E12">
              <w:t>56.82%</w:t>
            </w:r>
          </w:p>
        </w:tc>
        <w:tc>
          <w:tcPr>
            <w:tcW w:w="1134" w:type="dxa"/>
            <w:shd w:val="clear" w:color="auto" w:fill="F1F2F4"/>
          </w:tcPr>
          <w:p w14:paraId="3A040005" w14:textId="5893DFF1" w:rsidR="0028289B" w:rsidRPr="00E906F3" w:rsidRDefault="0028289B" w:rsidP="0028289B">
            <w:pPr>
              <w:pStyle w:val="TableParagraph"/>
            </w:pPr>
            <w:r w:rsidRPr="00AB5E12">
              <w:t>60.64%</w:t>
            </w:r>
          </w:p>
        </w:tc>
        <w:tc>
          <w:tcPr>
            <w:tcW w:w="1134" w:type="dxa"/>
            <w:shd w:val="clear" w:color="auto" w:fill="F1F2F4"/>
          </w:tcPr>
          <w:p w14:paraId="3A040006" w14:textId="5B018C57" w:rsidR="0028289B" w:rsidRPr="00E906F3" w:rsidRDefault="0028289B" w:rsidP="0028289B">
            <w:pPr>
              <w:pStyle w:val="TableParagraph"/>
            </w:pPr>
            <w:r w:rsidRPr="00AB5E12">
              <w:t>41.74%</w:t>
            </w:r>
          </w:p>
        </w:tc>
        <w:tc>
          <w:tcPr>
            <w:tcW w:w="1134" w:type="dxa"/>
            <w:shd w:val="clear" w:color="auto" w:fill="F1F2F4"/>
          </w:tcPr>
          <w:p w14:paraId="3A040007" w14:textId="5B95DE5F" w:rsidR="0028289B" w:rsidRPr="00E906F3" w:rsidRDefault="0028289B" w:rsidP="0028289B">
            <w:pPr>
              <w:pStyle w:val="TableParagraph"/>
            </w:pPr>
            <w:r w:rsidRPr="00AB5E12">
              <w:t>48.79%</w:t>
            </w:r>
          </w:p>
        </w:tc>
        <w:tc>
          <w:tcPr>
            <w:tcW w:w="1134" w:type="dxa"/>
            <w:shd w:val="clear" w:color="auto" w:fill="F1F2F4"/>
          </w:tcPr>
          <w:p w14:paraId="3A040008" w14:textId="2CAEED5D" w:rsidR="0028289B" w:rsidRPr="00E906F3" w:rsidRDefault="0028289B" w:rsidP="0028289B">
            <w:pPr>
              <w:pStyle w:val="TableParagraph"/>
            </w:pPr>
            <w:r w:rsidRPr="00AB5E12">
              <w:t>36.08%</w:t>
            </w:r>
          </w:p>
        </w:tc>
      </w:tr>
    </w:tbl>
    <w:p w14:paraId="3A04000B" w14:textId="439EB69B" w:rsidR="00672F89" w:rsidRDefault="0016455A" w:rsidP="00E906F3">
      <w:pPr>
        <w:rPr>
          <w:rFonts w:eastAsia="Segoe UI" w:hAnsi="Segoe UI" w:cs="Segoe UI"/>
          <w:szCs w:val="15"/>
        </w:rPr>
      </w:pPr>
      <w:r>
        <w:t>Note.</w:t>
      </w:r>
      <w:r>
        <w:rPr>
          <w:spacing w:val="-3"/>
        </w:rPr>
        <w:t xml:space="preserve"> </w:t>
      </w:r>
      <w:r w:rsidR="00B42A04">
        <w:t>662</w:t>
      </w:r>
      <w:r>
        <w:rPr>
          <w:spacing w:val="-3"/>
        </w:rPr>
        <w:t xml:space="preserve"> </w:t>
      </w:r>
      <w:r>
        <w:rPr>
          <w:spacing w:val="-1"/>
        </w:rPr>
        <w:t>members</w:t>
      </w:r>
      <w:r>
        <w:rPr>
          <w:spacing w:val="-2"/>
        </w:rPr>
        <w:t xml:space="preserve"> </w:t>
      </w:r>
      <w:r>
        <w:t>did</w:t>
      </w:r>
      <w:r>
        <w:rPr>
          <w:spacing w:val="-4"/>
        </w:rPr>
        <w:t xml:space="preserve"> </w:t>
      </w:r>
      <w:r>
        <w:t>not</w:t>
      </w:r>
      <w:r>
        <w:rPr>
          <w:spacing w:val="-2"/>
        </w:rPr>
        <w:t xml:space="preserve"> </w:t>
      </w:r>
      <w:r>
        <w:t>answer</w:t>
      </w:r>
      <w:r>
        <w:rPr>
          <w:spacing w:val="-4"/>
        </w:rPr>
        <w:t xml:space="preserve"> </w:t>
      </w:r>
      <w:r>
        <w:t>the</w:t>
      </w:r>
      <w:r>
        <w:rPr>
          <w:spacing w:val="-3"/>
        </w:rPr>
        <w:t xml:space="preserve"> </w:t>
      </w:r>
      <w:r>
        <w:t>ranking</w:t>
      </w:r>
      <w:r>
        <w:rPr>
          <w:spacing w:val="-3"/>
        </w:rPr>
        <w:t xml:space="preserve"> </w:t>
      </w:r>
      <w:r>
        <w:t>question.</w:t>
      </w:r>
      <w:r>
        <w:rPr>
          <w:spacing w:val="-4"/>
        </w:rPr>
        <w:t xml:space="preserve"> </w:t>
      </w:r>
      <w:r>
        <w:t>The</w:t>
      </w:r>
      <w:r>
        <w:rPr>
          <w:spacing w:val="-2"/>
        </w:rPr>
        <w:t xml:space="preserve"> </w:t>
      </w:r>
      <w:r>
        <w:rPr>
          <w:spacing w:val="-1"/>
        </w:rPr>
        <w:t>scores</w:t>
      </w:r>
      <w:r>
        <w:rPr>
          <w:spacing w:val="-3"/>
        </w:rPr>
        <w:t xml:space="preserve"> </w:t>
      </w:r>
      <w:r>
        <w:t>for</w:t>
      </w:r>
      <w:r>
        <w:rPr>
          <w:spacing w:val="-2"/>
        </w:rPr>
        <w:t xml:space="preserve"> </w:t>
      </w:r>
      <w:r>
        <w:t>willingness</w:t>
      </w:r>
      <w:r>
        <w:rPr>
          <w:spacing w:val="-5"/>
        </w:rPr>
        <w:t xml:space="preserve"> </w:t>
      </w:r>
      <w:r>
        <w:t>to</w:t>
      </w:r>
      <w:r>
        <w:rPr>
          <w:spacing w:val="-2"/>
        </w:rPr>
        <w:t xml:space="preserve"> </w:t>
      </w:r>
      <w:r>
        <w:t>choose</w:t>
      </w:r>
      <w:r>
        <w:rPr>
          <w:spacing w:val="-4"/>
        </w:rPr>
        <w:t xml:space="preserve"> </w:t>
      </w:r>
      <w:r>
        <w:t>Plan</w:t>
      </w:r>
      <w:r>
        <w:rPr>
          <w:spacing w:val="-2"/>
        </w:rPr>
        <w:t xml:space="preserve"> </w:t>
      </w:r>
      <w:r>
        <w:t>A</w:t>
      </w:r>
      <w:r>
        <w:rPr>
          <w:spacing w:val="-3"/>
        </w:rPr>
        <w:t xml:space="preserve"> </w:t>
      </w:r>
      <w:r>
        <w:t>are</w:t>
      </w:r>
      <w:r>
        <w:rPr>
          <w:spacing w:val="-3"/>
        </w:rPr>
        <w:t xml:space="preserve"> </w:t>
      </w:r>
      <w:r>
        <w:t>based</w:t>
      </w:r>
      <w:r>
        <w:rPr>
          <w:spacing w:val="-4"/>
        </w:rPr>
        <w:t xml:space="preserve"> </w:t>
      </w:r>
      <w:r>
        <w:t>on</w:t>
      </w:r>
      <w:r>
        <w:rPr>
          <w:spacing w:val="-2"/>
        </w:rPr>
        <w:t xml:space="preserve"> </w:t>
      </w:r>
      <w:r>
        <w:t>raw</w:t>
      </w:r>
      <w:r>
        <w:rPr>
          <w:spacing w:val="-4"/>
        </w:rPr>
        <w:t xml:space="preserve"> </w:t>
      </w:r>
      <w:r>
        <w:t>data.</w:t>
      </w:r>
    </w:p>
    <w:p w14:paraId="3A04000D" w14:textId="06F2EB57" w:rsidR="00672F89" w:rsidRPr="00105411" w:rsidRDefault="0016455A" w:rsidP="00105411">
      <w:pPr>
        <w:pStyle w:val="BodyText"/>
      </w:pPr>
      <w:r w:rsidRPr="00105411">
        <w:t>W</w:t>
      </w:r>
      <w:r w:rsidR="00B42A04" w:rsidRPr="00B42A04">
        <w:t>hile we are cautious about this analysis, because of the large amount of missing data (n=662, 19.13% failed to answer this question), it does appear that willingness to choose the CIPR was aligned with pre</w:t>
      </w:r>
      <w:r w:rsidR="00FE3810">
        <w:t>-</w:t>
      </w:r>
      <w:r w:rsidR="00B42A04" w:rsidRPr="00B42A04">
        <w:t>stated preferences. Overall, among those members who ranked longevity risk (“superannuation to last my entire lifetime”) as the first priority and accessibility to superannuation as the last priority, willingness to choose the CIPR was far higher than among those who ranked accessibility to funds first and longevity risk last (64.91% vs. 36.08%, p=0.000). A similar difference was observed when comparing members who ranked the highest level of income as the first priority and accessibility to superannuation as the last priority with members who ranked accessibility to funds first and highest level of income last (60.64% vs. 41.74%, p=0.000</w:t>
      </w:r>
      <w:r w:rsidRPr="00105411">
        <w:t>).</w:t>
      </w:r>
    </w:p>
    <w:p w14:paraId="3A04000E" w14:textId="77777777" w:rsidR="00672F89" w:rsidRPr="00581013" w:rsidRDefault="0016455A" w:rsidP="00440767">
      <w:pPr>
        <w:pStyle w:val="Head3"/>
      </w:pPr>
      <w:r w:rsidRPr="00581013">
        <w:t>What were the reasons members gave for their choices?</w:t>
      </w:r>
    </w:p>
    <w:p w14:paraId="3A04000F" w14:textId="4B593341" w:rsidR="00672F89" w:rsidRPr="00105411" w:rsidRDefault="0016455A" w:rsidP="00105411">
      <w:pPr>
        <w:pStyle w:val="BodyText"/>
      </w:pPr>
      <w:r w:rsidRPr="00105411">
        <w:t>T</w:t>
      </w:r>
      <w:r w:rsidR="00B42A04" w:rsidRPr="00B42A04">
        <w:t>o provide additional insights into members’ decision</w:t>
      </w:r>
      <w:r w:rsidR="00FE3810">
        <w:t>-</w:t>
      </w:r>
      <w:r w:rsidR="00B42A04" w:rsidRPr="00B42A04">
        <w:t>making, we explored responses to the following open</w:t>
      </w:r>
      <w:r w:rsidR="00FE3810">
        <w:t>-</w:t>
      </w:r>
      <w:r w:rsidR="00B42A04" w:rsidRPr="00B42A04">
        <w:t>ended question in the survey</w:t>
      </w:r>
      <w:r w:rsidRPr="00105411">
        <w:t>:</w:t>
      </w:r>
    </w:p>
    <w:p w14:paraId="3A040010" w14:textId="77777777" w:rsidR="00672F89" w:rsidRDefault="0016455A" w:rsidP="00E906F3">
      <w:pPr>
        <w:pStyle w:val="QuoteText"/>
        <w:rPr>
          <w:rFonts w:cs="Calibri Light"/>
        </w:rPr>
      </w:pPr>
      <w:r>
        <w:t xml:space="preserve">Before we continue, is there anything else you would </w:t>
      </w:r>
      <w:r>
        <w:rPr>
          <w:spacing w:val="-3"/>
        </w:rPr>
        <w:t>like</w:t>
      </w:r>
      <w:r>
        <w:t xml:space="preserve"> </w:t>
      </w:r>
      <w:r>
        <w:rPr>
          <w:spacing w:val="-2"/>
        </w:rPr>
        <w:t>to</w:t>
      </w:r>
      <w:r>
        <w:t xml:space="preserve"> tell us, </w:t>
      </w:r>
      <w:r>
        <w:rPr>
          <w:spacing w:val="-2"/>
        </w:rPr>
        <w:t>to</w:t>
      </w:r>
      <w:r>
        <w:t xml:space="preserve"> explain </w:t>
      </w:r>
      <w:r>
        <w:rPr>
          <w:spacing w:val="-2"/>
        </w:rPr>
        <w:t>why</w:t>
      </w:r>
      <w:r>
        <w:t xml:space="preserve"> you made that</w:t>
      </w:r>
      <w:r>
        <w:rPr>
          <w:spacing w:val="43"/>
        </w:rPr>
        <w:t xml:space="preserve"> </w:t>
      </w:r>
      <w:r>
        <w:t xml:space="preserve">choice? </w:t>
      </w:r>
    </w:p>
    <w:p w14:paraId="1194B2DB" w14:textId="77777777" w:rsidR="00B42A04" w:rsidRDefault="0016455A" w:rsidP="00B42A04">
      <w:pPr>
        <w:pStyle w:val="BodyText"/>
      </w:pPr>
      <w:r>
        <w:t>A</w:t>
      </w:r>
      <w:r>
        <w:rPr>
          <w:spacing w:val="-2"/>
        </w:rPr>
        <w:t xml:space="preserve"> </w:t>
      </w:r>
      <w:r w:rsidR="00B42A04">
        <w:t>good proportion of members (n=1,498, 41.07%) provided a response, many mentioning multiple reasons for their choices. A total of 1,999 reasons were coded. We classified the various reasons according to which were generally negative/positive regarding the CIPR, and which fell somewhere in between as ‘undecided’ or not definitive. (Note that we will provide more detailed analysis of the qualitative data in a forthcoming publication: The Nest Egg Problem: Testing ways to improve understanding of retirement income options).</w:t>
      </w:r>
    </w:p>
    <w:p w14:paraId="1F34814E" w14:textId="77777777" w:rsidR="00B42A04" w:rsidRDefault="00B42A04">
      <w:pPr>
        <w:spacing w:before="0" w:after="0"/>
        <w:rPr>
          <w:rFonts w:eastAsia="Calibri Light"/>
          <w:color w:val="323536" w:themeColor="background2" w:themeShade="40"/>
          <w:sz w:val="20"/>
          <w:szCs w:val="20"/>
        </w:rPr>
      </w:pPr>
      <w:r>
        <w:br w:type="page"/>
      </w:r>
    </w:p>
    <w:p w14:paraId="3A040014" w14:textId="109E2D17" w:rsidR="00672F89" w:rsidRPr="00B42A04" w:rsidRDefault="00B42A04" w:rsidP="00B42A04">
      <w:pPr>
        <w:pStyle w:val="BodyText"/>
      </w:pPr>
      <w:r>
        <w:lastRenderedPageBreak/>
        <w:t>A brief review of the more common (&gt;10% of all responses) qualitative comments revealed that many members appreciated the financial security and longevity risk protection offered through the CIPR (n=344 comments, 17.21% of all comments). Some examples included</w:t>
      </w:r>
    </w:p>
    <w:p w14:paraId="3A040015" w14:textId="73CA1D53" w:rsidR="00672F89" w:rsidRDefault="0016455A" w:rsidP="00E906F3">
      <w:pPr>
        <w:pStyle w:val="BodyDash"/>
        <w:rPr>
          <w:rFonts w:cs="Calibri Light"/>
        </w:rPr>
      </w:pPr>
      <w:r>
        <w:t>security of income is important</w:t>
      </w:r>
    </w:p>
    <w:p w14:paraId="19DDEA3B" w14:textId="77777777" w:rsidR="00E906F3" w:rsidRDefault="0016455A" w:rsidP="00E906F3">
      <w:pPr>
        <w:pStyle w:val="BodyDash"/>
        <w:rPr>
          <w:rFonts w:cs="Calibri Light"/>
        </w:rPr>
      </w:pPr>
      <w:r>
        <w:t xml:space="preserve">as I watch </w:t>
      </w:r>
      <w:r>
        <w:rPr>
          <w:spacing w:val="-2"/>
        </w:rPr>
        <w:t>my</w:t>
      </w:r>
      <w:r>
        <w:t xml:space="preserve"> parents getting</w:t>
      </w:r>
      <w:r>
        <w:rPr>
          <w:spacing w:val="-2"/>
        </w:rPr>
        <w:t xml:space="preserve"> </w:t>
      </w:r>
      <w:r>
        <w:rPr>
          <w:spacing w:val="-4"/>
        </w:rPr>
        <w:t>older</w:t>
      </w:r>
      <w:r>
        <w:rPr>
          <w:spacing w:val="-3"/>
        </w:rPr>
        <w:t>,</w:t>
      </w:r>
      <w:r>
        <w:t xml:space="preserve"> I think it is be</w:t>
      </w:r>
      <w:r>
        <w:rPr>
          <w:spacing w:val="-2"/>
        </w:rPr>
        <w:t>tt</w:t>
      </w:r>
      <w:r>
        <w:t xml:space="preserve">er </w:t>
      </w:r>
      <w:r>
        <w:rPr>
          <w:spacing w:val="-2"/>
        </w:rPr>
        <w:t>to</w:t>
      </w:r>
      <w:r>
        <w:t xml:space="preserve"> have a guaranteed income without having </w:t>
      </w:r>
      <w:r>
        <w:rPr>
          <w:spacing w:val="-2"/>
        </w:rPr>
        <w:t>to</w:t>
      </w:r>
      <w:r>
        <w:t xml:space="preserve"> think too</w:t>
      </w:r>
      <w:r>
        <w:rPr>
          <w:spacing w:val="45"/>
        </w:rPr>
        <w:t xml:space="preserve"> </w:t>
      </w:r>
      <w:r>
        <w:t>much about it</w:t>
      </w:r>
    </w:p>
    <w:p w14:paraId="3A040018" w14:textId="7B3ACD2B" w:rsidR="00672F89" w:rsidRDefault="0016455A" w:rsidP="00E906F3">
      <w:pPr>
        <w:pStyle w:val="BodyDash"/>
        <w:rPr>
          <w:rFonts w:cs="Calibri Light"/>
        </w:rPr>
      </w:pPr>
      <w:r>
        <w:t>I</w:t>
      </w:r>
      <w:r>
        <w:rPr>
          <w:spacing w:val="-2"/>
        </w:rPr>
        <w:t xml:space="preserve"> </w:t>
      </w:r>
      <w:r>
        <w:t>want</w:t>
      </w:r>
      <w:r>
        <w:rPr>
          <w:spacing w:val="-2"/>
        </w:rPr>
        <w:t xml:space="preserve"> my </w:t>
      </w:r>
      <w:r>
        <w:t>superannuation</w:t>
      </w:r>
      <w:r>
        <w:rPr>
          <w:spacing w:val="-2"/>
        </w:rPr>
        <w:t xml:space="preserve"> to </w:t>
      </w:r>
      <w:r>
        <w:t>last</w:t>
      </w:r>
      <w:r>
        <w:rPr>
          <w:spacing w:val="-2"/>
        </w:rPr>
        <w:t xml:space="preserve"> my </w:t>
      </w:r>
      <w:r>
        <w:t>entire</w:t>
      </w:r>
      <w:r>
        <w:rPr>
          <w:spacing w:val="-2"/>
        </w:rPr>
        <w:t xml:space="preserve"> </w:t>
      </w:r>
      <w:r>
        <w:t>lifetime</w:t>
      </w:r>
    </w:p>
    <w:p w14:paraId="3A04001B" w14:textId="2F662050" w:rsidR="00672F89" w:rsidRPr="00E906F3" w:rsidRDefault="0016455A" w:rsidP="00E906F3">
      <w:pPr>
        <w:pStyle w:val="BodyDashLast"/>
      </w:pPr>
      <w:r w:rsidRPr="00E906F3">
        <w:t>A steady stream of income and being able to budget is important to me. I don’t want to run out of money and have to sell my house</w:t>
      </w:r>
    </w:p>
    <w:p w14:paraId="3A04001E" w14:textId="408BC4B8" w:rsidR="00672F89" w:rsidRDefault="0016455A" w:rsidP="00B42A04">
      <w:pPr>
        <w:pStyle w:val="BodyText"/>
        <w:rPr>
          <w:rFonts w:cs="Calibri Light"/>
          <w:sz w:val="10"/>
          <w:szCs w:val="10"/>
        </w:rPr>
      </w:pPr>
      <w:r w:rsidRPr="005521AA">
        <w:t>H</w:t>
      </w:r>
      <w:r w:rsidR="00B42A04">
        <w:t>owever, there was an even greater frequency of comments about wanting to retain personal choice, control and flexible access to superannuation funds (n=691, 34.57% of all comments) as reasons against choosing the CIPR. Some people also explicitly described how they would require access to lump sums of money for planned or unplanned purchases throughout retirement. Examples included</w:t>
      </w:r>
      <w:r w:rsidRPr="005521AA">
        <w:t>:</w:t>
      </w:r>
    </w:p>
    <w:p w14:paraId="3A04001F" w14:textId="66261144" w:rsidR="00672F89" w:rsidRDefault="0016455A" w:rsidP="005521AA">
      <w:pPr>
        <w:pStyle w:val="BodyDash"/>
        <w:rPr>
          <w:rFonts w:cs="Calibri Light"/>
        </w:rPr>
      </w:pPr>
      <w:r>
        <w:t xml:space="preserve">I </w:t>
      </w:r>
      <w:r>
        <w:rPr>
          <w:spacing w:val="-2"/>
        </w:rPr>
        <w:t>like</w:t>
      </w:r>
      <w:r>
        <w:t xml:space="preserve"> </w:t>
      </w:r>
      <w:r>
        <w:rPr>
          <w:spacing w:val="-2"/>
        </w:rPr>
        <w:t>to</w:t>
      </w:r>
      <w:r>
        <w:t xml:space="preserve"> have some control over </w:t>
      </w:r>
      <w:r>
        <w:rPr>
          <w:spacing w:val="-2"/>
        </w:rPr>
        <w:t>my</w:t>
      </w:r>
      <w:r>
        <w:t xml:space="preserve"> income and investments</w:t>
      </w:r>
    </w:p>
    <w:p w14:paraId="3A040021" w14:textId="3245EEB8" w:rsidR="00672F89" w:rsidRDefault="0016455A" w:rsidP="005521AA">
      <w:pPr>
        <w:pStyle w:val="BodyDash"/>
        <w:rPr>
          <w:rFonts w:cs="Calibri Light"/>
        </w:rPr>
      </w:pPr>
      <w:r>
        <w:t>Plan A provides little control and locks you in</w:t>
      </w:r>
    </w:p>
    <w:p w14:paraId="3A040023" w14:textId="30C1B32A" w:rsidR="00672F89" w:rsidRDefault="0016455A" w:rsidP="005521AA">
      <w:pPr>
        <w:pStyle w:val="BodyDash"/>
        <w:rPr>
          <w:rFonts w:cs="Calibri Light"/>
        </w:rPr>
      </w:pPr>
      <w:r>
        <w:t xml:space="preserve">Plan B allows you </w:t>
      </w:r>
      <w:r>
        <w:rPr>
          <w:spacing w:val="-2"/>
        </w:rPr>
        <w:t>to</w:t>
      </w:r>
      <w:r>
        <w:t xml:space="preserve"> manipulate your funds at your own discretion</w:t>
      </w:r>
    </w:p>
    <w:p w14:paraId="3A040025" w14:textId="554A80DB" w:rsidR="00672F89" w:rsidRDefault="0016455A" w:rsidP="005521AA">
      <w:pPr>
        <w:pStyle w:val="BodyDashLast"/>
        <w:rPr>
          <w:rFonts w:cs="Calibri Light"/>
        </w:rPr>
      </w:pPr>
      <w:r>
        <w:t>There</w:t>
      </w:r>
      <w:r>
        <w:rPr>
          <w:spacing w:val="-2"/>
        </w:rPr>
        <w:t xml:space="preserve"> </w:t>
      </w:r>
      <w:r>
        <w:t>could be</w:t>
      </w:r>
      <w:r>
        <w:rPr>
          <w:spacing w:val="-2"/>
        </w:rPr>
        <w:t xml:space="preserve"> </w:t>
      </w:r>
      <w:r>
        <w:t>unexpected</w:t>
      </w:r>
      <w:r>
        <w:rPr>
          <w:spacing w:val="-2"/>
        </w:rPr>
        <w:t xml:space="preserve"> </w:t>
      </w:r>
      <w:r>
        <w:t>costs</w:t>
      </w:r>
      <w:r>
        <w:rPr>
          <w:spacing w:val="-2"/>
        </w:rPr>
        <w:t xml:space="preserve"> </w:t>
      </w:r>
      <w:r>
        <w:t>when</w:t>
      </w:r>
      <w:r>
        <w:rPr>
          <w:spacing w:val="-2"/>
        </w:rPr>
        <w:t xml:space="preserve"> </w:t>
      </w:r>
      <w:r>
        <w:t>I retire</w:t>
      </w:r>
      <w:r>
        <w:rPr>
          <w:spacing w:val="-3"/>
        </w:rPr>
        <w:t xml:space="preserve"> </w:t>
      </w:r>
      <w:r>
        <w:t>such</w:t>
      </w:r>
      <w:r>
        <w:rPr>
          <w:spacing w:val="-2"/>
        </w:rPr>
        <w:t xml:space="preserve"> </w:t>
      </w:r>
      <w:r>
        <w:t>as</w:t>
      </w:r>
      <w:r>
        <w:rPr>
          <w:spacing w:val="-2"/>
        </w:rPr>
        <w:t xml:space="preserve"> </w:t>
      </w:r>
      <w:r>
        <w:t>education</w:t>
      </w:r>
      <w:r>
        <w:rPr>
          <w:spacing w:val="-2"/>
        </w:rPr>
        <w:t xml:space="preserve"> </w:t>
      </w:r>
      <w:r>
        <w:t>and</w:t>
      </w:r>
      <w:r>
        <w:rPr>
          <w:spacing w:val="-2"/>
        </w:rPr>
        <w:t xml:space="preserve"> </w:t>
      </w:r>
      <w:r>
        <w:t>wedding</w:t>
      </w:r>
      <w:r>
        <w:rPr>
          <w:spacing w:val="-3"/>
        </w:rPr>
        <w:t xml:space="preserve"> </w:t>
      </w:r>
      <w:r>
        <w:t xml:space="preserve">costs </w:t>
      </w:r>
      <w:r>
        <w:rPr>
          <w:spacing w:val="-2"/>
        </w:rPr>
        <w:t xml:space="preserve">for my </w:t>
      </w:r>
      <w:r>
        <w:t>children,</w:t>
      </w:r>
      <w:r>
        <w:rPr>
          <w:spacing w:val="-3"/>
        </w:rPr>
        <w:t xml:space="preserve"> </w:t>
      </w:r>
      <w:r>
        <w:t>a</w:t>
      </w:r>
      <w:r>
        <w:rPr>
          <w:spacing w:val="-2"/>
        </w:rPr>
        <w:t xml:space="preserve"> </w:t>
      </w:r>
      <w:r>
        <w:t>final</w:t>
      </w:r>
      <w:r>
        <w:rPr>
          <w:spacing w:val="37"/>
          <w:w w:val="99"/>
        </w:rPr>
        <w:t xml:space="preserve"> </w:t>
      </w:r>
      <w:r>
        <w:t xml:space="preserve">mortgage payment or a need </w:t>
      </w:r>
      <w:r>
        <w:rPr>
          <w:spacing w:val="-2"/>
        </w:rPr>
        <w:t>to</w:t>
      </w:r>
      <w:r>
        <w:t xml:space="preserve"> buy a small reliable car that will last me throughout </w:t>
      </w:r>
      <w:r>
        <w:rPr>
          <w:spacing w:val="-3"/>
        </w:rPr>
        <w:t>my</w:t>
      </w:r>
      <w:r>
        <w:t xml:space="preserve"> retirement</w:t>
      </w:r>
    </w:p>
    <w:p w14:paraId="615C6C5B" w14:textId="77777777" w:rsidR="00B42A04" w:rsidRDefault="0016455A" w:rsidP="00B42A04">
      <w:pPr>
        <w:pStyle w:val="BodyText"/>
      </w:pPr>
      <w:r w:rsidRPr="005521AA">
        <w:t>T</w:t>
      </w:r>
      <w:r w:rsidR="00B42A04">
        <w:t>hese results indicate that while many members were attracted to the financial security afforded by the CIPR, there were also many members who did not want to give up control of their funds entirely, and expressed a desire for a combination (“mixture”) plan. This finding is illuminating as CIPRS are intended to offer flexibility in exactly this way – access to a portion of funds but also an income stream for life, so explaining this feature of CIPRs more clearly in the future may be valuable.</w:t>
      </w:r>
    </w:p>
    <w:p w14:paraId="3A040028" w14:textId="31B5D43F" w:rsidR="00672F89" w:rsidRPr="005521AA" w:rsidRDefault="00B42A04" w:rsidP="00B42A04">
      <w:pPr>
        <w:pStyle w:val="BodyText"/>
      </w:pPr>
      <w:r>
        <w:t>The commentary about control of access to fund also was sometimes coupled with statements that conveyed negativity, distrust or suspicion – either directed towards the Government, superannuation funds or the CIPR itself (n=250, 12.51% of all comments). Examples included</w:t>
      </w:r>
      <w:r w:rsidR="0016455A" w:rsidRPr="005521AA">
        <w:t>:</w:t>
      </w:r>
    </w:p>
    <w:p w14:paraId="3A04002A" w14:textId="5A6E8B67" w:rsidR="00672F89" w:rsidRDefault="0016455A" w:rsidP="005521AA">
      <w:pPr>
        <w:pStyle w:val="BodyDash"/>
      </w:pPr>
      <w:r>
        <w:t>…I</w:t>
      </w:r>
      <w:r>
        <w:rPr>
          <w:spacing w:val="-3"/>
        </w:rPr>
        <w:t xml:space="preserve"> </w:t>
      </w:r>
      <w:r>
        <w:t>think</w:t>
      </w:r>
      <w:r>
        <w:rPr>
          <w:spacing w:val="-2"/>
        </w:rPr>
        <w:t xml:space="preserve"> </w:t>
      </w:r>
      <w:r>
        <w:t>that</w:t>
      </w:r>
      <w:r>
        <w:rPr>
          <w:spacing w:val="-2"/>
        </w:rPr>
        <w:t xml:space="preserve"> </w:t>
      </w:r>
      <w:r>
        <w:t>annuities</w:t>
      </w:r>
      <w:r>
        <w:rPr>
          <w:spacing w:val="-2"/>
        </w:rPr>
        <w:t xml:space="preserve"> </w:t>
      </w:r>
      <w:r>
        <w:t>will</w:t>
      </w:r>
      <w:r>
        <w:rPr>
          <w:spacing w:val="-2"/>
        </w:rPr>
        <w:t xml:space="preserve"> </w:t>
      </w:r>
      <w:r>
        <w:t>be</w:t>
      </w:r>
      <w:r>
        <w:rPr>
          <w:spacing w:val="-2"/>
        </w:rPr>
        <w:t xml:space="preserve"> </w:t>
      </w:r>
      <w:r>
        <w:t>priced</w:t>
      </w:r>
      <w:r>
        <w:rPr>
          <w:spacing w:val="-2"/>
        </w:rPr>
        <w:t xml:space="preserve"> </w:t>
      </w:r>
      <w:r>
        <w:t>conservatively</w:t>
      </w:r>
      <w:r>
        <w:rPr>
          <w:spacing w:val="-2"/>
        </w:rPr>
        <w:t xml:space="preserve"> </w:t>
      </w:r>
      <w:r>
        <w:t>and</w:t>
      </w:r>
      <w:r>
        <w:rPr>
          <w:spacing w:val="-2"/>
        </w:rPr>
        <w:t xml:space="preserve"> </w:t>
      </w:r>
      <w:r>
        <w:t>I</w:t>
      </w:r>
      <w:r>
        <w:rPr>
          <w:spacing w:val="-2"/>
        </w:rPr>
        <w:t xml:space="preserve"> </w:t>
      </w:r>
      <w:r>
        <w:t>will</w:t>
      </w:r>
      <w:r>
        <w:rPr>
          <w:spacing w:val="-2"/>
        </w:rPr>
        <w:t xml:space="preserve"> </w:t>
      </w:r>
      <w:r>
        <w:t>get</w:t>
      </w:r>
      <w:r>
        <w:rPr>
          <w:spacing w:val="-2"/>
        </w:rPr>
        <w:t xml:space="preserve"> </w:t>
      </w:r>
      <w:r>
        <w:t>a</w:t>
      </w:r>
      <w:r>
        <w:rPr>
          <w:spacing w:val="-2"/>
        </w:rPr>
        <w:t xml:space="preserve"> </w:t>
      </w:r>
      <w:r>
        <w:t>very bad</w:t>
      </w:r>
      <w:r>
        <w:rPr>
          <w:spacing w:val="-2"/>
        </w:rPr>
        <w:t xml:space="preserve"> </w:t>
      </w:r>
      <w:r>
        <w:t>deal</w:t>
      </w:r>
      <w:r>
        <w:rPr>
          <w:spacing w:val="-2"/>
        </w:rPr>
        <w:t xml:space="preserve"> </w:t>
      </w:r>
      <w:r>
        <w:t>if I</w:t>
      </w:r>
      <w:r>
        <w:rPr>
          <w:spacing w:val="-2"/>
        </w:rPr>
        <w:t xml:space="preserve"> </w:t>
      </w:r>
      <w:r>
        <w:t>chose</w:t>
      </w:r>
      <w:r>
        <w:rPr>
          <w:spacing w:val="-2"/>
        </w:rPr>
        <w:t xml:space="preserve"> </w:t>
      </w:r>
      <w:r>
        <w:t>A</w:t>
      </w:r>
    </w:p>
    <w:p w14:paraId="3A04002C" w14:textId="36E914AC" w:rsidR="00672F89" w:rsidRDefault="0016455A" w:rsidP="005521AA">
      <w:pPr>
        <w:pStyle w:val="BodyDash"/>
      </w:pPr>
      <w:r>
        <w:t xml:space="preserve">I want </w:t>
      </w:r>
      <w:r>
        <w:rPr>
          <w:spacing w:val="-2"/>
        </w:rPr>
        <w:t>my</w:t>
      </w:r>
      <w:r>
        <w:t xml:space="preserve"> funds in </w:t>
      </w:r>
      <w:r>
        <w:rPr>
          <w:spacing w:val="-3"/>
        </w:rPr>
        <w:t>my</w:t>
      </w:r>
      <w:r>
        <w:t xml:space="preserve"> control, I have zero faith in the government</w:t>
      </w:r>
    </w:p>
    <w:p w14:paraId="3A04002E" w14:textId="0CB5D80A" w:rsidR="00672F89" w:rsidRDefault="0016455A" w:rsidP="005521AA">
      <w:pPr>
        <w:pStyle w:val="BodyDash"/>
      </w:pPr>
      <w:r>
        <w:t xml:space="preserve">Conversion </w:t>
      </w:r>
      <w:r>
        <w:rPr>
          <w:spacing w:val="-2"/>
        </w:rPr>
        <w:t>to</w:t>
      </w:r>
      <w:r>
        <w:t xml:space="preserve"> an annuity…allows insurance</w:t>
      </w:r>
      <w:r>
        <w:rPr>
          <w:spacing w:val="-2"/>
        </w:rPr>
        <w:t xml:space="preserve"> </w:t>
      </w:r>
      <w:r>
        <w:t xml:space="preserve">companies </w:t>
      </w:r>
      <w:r>
        <w:rPr>
          <w:spacing w:val="-2"/>
        </w:rPr>
        <w:t>to</w:t>
      </w:r>
      <w:r>
        <w:t xml:space="preserve"> profit</w:t>
      </w:r>
      <w:r>
        <w:rPr>
          <w:spacing w:val="-2"/>
        </w:rPr>
        <w:t xml:space="preserve"> </w:t>
      </w:r>
      <w:r>
        <w:t>from the</w:t>
      </w:r>
      <w:r>
        <w:rPr>
          <w:spacing w:val="-2"/>
        </w:rPr>
        <w:t xml:space="preserve"> </w:t>
      </w:r>
      <w:r>
        <w:t>process.</w:t>
      </w:r>
    </w:p>
    <w:p w14:paraId="3A040030" w14:textId="6A7EA514" w:rsidR="00672F89" w:rsidRDefault="0016455A" w:rsidP="005521AA">
      <w:pPr>
        <w:pStyle w:val="BodyDashLast"/>
      </w:pPr>
      <w:r>
        <w:t>I don’t</w:t>
      </w:r>
      <w:r>
        <w:rPr>
          <w:spacing w:val="-2"/>
        </w:rPr>
        <w:t xml:space="preserve"> </w:t>
      </w:r>
      <w:r>
        <w:t>believe Plan</w:t>
      </w:r>
      <w:r>
        <w:rPr>
          <w:spacing w:val="-2"/>
        </w:rPr>
        <w:t xml:space="preserve"> </w:t>
      </w:r>
      <w:r>
        <w:t>A</w:t>
      </w:r>
      <w:r>
        <w:rPr>
          <w:spacing w:val="-2"/>
        </w:rPr>
        <w:t xml:space="preserve"> </w:t>
      </w:r>
      <w:r>
        <w:t>would not</w:t>
      </w:r>
      <w:r>
        <w:rPr>
          <w:spacing w:val="-2"/>
        </w:rPr>
        <w:t xml:space="preserve"> </w:t>
      </w:r>
      <w:r>
        <w:t>be</w:t>
      </w:r>
      <w:r>
        <w:rPr>
          <w:spacing w:val="-2"/>
        </w:rPr>
        <w:t xml:space="preserve"> tinkered</w:t>
      </w:r>
      <w:r>
        <w:t xml:space="preserve"> with by successive governments</w:t>
      </w:r>
    </w:p>
    <w:p w14:paraId="3A040033" w14:textId="66C53ED6" w:rsidR="00672F89" w:rsidRDefault="0016455A" w:rsidP="005521AA">
      <w:pPr>
        <w:pStyle w:val="BodyText"/>
        <w:sectPr w:rsidR="00672F89" w:rsidSect="00E906F3">
          <w:footerReference w:type="even" r:id="rId39"/>
          <w:footerReference w:type="default" r:id="rId40"/>
          <w:pgSz w:w="11910" w:h="16840"/>
          <w:pgMar w:top="1440" w:right="1440" w:bottom="1440" w:left="1440" w:header="0" w:footer="920" w:gutter="0"/>
          <w:cols w:space="720"/>
          <w:docGrid w:linePitch="218"/>
        </w:sectPr>
      </w:pPr>
      <w:r w:rsidRPr="005521AA">
        <w:t xml:space="preserve">It </w:t>
      </w:r>
      <w:r w:rsidR="00B42A04" w:rsidRPr="00B42A04">
        <w:t>is possible that some members believed that the new plan would be managed by the Government, perhaps in part because the survey was initiated by the Government</w:t>
      </w:r>
      <w:r w:rsidR="00B42A04">
        <w:t>.</w:t>
      </w:r>
    </w:p>
    <w:p w14:paraId="7334B780" w14:textId="3C98DE56" w:rsidR="005521AA" w:rsidRPr="00440767" w:rsidRDefault="005521AA" w:rsidP="00440767">
      <w:pPr>
        <w:pStyle w:val="HEADER2"/>
        <w:rPr>
          <w:rStyle w:val="Heading1Char"/>
          <w:caps/>
        </w:rPr>
      </w:pPr>
      <w:bookmarkStart w:id="12" w:name="Limitations_of_the_study"/>
      <w:bookmarkStart w:id="13" w:name="_bookmark6"/>
      <w:bookmarkEnd w:id="12"/>
      <w:bookmarkEnd w:id="13"/>
      <w:r w:rsidRPr="00440767">
        <w:rPr>
          <w:rStyle w:val="Heading1Char"/>
          <w:caps/>
        </w:rPr>
        <w:lastRenderedPageBreak/>
        <mc:AlternateContent>
          <mc:Choice Requires="wpg">
            <w:drawing>
              <wp:anchor distT="0" distB="0" distL="114300" distR="114300" simplePos="0" relativeHeight="536" behindDoc="1" locked="0" layoutInCell="1" allowOverlap="1" wp14:anchorId="15F09D44" wp14:editId="7C656474">
                <wp:simplePos x="0" y="0"/>
                <wp:positionH relativeFrom="page">
                  <wp:align>left</wp:align>
                </wp:positionH>
                <wp:positionV relativeFrom="page">
                  <wp:align>top</wp:align>
                </wp:positionV>
                <wp:extent cx="7560000" cy="1753200"/>
                <wp:effectExtent l="0" t="0" r="3175" b="0"/>
                <wp:wrapNone/>
                <wp:docPr id="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3" name="Group 662"/>
                        <wpg:cNvGrpSpPr>
                          <a:grpSpLocks/>
                        </wpg:cNvGrpSpPr>
                        <wpg:grpSpPr bwMode="auto">
                          <a:xfrm>
                            <a:off x="0" y="-3033"/>
                            <a:ext cx="11906" cy="2761"/>
                            <a:chOff x="0" y="-3033"/>
                            <a:chExt cx="11906" cy="2761"/>
                          </a:xfrm>
                        </wpg:grpSpPr>
                        <wps:wsp>
                          <wps:cNvPr id="4"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18C6" w14:textId="77777777" w:rsidR="003A6D76" w:rsidRDefault="003A6D76" w:rsidP="005521AA">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562"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F09D44" id="_x0000_s1087" style="position:absolute;margin-left:0;margin-top:0;width:595.3pt;height:138.05pt;z-index:-503315944;mso-position-horizontal:left;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">
                <v:group id="Group 662" o:spid="_x0000_s1088"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663" o:spid="_x0000_s1089"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EC118C6" w14:textId="77777777" w:rsidR="003A6D76" w:rsidRDefault="003A6D76" w:rsidP="005521AA">
                          <w:pPr>
                            <w:spacing w:before="326"/>
                            <w:ind w:right="2067"/>
                            <w:rPr>
                              <w:rFonts w:ascii="Montserrat Hairline" w:eastAsia="Montserrat Hairline" w:hAnsi="Montserrat Hairline" w:cs="Montserrat Hairline"/>
                              <w:sz w:val="44"/>
                              <w:szCs w:val="44"/>
                            </w:rPr>
                          </w:pPr>
                        </w:p>
                      </w:txbxContent>
                    </v:textbox>
                  </v:shape>
                  <v:shape id="Freeform 664" o:spid="_x0000_s1090"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" path="m,2761r11906,l11906,,,,,2761xe" fillcolor="#25303b" stroked="f">
                    <v:path arrowok="t" o:connecttype="custom" o:connectlocs="0,-272;11906,-272;11906,-3033;0,-3033;0,-272" o:connectangles="0,0,0,0,0"/>
                  </v:shape>
                </v:group>
                <w10:wrap anchorx="page" anchory="page"/>
              </v:group>
            </w:pict>
          </mc:Fallback>
        </mc:AlternateContent>
      </w:r>
      <w:r w:rsidR="00440767" w:rsidRPr="00440767">
        <w:rPr>
          <w:rStyle w:val="Heading1Char"/>
          <w:caps/>
        </w:rPr>
        <w:t>Limitations</w:t>
      </w:r>
      <w:r w:rsidR="00440767" w:rsidRPr="00440767">
        <w:t xml:space="preserve"> </w:t>
      </w:r>
      <w:r w:rsidR="00440767" w:rsidRPr="00440767">
        <w:rPr>
          <w:rStyle w:val="Heading1Char"/>
          <w:caps/>
        </w:rPr>
        <w:t>of the Study</w:t>
      </w:r>
    </w:p>
    <w:p w14:paraId="032ADE60" w14:textId="5BD2F634" w:rsidR="00B42A04" w:rsidRDefault="0016455A" w:rsidP="00B42A04">
      <w:pPr>
        <w:pStyle w:val="BodyText"/>
      </w:pPr>
      <w:r w:rsidRPr="005521AA">
        <w:t>A</w:t>
      </w:r>
      <w:r w:rsidR="00B42A04">
        <w:t>s discussed above, the trial was a framed field experiment. Members were presented with information about a retirement income plan, and asked how likely they would be to choose it. The trial aimed to mimic the naturally occurring choice situation in which superannuation funds might offer a choice of retirement income plans to members. Unlike a lab experiment, or user</w:t>
      </w:r>
      <w:r w:rsidR="00FE3810">
        <w:t>-</w:t>
      </w:r>
      <w:r w:rsidR="00B42A04">
        <w:t>experience (and focus</w:t>
      </w:r>
      <w:r w:rsidR="00FE3810">
        <w:t>-</w:t>
      </w:r>
      <w:r w:rsidR="00B42A04">
        <w:t>group) testing, which typically rely upon small samples of subjects performing tasks in highly artificial settings, the trial is based on a large and representative sample of subjects who make choices in settings similar to how they would make decisions in real life (e.g., in front of their own computer in their own home). But unlike an ideal field experiment, in our trial individuals are making an entirely hypothetical decision. While the decision itself is certainly relevant to most members in our sample – those approaching the age of retirement (over 1,000 members were in the 55</w:t>
      </w:r>
      <w:r w:rsidR="00FE3810">
        <w:t>-</w:t>
      </w:r>
      <w:r w:rsidR="00B42A04">
        <w:t>59 age group; over 2,000 members were in the 50</w:t>
      </w:r>
      <w:r w:rsidR="00FE3810">
        <w:t>-</w:t>
      </w:r>
      <w:r w:rsidR="00B42A04">
        <w:t>59 cohort) – it is possible that some members exerted less cognitive effort and attention to the task simply because it was hypothetical, and thus, may have responded differently compared with how they would in real life.</w:t>
      </w:r>
    </w:p>
    <w:p w14:paraId="3FDD2230" w14:textId="683843F4" w:rsidR="00B42A04" w:rsidRDefault="00B42A04" w:rsidP="00B42A04">
      <w:pPr>
        <w:pStyle w:val="BodyText"/>
      </w:pPr>
      <w:r>
        <w:t>Further, a real life choice on how to manage superannuation in retirement is inherently more complex than the hypothetical choice presented in this study. Individuals making the choice in real life should take into account their income and assets outside of superannuation, as well as their eligibility (both now and into the future) for the means</w:t>
      </w:r>
      <w:r w:rsidR="00FE3810">
        <w:t>-</w:t>
      </w:r>
      <w:r>
        <w:t>tested Age Pension. To standardise and simplify the decision making task, these factors were not included in the current study. Notably, members were not encouraged to factor in other savings (outside of their superannuation) and the estimates used to compare income under the two plans did not include income from the Government Age Pension. The experimental design ensures that, statistically the treatment and control groups are identical, on average, in terms of their voluntary savings rates and eligibility for the pension, so these issues are not potential confounding factors for estimating treatment effects. However, individuals may have responded differently if the choice was presented with these additional components and added complexity.</w:t>
      </w:r>
    </w:p>
    <w:p w14:paraId="3A040046" w14:textId="07D18D9B" w:rsidR="00672F89" w:rsidRPr="005521AA" w:rsidRDefault="00B42A04" w:rsidP="00B42A04">
      <w:pPr>
        <w:pStyle w:val="BodyText"/>
      </w:pPr>
      <w:r>
        <w:t>Finally, we should note again that participation in this study was voluntary for individual fund members, and participation was also voluntary for superannuation fund managers (we conducted the study with five superannuation funds who had a strong interest in the research). It is likely that the study attracted participation by members who were more interested and engaged in the topic of retirement income planning than the average member across all superannuation funds throughout Australia (even those in the about</w:t>
      </w:r>
      <w:r w:rsidR="00FE3810">
        <w:t>-</w:t>
      </w:r>
      <w:r>
        <w:t>to</w:t>
      </w:r>
      <w:r w:rsidR="00FE3810">
        <w:t>-</w:t>
      </w:r>
      <w:r>
        <w:t>retire cohorts). This potential response bias, in terms of participation in the study, means that we could see different results if the same experiment could be conducted among the broader population. Further testing would be required to explore how a broader sample of superannuation members respond to presentations of information about CIPRs in a real</w:t>
      </w:r>
      <w:r w:rsidR="00FE3810">
        <w:t>-</w:t>
      </w:r>
      <w:r>
        <w:t>life setting</w:t>
      </w:r>
      <w:r w:rsidR="0016455A" w:rsidRPr="005521AA">
        <w:t>.</w:t>
      </w:r>
    </w:p>
    <w:p w14:paraId="3A040047" w14:textId="77777777" w:rsidR="00672F89" w:rsidRDefault="00672F89">
      <w:pPr>
        <w:spacing w:line="334" w:lineRule="auto"/>
        <w:sectPr w:rsidR="00672F89" w:rsidSect="005521AA">
          <w:pgSz w:w="11910" w:h="16840"/>
          <w:pgMar w:top="1440" w:right="1440" w:bottom="1440" w:left="1440" w:header="0" w:footer="920" w:gutter="0"/>
          <w:cols w:space="720"/>
          <w:docGrid w:linePitch="218"/>
        </w:sectPr>
      </w:pPr>
    </w:p>
    <w:p w14:paraId="76F84E70" w14:textId="4EC82F9E" w:rsidR="005521AA" w:rsidRDefault="005521AA" w:rsidP="00440767">
      <w:pPr>
        <w:pStyle w:val="HEADER2"/>
      </w:pPr>
      <w:bookmarkStart w:id="14" w:name="Policy_lessons"/>
      <w:bookmarkStart w:id="15" w:name="_bookmark7"/>
      <w:bookmarkEnd w:id="14"/>
      <w:bookmarkEnd w:id="15"/>
      <w:r w:rsidRPr="005521AA">
        <w:rPr>
          <w:rStyle w:val="Heading1Char"/>
        </w:rPr>
        <w:lastRenderedPageBreak/>
        <mc:AlternateContent>
          <mc:Choice Requires="wpg">
            <w:drawing>
              <wp:anchor distT="0" distB="0" distL="114300" distR="114300" simplePos="0" relativeHeight="503192272" behindDoc="1" locked="0" layoutInCell="1" allowOverlap="1" wp14:anchorId="30E8BD72" wp14:editId="2B3ACB73">
                <wp:simplePos x="0" y="0"/>
                <wp:positionH relativeFrom="page">
                  <wp:align>left</wp:align>
                </wp:positionH>
                <wp:positionV relativeFrom="page">
                  <wp:align>top</wp:align>
                </wp:positionV>
                <wp:extent cx="7560000" cy="1753200"/>
                <wp:effectExtent l="0" t="0" r="3175" b="0"/>
                <wp:wrapNone/>
                <wp:docPr id="563"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564" name="Group 662"/>
                        <wpg:cNvGrpSpPr>
                          <a:grpSpLocks/>
                        </wpg:cNvGrpSpPr>
                        <wpg:grpSpPr bwMode="auto">
                          <a:xfrm>
                            <a:off x="0" y="-3033"/>
                            <a:ext cx="11906" cy="2761"/>
                            <a:chOff x="0" y="-3033"/>
                            <a:chExt cx="11906" cy="2761"/>
                          </a:xfrm>
                        </wpg:grpSpPr>
                        <wps:wsp>
                          <wps:cNvPr id="565"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C3398" w14:textId="77777777" w:rsidR="003A6D76" w:rsidRDefault="003A6D76" w:rsidP="005521AA">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566"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E8BD72" id="_x0000_s1091" style="position:absolute;margin-left:0;margin-top:0;width:595.3pt;height:138.05pt;z-index:-124208;mso-position-horizontal:left;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">
                <v:group id="Group 662" o:spid="_x0000_s1092"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Text Box 663" o:spid="_x0000_s1093"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5A6C3398" w14:textId="77777777" w:rsidR="003A6D76" w:rsidRDefault="003A6D76" w:rsidP="005521AA">
                          <w:pPr>
                            <w:spacing w:before="326"/>
                            <w:ind w:right="2067"/>
                            <w:rPr>
                              <w:rFonts w:ascii="Montserrat Hairline" w:eastAsia="Montserrat Hairline" w:hAnsi="Montserrat Hairline" w:cs="Montserrat Hairline"/>
                              <w:sz w:val="44"/>
                              <w:szCs w:val="44"/>
                            </w:rPr>
                          </w:pPr>
                        </w:p>
                      </w:txbxContent>
                    </v:textbox>
                  </v:shape>
                  <v:shape id="Freeform 664" o:spid="_x0000_s1094"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" path="m,2761r11906,l11906,,,,,2761xe" fillcolor="#25303b" stroked="f">
                    <v:path arrowok="t" o:connecttype="custom" o:connectlocs="0,-272;11906,-272;11906,-3033;0,-3033;0,-272" o:connectangles="0,0,0,0,0"/>
                  </v:shape>
                </v:group>
                <w10:wrap anchorx="page" anchory="page"/>
              </v:group>
            </w:pict>
          </mc:Fallback>
        </mc:AlternateContent>
      </w:r>
      <w:r w:rsidR="00440767" w:rsidRPr="005521AA">
        <w:t>Policy Lessons</w:t>
      </w:r>
    </w:p>
    <w:p w14:paraId="42295B7B" w14:textId="40EB193C" w:rsidR="00B42A04" w:rsidRDefault="0016455A" w:rsidP="00B42A04">
      <w:pPr>
        <w:pStyle w:val="BodyText"/>
        <w:spacing w:line="307" w:lineRule="auto"/>
      </w:pPr>
      <w:r w:rsidRPr="005521AA">
        <w:t>T</w:t>
      </w:r>
      <w:r w:rsidR="00B42A04">
        <w:t>he results above indicate that alternative presentations of inform</w:t>
      </w:r>
      <w:r w:rsidR="00FE3810">
        <w:t xml:space="preserve">ation can significantly improve </w:t>
      </w:r>
      <w:r w:rsidR="00B42A04">
        <w:t>comprehension, clarity, decision</w:t>
      </w:r>
      <w:r w:rsidR="00FE3810">
        <w:t>-</w:t>
      </w:r>
      <w:r w:rsidR="00B42A04">
        <w:t>making ease and decision confidence among individuals contemplating the choice between a CIPR and an account</w:t>
      </w:r>
      <w:r w:rsidR="00FE3810">
        <w:t>-</w:t>
      </w:r>
      <w:r w:rsidR="00B42A04">
        <w:t>based pension. These presentations also increase willingness to choose the CIPR. Overall, the tables with simple text</w:t>
      </w:r>
      <w:r w:rsidR="00FE3810">
        <w:t>-</w:t>
      </w:r>
      <w:r w:rsidR="00B42A04">
        <w:t>based descriptions of the key features of alternative plans were the most consistently effective, while tables showing numerical estimates were the least effective. Neither the addition of star ratings, nor visual cues emphasizing income comparisons made a difference to outcomes. In general, these differences were larger for younger members and women than for older members and men – suggesting that communication efforts could be tailored to specific demographic segments.</w:t>
      </w:r>
    </w:p>
    <w:p w14:paraId="47A74278" w14:textId="5E273C1F" w:rsidR="00B42A04" w:rsidRDefault="00B42A04" w:rsidP="00B42A04">
      <w:pPr>
        <w:pStyle w:val="BodyText"/>
        <w:spacing w:line="307" w:lineRule="auto"/>
      </w:pPr>
      <w:r>
        <w:t>People tended to make choices that were aligned with their pre</w:t>
      </w:r>
      <w:r w:rsidR="00FE3810">
        <w:t>-</w:t>
      </w:r>
      <w:r>
        <w:t>stated preferences about what was most important to them in thinking about their retirement income – that is, individuals who prioritised high income and making their money last their lifetime (versus having access to money) tended to display greater willingness to choose the CIPR. Qualitative responses to the survey also indicated that many members were attracted to the financial security afforded by the CIPR, but many members did not want to give up control of their funds entirely. Since CIPRS are intended to offer flexibility in exactly this way – access to a portion of funds but also an income stream for life – a clearer explanation of this feature of CIPRs might be highly effective. Some individuals also expressed a concern that the CIPR would be directly managed by the Government, so this misperception could be corrected.</w:t>
      </w:r>
    </w:p>
    <w:p w14:paraId="3A040056" w14:textId="76ADC5B0" w:rsidR="00672F89" w:rsidRPr="005521AA" w:rsidRDefault="00B42A04" w:rsidP="00B42A04">
      <w:pPr>
        <w:pStyle w:val="BodyText"/>
        <w:spacing w:line="307" w:lineRule="auto"/>
      </w:pPr>
      <w:r>
        <w:t>The findings suggest a high level of support for the CIPR, overall, with more interest in CIPRs among those receiving the additional information and those demonstrating higher levels of comprehension. It is particularly encouraging that those who better understood the CIPR indicated they would be more likely to choose one. This suggests that as CIPRs become better known over time they are likely to become more popular. Effective communication of CIPRs by the industry and Government can only help people to make informed choices</w:t>
      </w:r>
      <w:r w:rsidR="0016455A" w:rsidRPr="005521AA">
        <w:t>.</w:t>
      </w:r>
    </w:p>
    <w:p w14:paraId="3A040057" w14:textId="77777777" w:rsidR="00672F89" w:rsidRPr="005521AA" w:rsidRDefault="0016455A" w:rsidP="00440767">
      <w:pPr>
        <w:pStyle w:val="Head3"/>
      </w:pPr>
      <w:r w:rsidRPr="005521AA">
        <w:t>What is the best way to present the CIPR?</w:t>
      </w:r>
    </w:p>
    <w:p w14:paraId="11168F9B" w14:textId="34CCAEAC" w:rsidR="00B42A04" w:rsidRDefault="0016455A" w:rsidP="00B42A04">
      <w:pPr>
        <w:pStyle w:val="BodyText"/>
        <w:spacing w:line="307" w:lineRule="auto"/>
      </w:pPr>
      <w:r w:rsidRPr="005521AA">
        <w:t>I</w:t>
      </w:r>
      <w:r w:rsidR="00B42A04">
        <w:t>f we were to declare an overall “winner”, there was only one approach, the text table (with income highlighted), that led to significantly improved outcomes across the board – improvements in comprehension, perceived clarity, decision</w:t>
      </w:r>
      <w:r w:rsidR="00FE3810">
        <w:t>-</w:t>
      </w:r>
      <w:r w:rsidR="00B42A04">
        <w:t>making ease, decision making confidence, and willingness to choose the CIPR. This text table generally achieved significantly improved outcomes when compared with the control condition and also when compared with the presentation of number tables and graphs.</w:t>
      </w:r>
    </w:p>
    <w:p w14:paraId="3A04005A" w14:textId="43FC4A8A" w:rsidR="00672F89" w:rsidRPr="005521AA" w:rsidRDefault="00B42A04" w:rsidP="00B42A04">
      <w:pPr>
        <w:pStyle w:val="BodyText"/>
        <w:spacing w:line="307" w:lineRule="auto"/>
      </w:pPr>
      <w:r>
        <w:t>The relatively poor performance of the number tables and graphs in terms of improving comprehension might be explained, in part, by the fact that there was minimal text explaining the numerical estimates that were provided, and the estimates themselves were based on a hypothetical example. Thus, members were required to interpret and compare a set of hypothetical numbers (which may be different to their own circumstances) to make an assessment of the relative performance of the plans and the implications for themselves. In</w:t>
      </w:r>
      <w:r w:rsidR="00FE3810">
        <w:t xml:space="preserve"> </w:t>
      </w:r>
      <w:r>
        <w:t>comparison, the text tables provided standardized information about the performance of the plan (e.g., ‘this plan provides a medium</w:t>
      </w:r>
      <w:r w:rsidR="00FE3810">
        <w:t>-</w:t>
      </w:r>
      <w:r>
        <w:t>to</w:t>
      </w:r>
      <w:r w:rsidR="00FE3810">
        <w:t>-</w:t>
      </w:r>
      <w:r>
        <w:t>high amount of income’). It is possible that the addition of these statements helped members quickly understand the relative standing of the plan across the various features</w:t>
      </w:r>
      <w:r w:rsidR="0016455A" w:rsidRPr="005521AA">
        <w:t>.</w:t>
      </w:r>
    </w:p>
    <w:p w14:paraId="3A04005B" w14:textId="77777777" w:rsidR="00672F89" w:rsidRDefault="00672F89">
      <w:pPr>
        <w:spacing w:line="334" w:lineRule="auto"/>
        <w:sectPr w:rsidR="00672F89" w:rsidSect="005521AA">
          <w:pgSz w:w="11910" w:h="16840"/>
          <w:pgMar w:top="1440" w:right="1440" w:bottom="1440" w:left="1440" w:header="0" w:footer="920" w:gutter="0"/>
          <w:cols w:space="720"/>
          <w:docGrid w:linePitch="218"/>
        </w:sectPr>
      </w:pPr>
    </w:p>
    <w:p w14:paraId="3A040061" w14:textId="087778DA" w:rsidR="00672F89" w:rsidRPr="005521AA" w:rsidRDefault="0016455A" w:rsidP="00440767">
      <w:pPr>
        <w:pStyle w:val="Head3"/>
      </w:pPr>
      <w:r w:rsidRPr="005521AA">
        <w:lastRenderedPageBreak/>
        <w:t>Do certain presentations work better for certain people/at different points in time?</w:t>
      </w:r>
    </w:p>
    <w:p w14:paraId="3A040063" w14:textId="11A90D60" w:rsidR="00672F89" w:rsidRPr="00105411" w:rsidRDefault="0016455A" w:rsidP="00105411">
      <w:pPr>
        <w:pStyle w:val="BodyText"/>
      </w:pPr>
      <w:r w:rsidRPr="00105411">
        <w:t>Findings from this survey provide initial insights into how information about a CIPR should be presented to members to facilitate decision</w:t>
      </w:r>
      <w:r w:rsidR="00FE3810">
        <w:t>-</w:t>
      </w:r>
      <w:r w:rsidRPr="00105411">
        <w:t>making and choices. It is important to note however, that there are many different ways,</w:t>
      </w:r>
      <w:r w:rsidR="005521AA" w:rsidRPr="00105411">
        <w:t xml:space="preserve"> </w:t>
      </w:r>
      <w:r w:rsidRPr="00105411">
        <w:t>places and times to introduce information on CIPRs to individuals. Our test was confined to a static presentation of comparative information to gauge people’s understanding and first impressions of the CIPR – something that might be presented to people many years out from retirement. Certainly, the fact that the benefits of additional information tended to be more frequent for younger members (age 45</w:t>
      </w:r>
      <w:r w:rsidR="00FE3810">
        <w:t>-</w:t>
      </w:r>
      <w:r w:rsidRPr="00105411">
        <w:t>54) than older members suggests that the text tables may be a good way to introduce CIPRs to younger members.</w:t>
      </w:r>
    </w:p>
    <w:p w14:paraId="3A040065" w14:textId="72C2AAC2" w:rsidR="00672F89" w:rsidRPr="00105411" w:rsidRDefault="0016455A" w:rsidP="00105411">
      <w:pPr>
        <w:pStyle w:val="BodyText"/>
      </w:pPr>
      <w:r w:rsidRPr="00105411">
        <w:t>However, as the retirement income decision draws closer – as is the case for older aged members – it would appear, on the basis of the results from our survey, that the way in which information is presented matters less. Indeed, older members seemed to tackle the decision task just as well across all alternative presentations. We can hypothesise that the lack of differential impacts is due to older members already having some exposure to, and</w:t>
      </w:r>
      <w:r w:rsidR="005521AA" w:rsidRPr="00105411">
        <w:t xml:space="preserve"> </w:t>
      </w:r>
      <w:r w:rsidRPr="00105411">
        <w:t>experience with, retirement income planning. It also is possible that they thought more about the decision as it was more relevant (and perhaps even interesting!) to them.</w:t>
      </w:r>
    </w:p>
    <w:p w14:paraId="3A040067" w14:textId="58D9FDBF" w:rsidR="00672F89" w:rsidRPr="00105411" w:rsidRDefault="0016455A" w:rsidP="00105411">
      <w:pPr>
        <w:pStyle w:val="BodyText"/>
      </w:pPr>
      <w:r w:rsidRPr="00105411">
        <w:t>The differential pattern of results based on age also was apparent for females versus males. Females tended to be more responsive to the additional information presented than were males, moving from a lower level of</w:t>
      </w:r>
      <w:r w:rsidR="006359E0" w:rsidRPr="00105411">
        <w:t xml:space="preserve"> </w:t>
      </w:r>
      <w:r w:rsidRPr="00105411">
        <w:t>comprehension and decision confidence (in the control condition) compared with men, to similar levels (in the treatment conditions). Prior research on gender differences in financial decision</w:t>
      </w:r>
      <w:r w:rsidR="00FE3810">
        <w:t>-</w:t>
      </w:r>
      <w:r w:rsidRPr="00105411">
        <w:t>making has shown that females, on average, are more risk averse and less financially literate than men – characteristics which have been used to help explain why women tend to invest in less risky assets like annuities</w:t>
      </w:r>
      <w:r w:rsidRPr="00FE3810">
        <w:rPr>
          <w:vertAlign w:val="superscript"/>
        </w:rPr>
        <w:t>20</w:t>
      </w:r>
      <w:r w:rsidRPr="00105411">
        <w:t>. The differences observed in the current study might also be partly explained by differences in appetite for risk and financial literacy between males and females. Whatever the underlying mechanism, on the basis of survey results, and as observed for younger members, it appears that text tables may be the preferred way to present information on CIPRs to females. However, great care should be taken before applying a one</w:t>
      </w:r>
      <w:r w:rsidR="00FE3810">
        <w:t>-</w:t>
      </w:r>
      <w:r w:rsidRPr="00105411">
        <w:t>size</w:t>
      </w:r>
      <w:r w:rsidR="00FE3810">
        <w:t>-</w:t>
      </w:r>
      <w:r w:rsidRPr="00105411">
        <w:t>fits</w:t>
      </w:r>
      <w:r w:rsidR="00FE3810">
        <w:t>-</w:t>
      </w:r>
      <w:r w:rsidRPr="00105411">
        <w:t>all approach even with a particular demographic as the observed effects are only averages and there will be many females who respond better to numbers than text.</w:t>
      </w:r>
    </w:p>
    <w:p w14:paraId="3A040068" w14:textId="77777777" w:rsidR="00672F89" w:rsidRPr="006359E0" w:rsidRDefault="0016455A" w:rsidP="00440767">
      <w:pPr>
        <w:pStyle w:val="Head3"/>
      </w:pPr>
      <w:r w:rsidRPr="006359E0">
        <w:t>Other implications for the design of the CIPR framework</w:t>
      </w:r>
    </w:p>
    <w:p w14:paraId="3838B039" w14:textId="3E32B8C0" w:rsidR="00FE3810" w:rsidRDefault="0016455A" w:rsidP="00FE3810">
      <w:pPr>
        <w:pStyle w:val="BodyText"/>
      </w:pPr>
      <w:r>
        <w:t>I</w:t>
      </w:r>
      <w:r w:rsidR="00FE3810">
        <w:t>t is clear from qualitative feedback in the survey that many members want to maintain control over and flexible access to their superannuation funds during retirement. Thus, it will be important that the relevant features of the CIPR framework (i.e., the ability to choose how much of one’s superannuation balance to allocate to the CIPR, and whether to dial up/down the underlying allocations to the longevity component and flexibility component) are made clear to members. In the current study, these particular aspects were not explicitly communicated to members. But based on the comments, it is clear that these are top-of-mind concerns for many members and should therefore be addressed proactively in any CIPR communication efforts. Prior research on pension plan choices suggests that individual plan attributes – such as the degree of personal control over investment decisions – are critical determinants of choices, even overshadowing the influence of expected returns from the plans themselves</w:t>
      </w:r>
      <w:r w:rsidR="00FE3810" w:rsidRPr="00FE3810">
        <w:rPr>
          <w:vertAlign w:val="superscript"/>
        </w:rPr>
        <w:t>31</w:t>
      </w:r>
      <w:r w:rsidR="00FE3810">
        <w:t>.</w:t>
      </w:r>
    </w:p>
    <w:p w14:paraId="3A04006D" w14:textId="200AF8DF" w:rsidR="00672F89" w:rsidRPr="006359E0" w:rsidRDefault="00FE3810" w:rsidP="00FE3810">
      <w:pPr>
        <w:pStyle w:val="BodyText"/>
      </w:pPr>
      <w:r>
        <w:lastRenderedPageBreak/>
        <w:t>Finally, it is possible that as members approach the decision of how to use their superannuation balance at retirement, that such information would need to be tailored to the individual’s personal circumstances (as indeed, some members requested in the current study). Providing customized information that is based on each member’s real situation, accounting for other non-superannuation assets and eligibility for the Government Age Pension is likely to be more personally meaningful and useful. Automated systems (e.g., robo-advice) that provide personalised income projections based on user inputs are already available and could help members make informed decisions without incurring the cost of a (human) financial advisor. How such information is best presented to pre-retirees is something that further testing could reveal. While the current survey would suggest text tables as ideal, in the context of delivering real, personalised income projections, it is possible that members may respond differently and require alternatively-presented information</w:t>
      </w:r>
      <w:r w:rsidR="0016455A" w:rsidRPr="006359E0">
        <w:t>.</w:t>
      </w:r>
    </w:p>
    <w:p w14:paraId="3A04006E" w14:textId="77777777" w:rsidR="00672F89" w:rsidRPr="006359E0" w:rsidRDefault="0016455A" w:rsidP="00440767">
      <w:pPr>
        <w:pStyle w:val="Head3"/>
      </w:pPr>
      <w:r w:rsidRPr="006359E0">
        <w:t>Where to next?</w:t>
      </w:r>
    </w:p>
    <w:p w14:paraId="5DBAA21C" w14:textId="1CB8AEB5" w:rsidR="00FE3810" w:rsidRDefault="0016455A" w:rsidP="00FE3810">
      <w:pPr>
        <w:pStyle w:val="BodyText"/>
      </w:pPr>
      <w:r w:rsidRPr="006359E0">
        <w:t>A</w:t>
      </w:r>
      <w:r w:rsidR="00FE3810">
        <w:t>s the Productivity Commission has noted, there is currently a limited evidence base for understanding the choices of superannuation members</w:t>
      </w:r>
      <w:r w:rsidR="00FE3810" w:rsidRPr="00FE3810">
        <w:rPr>
          <w:vertAlign w:val="superscript"/>
        </w:rPr>
        <w:t>4</w:t>
      </w:r>
      <w:r w:rsidR="00FE3810">
        <w:t>. We believe the current study provides new evidence to help inform the design of the regulatory framework for implementing CIPRs. In particular, it provides insights on how CIPRs might be communicated to members to support optimal decision-making.</w:t>
      </w:r>
    </w:p>
    <w:p w14:paraId="5BEA03AE" w14:textId="77777777" w:rsidR="00FE3810" w:rsidRDefault="00FE3810" w:rsidP="00FE3810">
      <w:pPr>
        <w:pStyle w:val="BodyText"/>
      </w:pPr>
      <w:r>
        <w:t>Australia’s three pillar retirement income system, particularly the mandated superannuation guarantee has been founded on the principles of behavioural economics. The system provides a strong foundation for the accumulation of retirement savings, in order to support retirees by providing income for retirement. However, as noted by the Financial Systems Inquiry and the Productivity Commission4, there are significant opportunities for government to now use behavioural economics in the decumulation phase of retirement, by designing strategies to support optimal decision making without restricting choices.</w:t>
      </w:r>
    </w:p>
    <w:p w14:paraId="634634E2" w14:textId="3B9C1F8D" w:rsidR="006359E0" w:rsidRDefault="00FE3810" w:rsidP="00FE3810">
      <w:pPr>
        <w:pStyle w:val="BodyText"/>
      </w:pPr>
      <w:r>
        <w:t xml:space="preserve">The Government is currently undertaking a public consultation process on the CIPR framework, as initiated by the discussion paper </w:t>
      </w:r>
      <w:r w:rsidRPr="00FE3810">
        <w:rPr>
          <w:i/>
        </w:rPr>
        <w:t>Development of the framework for Comprehensive Income Products for Retirement</w:t>
      </w:r>
      <w:r w:rsidRPr="00FE3810">
        <w:rPr>
          <w:vertAlign w:val="superscript"/>
        </w:rPr>
        <w:t>2</w:t>
      </w:r>
      <w:r>
        <w:t>. The feedback gained from this process, along with the results of the current study, will inform the Government’s development of the regulatory framework governing CIPRs. We expect that the results of the current study will be most relevant to issues surrounding the presentation of CIPRs</w:t>
      </w:r>
      <w:r w:rsidR="0016455A" w:rsidRPr="006359E0">
        <w:t>.</w:t>
      </w:r>
    </w:p>
    <w:p w14:paraId="3A040074" w14:textId="1A3AF7EE" w:rsidR="00672F89" w:rsidRDefault="00907344" w:rsidP="006359E0">
      <w:pPr>
        <w:pStyle w:val="BodyText"/>
        <w:rPr>
          <w:rFonts w:cs="Calibri Light"/>
        </w:rPr>
      </w:pPr>
      <w:r>
        <w:rPr>
          <w:rFonts w:cs="Calibri Light"/>
          <w:noProof/>
          <w:lang w:val="en-AU" w:eastAsia="en-AU"/>
        </w:rPr>
        <mc:AlternateContent>
          <mc:Choice Requires="wpg">
            <w:drawing>
              <wp:inline distT="0" distB="0" distL="0" distR="0" wp14:anchorId="3A0404D6" wp14:editId="3740FFFA">
                <wp:extent cx="5220335" cy="2448560"/>
                <wp:effectExtent l="0" t="0" r="0" b="2540"/>
                <wp:docPr id="546" name="Group 508" descr="Photo of an old-fashioned red convertible car - with its top down - parked facing the beach. The sky is glowing orange, signifying that the sun is setting over the ocean. The reflection of the sunset is shown on the side of the car." title="Photo of a convertible car overlooking the sun setting over the oce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335" cy="2448560"/>
                          <a:chOff x="0" y="0"/>
                          <a:chExt cx="8221" cy="3856"/>
                        </a:xfrm>
                      </wpg:grpSpPr>
                      <wpg:grpSp>
                        <wpg:cNvPr id="547" name="Group 511"/>
                        <wpg:cNvGrpSpPr>
                          <a:grpSpLocks/>
                        </wpg:cNvGrpSpPr>
                        <wpg:grpSpPr bwMode="auto">
                          <a:xfrm>
                            <a:off x="283" y="0"/>
                            <a:ext cx="7937" cy="3856"/>
                            <a:chOff x="283" y="0"/>
                            <a:chExt cx="7937" cy="3856"/>
                          </a:xfrm>
                        </wpg:grpSpPr>
                        <wps:wsp>
                          <wps:cNvPr id="548" name="Freeform 513"/>
                          <wps:cNvSpPr>
                            <a:spLocks/>
                          </wps:cNvSpPr>
                          <wps:spPr bwMode="auto">
                            <a:xfrm>
                              <a:off x="283" y="0"/>
                              <a:ext cx="7937" cy="3856"/>
                            </a:xfrm>
                            <a:custGeom>
                              <a:avLst/>
                              <a:gdLst>
                                <a:gd name="T0" fmla="+- 0 283 283"/>
                                <a:gd name="T1" fmla="*/ T0 w 7937"/>
                                <a:gd name="T2" fmla="*/ 3855 h 3856"/>
                                <a:gd name="T3" fmla="+- 0 8220 283"/>
                                <a:gd name="T4" fmla="*/ T3 w 7937"/>
                                <a:gd name="T5" fmla="*/ 3855 h 3856"/>
                                <a:gd name="T6" fmla="+- 0 8220 283"/>
                                <a:gd name="T7" fmla="*/ T6 w 7937"/>
                                <a:gd name="T8" fmla="*/ 0 h 3856"/>
                                <a:gd name="T9" fmla="+- 0 283 283"/>
                                <a:gd name="T10" fmla="*/ T9 w 7937"/>
                                <a:gd name="T11" fmla="*/ 0 h 3856"/>
                                <a:gd name="T12" fmla="+- 0 283 283"/>
                                <a:gd name="T13" fmla="*/ T12 w 7937"/>
                                <a:gd name="T14" fmla="*/ 3855 h 3856"/>
                              </a:gdLst>
                              <a:ahLst/>
                              <a:cxnLst>
                                <a:cxn ang="0">
                                  <a:pos x="T1" y="T2"/>
                                </a:cxn>
                                <a:cxn ang="0">
                                  <a:pos x="T4" y="T5"/>
                                </a:cxn>
                                <a:cxn ang="0">
                                  <a:pos x="T7" y="T8"/>
                                </a:cxn>
                                <a:cxn ang="0">
                                  <a:pos x="T10" y="T11"/>
                                </a:cxn>
                                <a:cxn ang="0">
                                  <a:pos x="T13" y="T14"/>
                                </a:cxn>
                              </a:cxnLst>
                              <a:rect l="0" t="0" r="r" b="b"/>
                              <a:pathLst>
                                <a:path w="7937" h="3856">
                                  <a:moveTo>
                                    <a:pt x="0" y="3855"/>
                                  </a:moveTo>
                                  <a:lnTo>
                                    <a:pt x="7937" y="3855"/>
                                  </a:lnTo>
                                  <a:lnTo>
                                    <a:pt x="7937" y="0"/>
                                  </a:lnTo>
                                  <a:lnTo>
                                    <a:pt x="0" y="0"/>
                                  </a:lnTo>
                                  <a:lnTo>
                                    <a:pt x="0" y="3855"/>
                                  </a:lnTo>
                                  <a:close/>
                                </a:path>
                              </a:pathLst>
                            </a:custGeom>
                            <a:solidFill>
                              <a:srgbClr val="E4E5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5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83" y="0"/>
                              <a:ext cx="7937"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50" name="Group 509"/>
                        <wpg:cNvGrpSpPr>
                          <a:grpSpLocks/>
                        </wpg:cNvGrpSpPr>
                        <wpg:grpSpPr bwMode="auto">
                          <a:xfrm>
                            <a:off x="0" y="0"/>
                            <a:ext cx="284" cy="3856"/>
                            <a:chOff x="0" y="0"/>
                            <a:chExt cx="284" cy="3856"/>
                          </a:xfrm>
                        </wpg:grpSpPr>
                        <wps:wsp>
                          <wps:cNvPr id="551" name="Freeform 510"/>
                          <wps:cNvSpPr>
                            <a:spLocks/>
                          </wps:cNvSpPr>
                          <wps:spPr bwMode="auto">
                            <a:xfrm>
                              <a:off x="0" y="0"/>
                              <a:ext cx="284" cy="3856"/>
                            </a:xfrm>
                            <a:custGeom>
                              <a:avLst/>
                              <a:gdLst>
                                <a:gd name="T0" fmla="*/ 0 w 284"/>
                                <a:gd name="T1" fmla="*/ 3855 h 3856"/>
                                <a:gd name="T2" fmla="*/ 283 w 284"/>
                                <a:gd name="T3" fmla="*/ 3855 h 3856"/>
                                <a:gd name="T4" fmla="*/ 283 w 284"/>
                                <a:gd name="T5" fmla="*/ 0 h 3856"/>
                                <a:gd name="T6" fmla="*/ 0 w 284"/>
                                <a:gd name="T7" fmla="*/ 0 h 3856"/>
                                <a:gd name="T8" fmla="*/ 0 w 284"/>
                                <a:gd name="T9" fmla="*/ 3855 h 3856"/>
                              </a:gdLst>
                              <a:ahLst/>
                              <a:cxnLst>
                                <a:cxn ang="0">
                                  <a:pos x="T0" y="T1"/>
                                </a:cxn>
                                <a:cxn ang="0">
                                  <a:pos x="T2" y="T3"/>
                                </a:cxn>
                                <a:cxn ang="0">
                                  <a:pos x="T4" y="T5"/>
                                </a:cxn>
                                <a:cxn ang="0">
                                  <a:pos x="T6" y="T7"/>
                                </a:cxn>
                                <a:cxn ang="0">
                                  <a:pos x="T8" y="T9"/>
                                </a:cxn>
                              </a:cxnLst>
                              <a:rect l="0" t="0" r="r" b="b"/>
                              <a:pathLst>
                                <a:path w="284" h="3856">
                                  <a:moveTo>
                                    <a:pt x="0" y="3855"/>
                                  </a:moveTo>
                                  <a:lnTo>
                                    <a:pt x="283" y="3855"/>
                                  </a:lnTo>
                                  <a:lnTo>
                                    <a:pt x="283" y="0"/>
                                  </a:lnTo>
                                  <a:lnTo>
                                    <a:pt x="0" y="0"/>
                                  </a:lnTo>
                                  <a:lnTo>
                                    <a:pt x="0" y="3855"/>
                                  </a:lnTo>
                                  <a:close/>
                                </a:path>
                              </a:pathLst>
                            </a:custGeom>
                            <a:solidFill>
                              <a:srgbClr val="967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A67971" id="Group 508" o:spid="_x0000_s1026" alt="Title: Photo of a convertible car overlooking the sun setting over the ocean - Description: Photo of an old-fashioned red convertible car - with its top down - parked facing the beach. The sky is glowing orange, signifying that the sun is setting over the ocean. The reflection of the sunset is shown on the side of the car." style="width:411.05pt;height:192.8pt;mso-position-horizontal-relative:char;mso-position-vertical-relative:line" coordsize="8221,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">
                <v:group id="Group 511" o:spid="_x0000_s1027" style="position:absolute;left:283;width:7937;height:3856" coordorigin="283" coordsize="7937,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13" o:spid="_x0000_s1028" style="position:absolute;left:283;width:7937;height:3856;visibility:visible;mso-wrap-style:square;v-text-anchor:top" coordsize="7937,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" path="m,3855r7937,l7937,,,,,3855xe" fillcolor="#e4e5e9" stroked="f">
                    <v:path arrowok="t" o:connecttype="custom" o:connectlocs="0,3855;7937,3855;7937,0;0,0;0,3855" o:connectangles="0,0,0,0,0"/>
                  </v:shape>
                  <v:shape id="Picture 512" o:spid="_x0000_s1029" type="#_x0000_t75" style="position:absolute;left:283;width:7937;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">
                    <v:imagedata r:id="rId42" o:title=""/>
                  </v:shape>
                </v:group>
                <v:group id="Group 509" o:spid="_x0000_s1030" style="position:absolute;width:284;height:3856" coordsize="28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10" o:spid="_x0000_s1031" style="position:absolute;width:284;height:3856;visibility:visible;mso-wrap-style:square;v-text-anchor:top" coordsize="28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" path="m,3855r283,l283,,,,,3855xe" fillcolor="#967745" stroked="f">
                    <v:path arrowok="t" o:connecttype="custom" o:connectlocs="0,3855;283,3855;283,0;0,0;0,3855" o:connectangles="0,0,0,0,0"/>
                  </v:shape>
                </v:group>
                <w10:anchorlock/>
              </v:group>
            </w:pict>
          </mc:Fallback>
        </mc:AlternateContent>
      </w:r>
    </w:p>
    <w:p w14:paraId="3A040075" w14:textId="77777777" w:rsidR="00672F89" w:rsidRDefault="00672F89">
      <w:pPr>
        <w:spacing w:line="200" w:lineRule="atLeast"/>
        <w:rPr>
          <w:rFonts w:eastAsia="Calibri Light" w:cs="Calibri Light"/>
          <w:sz w:val="20"/>
          <w:szCs w:val="20"/>
        </w:rPr>
        <w:sectPr w:rsidR="00672F89" w:rsidSect="006359E0">
          <w:pgSz w:w="11910" w:h="16840"/>
          <w:pgMar w:top="1440" w:right="1440" w:bottom="1440" w:left="1440" w:header="0" w:footer="920" w:gutter="0"/>
          <w:cols w:space="720"/>
          <w:docGrid w:linePitch="218"/>
        </w:sectPr>
      </w:pPr>
    </w:p>
    <w:p w14:paraId="7329B9FF" w14:textId="67A58021" w:rsidR="006359E0" w:rsidRPr="00440767" w:rsidRDefault="006359E0" w:rsidP="00440767">
      <w:pPr>
        <w:pStyle w:val="HEADER2"/>
        <w:rPr>
          <w:rStyle w:val="Heading1Char"/>
          <w:caps/>
        </w:rPr>
      </w:pPr>
      <w:bookmarkStart w:id="16" w:name="Appendix"/>
      <w:bookmarkStart w:id="17" w:name="_bookmark8"/>
      <w:bookmarkEnd w:id="16"/>
      <w:bookmarkEnd w:id="17"/>
      <w:r w:rsidRPr="00440767">
        <w:rPr>
          <w:rStyle w:val="Heading1Char"/>
          <w:caps/>
        </w:rPr>
        <w:lastRenderedPageBreak/>
        <mc:AlternateContent>
          <mc:Choice Requires="wpg">
            <w:drawing>
              <wp:anchor distT="0" distB="0" distL="114300" distR="114300" simplePos="0" relativeHeight="503194320" behindDoc="1" locked="0" layoutInCell="1" allowOverlap="1" wp14:anchorId="4CD864E3" wp14:editId="2A1425EB">
                <wp:simplePos x="0" y="0"/>
                <wp:positionH relativeFrom="page">
                  <wp:align>left</wp:align>
                </wp:positionH>
                <wp:positionV relativeFrom="page">
                  <wp:align>top</wp:align>
                </wp:positionV>
                <wp:extent cx="7560000" cy="1753200"/>
                <wp:effectExtent l="0" t="0" r="3175" b="0"/>
                <wp:wrapNone/>
                <wp:docPr id="57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573" name="Group 662"/>
                        <wpg:cNvGrpSpPr>
                          <a:grpSpLocks/>
                        </wpg:cNvGrpSpPr>
                        <wpg:grpSpPr bwMode="auto">
                          <a:xfrm>
                            <a:off x="0" y="-3033"/>
                            <a:ext cx="11906" cy="2761"/>
                            <a:chOff x="0" y="-3033"/>
                            <a:chExt cx="11906" cy="2761"/>
                          </a:xfrm>
                        </wpg:grpSpPr>
                        <wps:wsp>
                          <wps:cNvPr id="574"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0521" w14:textId="77777777" w:rsidR="003A6D76" w:rsidRDefault="003A6D76" w:rsidP="006359E0">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575"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D864E3" id="_x0000_s1095" style="position:absolute;margin-left:0;margin-top:0;width:595.3pt;height:138.05pt;z-index:-122160;mso-position-horizontal:left;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">
                <v:group id="Group 662" o:spid="_x0000_s1096"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Text Box 663" o:spid="_x0000_s1097"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48970521" w14:textId="77777777" w:rsidR="003A6D76" w:rsidRDefault="003A6D76" w:rsidP="006359E0">
                          <w:pPr>
                            <w:spacing w:before="326"/>
                            <w:ind w:right="2067"/>
                            <w:rPr>
                              <w:rFonts w:ascii="Montserrat Hairline" w:eastAsia="Montserrat Hairline" w:hAnsi="Montserrat Hairline" w:cs="Montserrat Hairline"/>
                              <w:sz w:val="44"/>
                              <w:szCs w:val="44"/>
                            </w:rPr>
                          </w:pPr>
                        </w:p>
                      </w:txbxContent>
                    </v:textbox>
                  </v:shape>
                  <v:shape id="Freeform 664" o:spid="_x0000_s1098"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" path="m,2761r11906,l11906,,,,,2761xe" fillcolor="#25303b" stroked="f">
                    <v:path arrowok="t" o:connecttype="custom" o:connectlocs="0,-272;11906,-272;11906,-3033;0,-3033;0,-272" o:connectangles="0,0,0,0,0"/>
                  </v:shape>
                </v:group>
                <w10:wrap anchorx="page" anchory="page"/>
              </v:group>
            </w:pict>
          </mc:Fallback>
        </mc:AlternateContent>
      </w:r>
      <w:r w:rsidR="00440767" w:rsidRPr="00440767">
        <w:t>A</w:t>
      </w:r>
      <w:r w:rsidR="00440767" w:rsidRPr="00440767">
        <w:rPr>
          <w:rStyle w:val="Heading1Char"/>
          <w:caps/>
        </w:rPr>
        <w:t>ppendix</w:t>
      </w:r>
    </w:p>
    <w:p w14:paraId="3A040082" w14:textId="07D4C86A" w:rsidR="00672F89" w:rsidRPr="00440767" w:rsidRDefault="00440767" w:rsidP="00440767">
      <w:pPr>
        <w:pStyle w:val="Head3"/>
        <w:rPr>
          <w:caps/>
        </w:rPr>
      </w:pPr>
      <w:r w:rsidRPr="00440767">
        <w:rPr>
          <w:caps/>
        </w:rPr>
        <w:t>Appendix A: the Alternative Presentations</w:t>
      </w:r>
    </w:p>
    <w:p w14:paraId="3A040083" w14:textId="3BAB81FA" w:rsidR="00672F89" w:rsidRPr="0076586C" w:rsidRDefault="00440767" w:rsidP="003A6D76">
      <w:pPr>
        <w:pStyle w:val="Table"/>
        <w:outlineLvl w:val="3"/>
        <w:rPr>
          <w:rStyle w:val="Heading3Char"/>
          <w:iCs/>
          <w:caps/>
        </w:rPr>
      </w:pPr>
      <w:r w:rsidRPr="0076586C">
        <w:rPr>
          <w:rStyle w:val="Heading3Char"/>
          <w:iCs/>
          <w:caps/>
        </w:rPr>
        <w:t>Figure 3: Control Condition – Basic Text Descriptions of The Plans</w:t>
      </w:r>
    </w:p>
    <w:p w14:paraId="5FE6D303" w14:textId="77777777" w:rsidR="006A10A8" w:rsidRDefault="00105411" w:rsidP="006A10A8">
      <w:pPr>
        <w:pStyle w:val="BlueBodyFrame"/>
      </w:pPr>
      <w:r>
        <w:t>Under</w:t>
      </w:r>
      <w:r>
        <w:rPr>
          <w:spacing w:val="-4"/>
        </w:rPr>
        <w:t xml:space="preserve"> </w:t>
      </w:r>
      <w:r>
        <w:rPr>
          <w:rFonts w:ascii="Calibri"/>
          <w:b/>
        </w:rPr>
        <w:t>Plan</w:t>
      </w:r>
      <w:r>
        <w:rPr>
          <w:rFonts w:ascii="Calibri"/>
          <w:b/>
          <w:spacing w:val="-2"/>
        </w:rPr>
        <w:t xml:space="preserve"> </w:t>
      </w:r>
      <w:r>
        <w:rPr>
          <w:rFonts w:ascii="Calibri"/>
          <w:b/>
        </w:rPr>
        <w:t>A</w:t>
      </w:r>
      <w:r>
        <w:t>:</w:t>
      </w:r>
    </w:p>
    <w:p w14:paraId="1706019C" w14:textId="3C569033" w:rsidR="00105411" w:rsidRDefault="00105411" w:rsidP="006A10A8">
      <w:pPr>
        <w:pStyle w:val="BlueBodyFrameBullet"/>
        <w:rPr>
          <w:rFonts w:cs="Calibri Light"/>
        </w:rPr>
      </w:pPr>
      <w:r>
        <w:t xml:space="preserve">your superannuation balance would be </w:t>
      </w:r>
      <w:r>
        <w:rPr>
          <w:spacing w:val="-2"/>
        </w:rPr>
        <w:t>converted</w:t>
      </w:r>
      <w:r>
        <w:t xml:space="preserve"> </w:t>
      </w:r>
      <w:r>
        <w:rPr>
          <w:spacing w:val="-2"/>
        </w:rPr>
        <w:t>into</w:t>
      </w:r>
      <w:r>
        <w:t xml:space="preserve"> an income </w:t>
      </w:r>
      <w:r>
        <w:rPr>
          <w:spacing w:val="-2"/>
        </w:rPr>
        <w:t>stream</w:t>
      </w:r>
      <w:r>
        <w:t xml:space="preserve"> </w:t>
      </w:r>
      <w:r>
        <w:rPr>
          <w:spacing w:val="-2"/>
        </w:rPr>
        <w:t>for</w:t>
      </w:r>
      <w:r>
        <w:t xml:space="preserve"> </w:t>
      </w:r>
      <w:r>
        <w:rPr>
          <w:spacing w:val="-2"/>
        </w:rPr>
        <w:t>life.</w:t>
      </w:r>
    </w:p>
    <w:p w14:paraId="5C788E25" w14:textId="77777777" w:rsidR="00105411" w:rsidRDefault="00105411" w:rsidP="006A10A8">
      <w:pPr>
        <w:pStyle w:val="BlueBodyFrameBullet"/>
        <w:rPr>
          <w:rFonts w:cs="Calibri Light"/>
        </w:rPr>
      </w:pPr>
      <w:r>
        <w:t xml:space="preserve">you would receive a regular amount of money every fortnight </w:t>
      </w:r>
      <w:r>
        <w:rPr>
          <w:spacing w:val="-2"/>
        </w:rPr>
        <w:t>(like</w:t>
      </w:r>
      <w:r>
        <w:t xml:space="preserve"> a salary) </w:t>
      </w:r>
      <w:r>
        <w:rPr>
          <w:spacing w:val="-2"/>
        </w:rPr>
        <w:t>for</w:t>
      </w:r>
      <w:r>
        <w:t xml:space="preserve"> the </w:t>
      </w:r>
      <w:r>
        <w:rPr>
          <w:spacing w:val="-2"/>
        </w:rPr>
        <w:t>rest</w:t>
      </w:r>
      <w:r>
        <w:t xml:space="preserve"> of your </w:t>
      </w:r>
      <w:r>
        <w:rPr>
          <w:spacing w:val="-2"/>
        </w:rPr>
        <w:t>life.</w:t>
      </w:r>
    </w:p>
    <w:p w14:paraId="17F1FE6E" w14:textId="01EDBD72" w:rsidR="00105411" w:rsidRPr="000D2851" w:rsidRDefault="00105411" w:rsidP="006A10A8">
      <w:pPr>
        <w:pStyle w:val="BlueBodyFrameBullet"/>
        <w:rPr>
          <w:rFonts w:cs="Calibri Light"/>
        </w:rPr>
      </w:pPr>
      <w:r>
        <w:t xml:space="preserve">the income would generally </w:t>
      </w:r>
      <w:r>
        <w:rPr>
          <w:spacing w:val="-2"/>
        </w:rPr>
        <w:t>keep</w:t>
      </w:r>
      <w:r>
        <w:t xml:space="preserve"> pace with the </w:t>
      </w:r>
      <w:r>
        <w:rPr>
          <w:spacing w:val="-2"/>
        </w:rPr>
        <w:t>cost</w:t>
      </w:r>
      <w:r>
        <w:t xml:space="preserve"> of living.</w:t>
      </w:r>
    </w:p>
    <w:p w14:paraId="188981BD" w14:textId="77777777" w:rsidR="000D2851" w:rsidRDefault="000D2851" w:rsidP="000D2851">
      <w:pPr>
        <w:pStyle w:val="BlueBodyFrameBullet"/>
        <w:numPr>
          <w:ilvl w:val="0"/>
          <w:numId w:val="0"/>
        </w:numPr>
        <w:rPr>
          <w:rFonts w:cs="Calibri Light"/>
        </w:rPr>
      </w:pPr>
    </w:p>
    <w:p w14:paraId="3BCDE027" w14:textId="77777777" w:rsidR="00105411" w:rsidRDefault="00105411" w:rsidP="000D2851">
      <w:pPr>
        <w:pStyle w:val="TealBodyFrame"/>
      </w:pPr>
      <w:r>
        <w:t>Under Plan B:</w:t>
      </w:r>
    </w:p>
    <w:p w14:paraId="641D0F75" w14:textId="2C4CDF20" w:rsidR="00105411" w:rsidRDefault="00105411" w:rsidP="000D2851">
      <w:pPr>
        <w:pStyle w:val="TealBodyFrameBullet"/>
      </w:pPr>
      <w:r>
        <w:t>your superannuation balance would be converted into an assessible account.</w:t>
      </w:r>
    </w:p>
    <w:p w14:paraId="49E6ECCC" w14:textId="7B640024" w:rsidR="00105411" w:rsidRDefault="00105411" w:rsidP="000D2851">
      <w:pPr>
        <w:pStyle w:val="TealBodyFrameBullet"/>
      </w:pPr>
      <w:r>
        <w:t>you would decide how much money to withdraw from this account during your retirement.</w:t>
      </w:r>
    </w:p>
    <w:p w14:paraId="516A5AF4" w14:textId="6C07398E" w:rsidR="00105411" w:rsidRPr="00105411" w:rsidRDefault="00105411" w:rsidP="000D2851">
      <w:pPr>
        <w:pStyle w:val="TealBodyFrameBullet"/>
      </w:pPr>
      <w:r>
        <w:t>if you decided to withdraw the minimum amount prescribed by the Government, your money would last until you are aged in your 90s.</w:t>
      </w:r>
    </w:p>
    <w:p w14:paraId="547D19AD" w14:textId="77777777" w:rsidR="000D2851" w:rsidRDefault="000D2851" w:rsidP="000D2851">
      <w:pPr>
        <w:pStyle w:val="Heading4"/>
        <w:rPr>
          <w:rStyle w:val="Heading4Char"/>
          <w:iCs/>
          <w:caps/>
        </w:rPr>
        <w:sectPr w:rsidR="000D2851" w:rsidSect="006359E0">
          <w:pgSz w:w="11910" w:h="16840"/>
          <w:pgMar w:top="1440" w:right="1440" w:bottom="1440" w:left="1440" w:header="0" w:footer="920" w:gutter="0"/>
          <w:cols w:space="720"/>
          <w:docGrid w:linePitch="218"/>
        </w:sectPr>
      </w:pPr>
    </w:p>
    <w:p w14:paraId="22D2C7B1" w14:textId="77777777" w:rsidR="00E80022" w:rsidRDefault="00E80022" w:rsidP="00E80022">
      <w:pPr>
        <w:pStyle w:val="BodyText"/>
        <w:rPr>
          <w:rStyle w:val="Heading4Char"/>
          <w:iCs w:val="0"/>
          <w:caps w:val="0"/>
        </w:rPr>
      </w:pPr>
    </w:p>
    <w:p w14:paraId="59CFF972" w14:textId="77777777" w:rsidR="003A6D76" w:rsidRDefault="009A01F5" w:rsidP="00846A78">
      <w:pPr>
        <w:pStyle w:val="Heading4"/>
        <w:jc w:val="center"/>
        <w:rPr>
          <w:rStyle w:val="Heading4Char"/>
          <w:iCs/>
          <w:caps/>
        </w:rPr>
      </w:pPr>
      <w:r w:rsidRPr="0076586C">
        <w:rPr>
          <w:rStyle w:val="Heading3Char"/>
          <w:caps/>
        </w:rPr>
        <w:t>Figure 4: Text Table (With Star Ratings)</w:t>
      </w:r>
      <w:r w:rsidR="00E80022" w:rsidRPr="0076586C">
        <w:rPr>
          <w:rStyle w:val="Heading3Char"/>
          <w:caps/>
        </w:rPr>
        <w:br/>
      </w:r>
      <w:r w:rsidR="00023BDF">
        <w:rPr>
          <w:rStyle w:val="Heading4Char"/>
          <w:iCs/>
          <w:caps/>
        </w:rPr>
        <w:br/>
      </w:r>
      <w:r w:rsidR="00023BDF">
        <w:rPr>
          <w:noProof/>
          <w:lang w:val="en-AU" w:eastAsia="en-AU"/>
        </w:rPr>
        <w:drawing>
          <wp:inline distT="0" distB="0" distL="0" distR="0" wp14:anchorId="55BA733D" wp14:editId="7E95E8E1">
            <wp:extent cx="2638425" cy="2708275"/>
            <wp:effectExtent l="0" t="0" r="9525" b="0"/>
            <wp:docPr id="576" name="Picture 576" descr="This table compares Plan A against Plan B in terms of amount of income, protection from running out of income, amount of money available for lump sum withdrawals or bequests, and protection from fluctuations in income. &#10;&#10;Plan A provides a medium-to-high amount of income and is given a 4-star rating. The expected average fortnightly income is $843. In comparison Plan B provides a low amount of income and is given a 1-star rating. The expected average fortnightly income is $667.&#10;&#10;Plan A provides high protection from running out of income and is given a 5-star rating. Plan B also provides high protection from running out of income and is given a 4.5 star rating.&#10;&#10;Plan A provides a low amount of money for lump sum withdrawals or bequests and is therefore given a 1-star rating. The expected average amount of money available is $41,000. In comparison, Plan B provides a high amount of money for lump sum withdrawals or bequests and is therefore given a 5-star rating. The expected average amount of money available is $173,000. It is noted that if a lump sum amount is withdrawn during retirement, fortnightly income would subsequently be lower - this applies to both plans.&#10;&#10;Plan A provides low-to-medium protection from income fluctuations due to changes in investment returns, and is given a 2-star rating. In most years, income could rise or fall by 4.5%. Plan B by comparison provides low protection from income fluctuations due to changes in investment returns, and is given a 1-star rating. In most years, income could rise or fall by 6.7%.&#10;" title="The text table with star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2-Figur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38425" cy="2708275"/>
                    </a:xfrm>
                    <a:prstGeom prst="rect">
                      <a:avLst/>
                    </a:prstGeom>
                  </pic:spPr>
                </pic:pic>
              </a:graphicData>
            </a:graphic>
          </wp:inline>
        </w:drawing>
      </w:r>
    </w:p>
    <w:p w14:paraId="3EDD28C6" w14:textId="77777777" w:rsidR="003A6D76" w:rsidRDefault="003A6D76">
      <w:pPr>
        <w:spacing w:before="0" w:after="0"/>
        <w:rPr>
          <w:rStyle w:val="Heading4Char"/>
        </w:rPr>
      </w:pPr>
      <w:r>
        <w:rPr>
          <w:rStyle w:val="Heading4Char"/>
          <w:iCs w:val="0"/>
          <w:caps w:val="0"/>
        </w:rPr>
        <w:br w:type="page"/>
      </w:r>
    </w:p>
    <w:p w14:paraId="3A04008B" w14:textId="1AA1739E" w:rsidR="00672F89" w:rsidRPr="0076586C" w:rsidRDefault="0016455A" w:rsidP="00846A78">
      <w:pPr>
        <w:pStyle w:val="Heading4"/>
        <w:jc w:val="center"/>
        <w:rPr>
          <w:rStyle w:val="Heading3Char"/>
          <w:caps/>
        </w:rPr>
      </w:pPr>
      <w:r w:rsidRPr="0076586C">
        <w:rPr>
          <w:rStyle w:val="Heading3Char"/>
          <w:caps/>
        </w:rPr>
        <w:lastRenderedPageBreak/>
        <w:t>Figure 5:  TeXT TAbLe (WiTH STAr rATiNgS AND</w:t>
      </w:r>
      <w:r w:rsidR="006476D9" w:rsidRPr="0076586C">
        <w:rPr>
          <w:rStyle w:val="Heading3Char"/>
          <w:caps/>
        </w:rPr>
        <w:br/>
      </w:r>
      <w:r w:rsidRPr="0076586C">
        <w:rPr>
          <w:rStyle w:val="Heading3Char"/>
          <w:caps/>
        </w:rPr>
        <w:t>iNCOMe MADe SALieNT WiTH A bOrDer)</w:t>
      </w:r>
    </w:p>
    <w:p w14:paraId="43563270" w14:textId="77777777" w:rsidR="003A6D76" w:rsidRDefault="00023BDF" w:rsidP="003A6D76">
      <w:pPr>
        <w:jc w:val="center"/>
      </w:pPr>
      <w:r>
        <w:rPr>
          <w:noProof/>
          <w:lang w:val="en-AU" w:eastAsia="en-AU"/>
        </w:rPr>
        <w:drawing>
          <wp:inline distT="0" distB="0" distL="0" distR="0" wp14:anchorId="4D5B4C7D" wp14:editId="2A78544D">
            <wp:extent cx="2638425" cy="2694940"/>
            <wp:effectExtent l="0" t="0" r="9525" b="0"/>
            <wp:docPr id="577" name="Picture 577" descr="This table compares Plan A against Plan B in terms of amount of income, protection from running out of income, amount of money available for lump sum withdrawals or bequests, and protection from fluctuations in income. &#10;&#10;Plan A provides a medium-to-high amount of income and is given a 4-star rating. The expected average fortnightly income is $843. In comparison Plan B provides a low amount of income and is given a 1-star rating. The expected average fortnightly income is $667.  The income comparison in this table is highlighted with a bold border to draw attention to this feature. &#10;&#10;Plan A provides high protection from running out of income and is given a 5-star rating. Plan B also provides high protection from running out of income and is given a 4.5 star rating.&#10;&#10;Plan A provides a low amount of money for lump sum withdrawals or bequests and is therefore given a 1-star rating. The expected average amount of money available is $41,000. In comparison, Plan B provides a high amount of money for lump sum withdrawals or bequests and is therefore given a 5-star rating. The expected average amount of money available is $173,000. It is noted that if a lump sum amount is withdrawn during retirement, fortnightly income would subsequently be lower - this applies to both plans.&#10;&#10;Plan A provides low-to-medium protection from income fluctuations due to changes in investment returns, and is given a 2-star rating. In most years, income could rise or fall by 4.5%. Plan B by comparison provides low protection from income fluctuations due to changes in investment returns, and is given a 1-star rating. In most years, income could rise or fall by 6.7%.&#10;" title="The text table with star ratings and income made sa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3-Figur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38425" cy="2694940"/>
                    </a:xfrm>
                    <a:prstGeom prst="rect">
                      <a:avLst/>
                    </a:prstGeom>
                  </pic:spPr>
                </pic:pic>
              </a:graphicData>
            </a:graphic>
          </wp:inline>
        </w:drawing>
      </w:r>
    </w:p>
    <w:p w14:paraId="53EF8291" w14:textId="5CD9C568" w:rsidR="00BB0929" w:rsidRPr="0076586C" w:rsidRDefault="0016455A" w:rsidP="0076586C">
      <w:pPr>
        <w:pStyle w:val="Heading4"/>
        <w:jc w:val="center"/>
        <w:rPr>
          <w:rStyle w:val="Heading3Char"/>
          <w:caps/>
        </w:rPr>
      </w:pPr>
      <w:r w:rsidRPr="0076586C">
        <w:rPr>
          <w:rStyle w:val="Heading3Char"/>
          <w:caps/>
        </w:rPr>
        <w:t>Figure 6: TeXT TAbLe</w:t>
      </w:r>
    </w:p>
    <w:p w14:paraId="74BD9239" w14:textId="77777777" w:rsidR="00FE3810" w:rsidRDefault="00BB0929" w:rsidP="00846A78">
      <w:pPr>
        <w:tabs>
          <w:tab w:val="left" w:pos="6234"/>
        </w:tabs>
        <w:spacing w:before="53"/>
        <w:jc w:val="center"/>
        <w:rPr>
          <w:rStyle w:val="Heading4Char"/>
        </w:rPr>
      </w:pPr>
      <w:r>
        <w:rPr>
          <w:rFonts w:ascii="Montserrat Light"/>
          <w:noProof/>
          <w:color w:val="25303B"/>
          <w:spacing w:val="-2"/>
          <w:w w:val="110"/>
          <w:lang w:val="en-AU" w:eastAsia="en-AU"/>
        </w:rPr>
        <w:drawing>
          <wp:inline distT="0" distB="0" distL="0" distR="0" wp14:anchorId="7713E1E6" wp14:editId="7DAA66D9">
            <wp:extent cx="2793365" cy="2320925"/>
            <wp:effectExtent l="0" t="0" r="6985" b="3175"/>
            <wp:docPr id="578" name="Picture 578" descr="This table compares Plan A against Plan B in terms of amount of income, protection from running out of income, amount of money available for lump sum withdrawals or bequests, and protection from fluctuations in income. &#10;&#10;Plan A provides a medium-to-high amount of income. The expected average fortnightly income is $843. In comparison Plan B provides a low amount of income. The expected average fortnightly income is $667.&#10;&#10;Plan A provides high protection from running out of income. Plan B also provides high protection from running out of income.&#10;&#10;Plan A provides a low amount of money for lump sum withdrawals or bequests. The expected average amount of money available is $41,000. In comparison, Plan B provides a high amount of money for lump sum withdrawals or bequests. The expected average amount of money available is $173,000. It is noted that if a lump sum amount is withdrawn during retirement, fortnightly income would subsequently be lower - this applies to both plans. &#10;&#10;Plan A provides low-to-medium protection from income fluctuations due to changes in investment returns. In most years, income could rise or fall by 4.5%. Plan B by comparison provides low protection from income fluctuations due to changes in investment returns. In most years, income could rise or fall by 6.7%.&#10;" title="The tex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4-Figur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93365" cy="2320925"/>
                    </a:xfrm>
                    <a:prstGeom prst="rect">
                      <a:avLst/>
                    </a:prstGeom>
                  </pic:spPr>
                </pic:pic>
              </a:graphicData>
            </a:graphic>
          </wp:inline>
        </w:drawing>
      </w:r>
      <w:r w:rsidR="006476D9">
        <w:rPr>
          <w:rStyle w:val="Heading4Char"/>
        </w:rPr>
        <w:br/>
      </w:r>
      <w:r w:rsidR="006476D9">
        <w:rPr>
          <w:rStyle w:val="Heading4Char"/>
        </w:rPr>
        <w:br/>
      </w:r>
    </w:p>
    <w:p w14:paraId="2F1AEC16" w14:textId="77777777" w:rsidR="00FE3810" w:rsidRDefault="00FE3810">
      <w:pPr>
        <w:spacing w:before="0" w:after="0"/>
        <w:rPr>
          <w:rStyle w:val="Heading4Char"/>
        </w:rPr>
      </w:pPr>
      <w:r>
        <w:rPr>
          <w:rStyle w:val="Heading4Char"/>
        </w:rPr>
        <w:br w:type="page"/>
      </w:r>
    </w:p>
    <w:p w14:paraId="32652226" w14:textId="77777777" w:rsidR="0076586C" w:rsidRPr="0076586C" w:rsidRDefault="00BB0929" w:rsidP="0076586C">
      <w:pPr>
        <w:pStyle w:val="Heading4"/>
        <w:jc w:val="center"/>
        <w:rPr>
          <w:rStyle w:val="Heading3Char"/>
          <w:caps/>
        </w:rPr>
      </w:pPr>
      <w:r w:rsidRPr="0076586C">
        <w:rPr>
          <w:rStyle w:val="Heading3Char"/>
          <w:caps/>
        </w:rPr>
        <w:lastRenderedPageBreak/>
        <w:t>Figure 7: TeXT TAbLe</w:t>
      </w:r>
      <w:r w:rsidRPr="0076586C">
        <w:rPr>
          <w:rStyle w:val="Heading3Char"/>
          <w:caps/>
        </w:rPr>
        <w:br/>
        <w:t>(WITH INCOME MADE SALIENT WIT</w:t>
      </w:r>
      <w:bookmarkStart w:id="18" w:name="_GoBack"/>
      <w:bookmarkEnd w:id="18"/>
      <w:r w:rsidRPr="0076586C">
        <w:rPr>
          <w:rStyle w:val="Heading3Char"/>
          <w:caps/>
        </w:rPr>
        <w:t>H A BORDER)</w:t>
      </w:r>
    </w:p>
    <w:p w14:paraId="3E70D2C7" w14:textId="47DB2115" w:rsidR="00C43E0A" w:rsidRDefault="00BB0929" w:rsidP="00846A78">
      <w:pPr>
        <w:tabs>
          <w:tab w:val="left" w:pos="6234"/>
        </w:tabs>
        <w:spacing w:before="53"/>
        <w:jc w:val="center"/>
        <w:rPr>
          <w:rStyle w:val="Heading4Char"/>
        </w:rPr>
      </w:pPr>
      <w:r>
        <w:rPr>
          <w:rFonts w:ascii="Montserrat Light" w:eastAsiaTheme="majorEastAsia" w:hAnsi="Montserrat Light" w:cstheme="majorBidi"/>
          <w:iCs/>
          <w:caps/>
          <w:noProof/>
          <w:color w:val="1C2B39" w:themeColor="accent1"/>
          <w:lang w:val="en-AU" w:eastAsia="en-AU"/>
        </w:rPr>
        <w:drawing>
          <wp:inline distT="0" distB="0" distL="0" distR="0" wp14:anchorId="12426A05" wp14:editId="27EE0127">
            <wp:extent cx="2793365" cy="2614930"/>
            <wp:effectExtent l="0" t="0" r="6985" b="0"/>
            <wp:docPr id="579" name="Picture 579" descr="This table compares Plan A against Plan B in terms of amount of income, protection from running out of income, amount of money available for lump sum withdrawals or bequests, and protection from fluctuations in income. &#10;&#10;Plan A provides a medium-to-high amount of income. The expected average fortnightly income is $843. In comparison Plan B provides a low amount of income. The expected average fortnightly income is $667. The income comparison in this table is highlighted with a bold border to draw attention to this feature.&#10;&#10;Plan A provides high protection from running out of income. Plan B also provides high protection from running out of income.&#10;&#10;Plan A provides a low amount of money for lump sum withdrawals or bequests. The expected average amount of money available is $41,000. In comparison, Plan B provides a high amount of money for lump sum withdrawals or bequests. The expected average amount of money available is $173,000. It is noted that if a lump sum amount is withdrawn during retirement, fortnightly income would subsequently be lower - this applies to both plans. &#10;&#10;Plan A provides low-to-medium protection from income fluctuations due to changes in investment returns. In most years, income could rise or fall by 4.5%. Plan B by comparison provides low protection from income fluctuations due to changes in investment returns. In most years, income could rise or fall by 6.7%.&#10;" title="The text table with income made sa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5-graphic.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93365" cy="2614930"/>
                    </a:xfrm>
                    <a:prstGeom prst="rect">
                      <a:avLst/>
                    </a:prstGeom>
                  </pic:spPr>
                </pic:pic>
              </a:graphicData>
            </a:graphic>
          </wp:inline>
        </w:drawing>
      </w:r>
    </w:p>
    <w:p w14:paraId="167EB154" w14:textId="77777777" w:rsidR="00BB0929" w:rsidRDefault="00BB0929" w:rsidP="00846A78">
      <w:pPr>
        <w:tabs>
          <w:tab w:val="left" w:pos="6234"/>
        </w:tabs>
        <w:spacing w:before="53"/>
        <w:jc w:val="center"/>
        <w:rPr>
          <w:rFonts w:ascii="Montserrat Light"/>
          <w:color w:val="25303B"/>
          <w:spacing w:val="-2"/>
          <w:w w:val="110"/>
        </w:rPr>
        <w:sectPr w:rsidR="00BB0929" w:rsidSect="00E80022">
          <w:type w:val="continuous"/>
          <w:pgSz w:w="11910" w:h="16840"/>
          <w:pgMar w:top="1440" w:right="1440" w:bottom="1440" w:left="1440" w:header="0" w:footer="920" w:gutter="0"/>
          <w:cols w:space="232"/>
          <w:docGrid w:linePitch="218"/>
        </w:sectPr>
      </w:pPr>
    </w:p>
    <w:p w14:paraId="5F9E8706" w14:textId="77777777" w:rsidR="00BB0929" w:rsidRDefault="00BB0929" w:rsidP="00846A78">
      <w:pPr>
        <w:spacing w:before="8"/>
        <w:jc w:val="center"/>
        <w:rPr>
          <w:rFonts w:ascii="Montserrat Light"/>
          <w:color w:val="25303B"/>
          <w:w w:val="105"/>
        </w:rPr>
        <w:sectPr w:rsidR="00BB0929" w:rsidSect="00E80022">
          <w:type w:val="continuous"/>
          <w:pgSz w:w="11910" w:h="16840"/>
          <w:pgMar w:top="1440" w:right="1440" w:bottom="1440" w:left="1440" w:header="0" w:footer="920" w:gutter="0"/>
          <w:cols w:space="720"/>
          <w:docGrid w:linePitch="218"/>
        </w:sectPr>
      </w:pPr>
    </w:p>
    <w:p w14:paraId="3A040097" w14:textId="5B831338" w:rsidR="00672F89" w:rsidRPr="0076586C" w:rsidRDefault="009A01F5" w:rsidP="00846A78">
      <w:pPr>
        <w:pStyle w:val="Heading4"/>
        <w:jc w:val="center"/>
        <w:rPr>
          <w:rStyle w:val="Heading3Char"/>
          <w:caps/>
        </w:rPr>
      </w:pPr>
      <w:r w:rsidRPr="0076586C">
        <w:rPr>
          <w:rStyle w:val="Heading3Char"/>
          <w:caps/>
        </w:rPr>
        <w:lastRenderedPageBreak/>
        <w:t>Figure 8: Graphs</w:t>
      </w:r>
    </w:p>
    <w:p w14:paraId="3A040098" w14:textId="3165DF78" w:rsidR="00672F89" w:rsidRPr="0076586C" w:rsidRDefault="0016455A" w:rsidP="0076586C">
      <w:pPr>
        <w:jc w:val="center"/>
        <w:outlineLvl w:val="4"/>
        <w:rPr>
          <w:sz w:val="22"/>
        </w:rPr>
      </w:pPr>
      <w:r w:rsidRPr="0076586C">
        <w:rPr>
          <w:sz w:val="22"/>
        </w:rPr>
        <w:t>Expected average fortnightly income</w:t>
      </w:r>
    </w:p>
    <w:p w14:paraId="375E705E" w14:textId="77777777" w:rsidR="00846A78" w:rsidRDefault="00846A78" w:rsidP="00846A78">
      <w:pPr>
        <w:pStyle w:val="BodyText"/>
        <w:jc w:val="center"/>
        <w:rPr>
          <w:color w:val="201915"/>
          <w:spacing w:val="-1"/>
          <w:sz w:val="15"/>
        </w:rPr>
      </w:pPr>
      <w:r>
        <w:rPr>
          <w:rFonts w:cs="Calibri Light"/>
          <w:noProof/>
          <w:szCs w:val="15"/>
          <w:lang w:val="en-AU" w:eastAsia="en-AU"/>
        </w:rPr>
        <w:drawing>
          <wp:inline distT="0" distB="0" distL="0" distR="0" wp14:anchorId="38A167E7" wp14:editId="36B844C0">
            <wp:extent cx="3294895" cy="1761748"/>
            <wp:effectExtent l="114300" t="114300" r="115570" b="143510"/>
            <wp:docPr id="271" name="Picture 271" descr="The first graph provides data on the expected average fortnightly income from age 65 to 100, under Plan A and under Plan B. Income for Plan A is consistently around the $840 mark across age. Income for Plan B is around the $700 mark until age 85, at which point it steadily declines to reach the $300 mark at age 100. " title="The graphs - expected average fortnightly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6-Figure-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94895" cy="1761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A0826D" w14:textId="1B9D1A27" w:rsidR="00846A78" w:rsidRPr="0076586C" w:rsidRDefault="0016455A" w:rsidP="0076586C">
      <w:pPr>
        <w:jc w:val="center"/>
        <w:outlineLvl w:val="4"/>
        <w:rPr>
          <w:sz w:val="22"/>
        </w:rPr>
      </w:pPr>
      <w:r w:rsidRPr="0076586C">
        <w:rPr>
          <w:sz w:val="22"/>
        </w:rPr>
        <w:t>Expected amount of money available for lump sum withdrawals or bequests</w:t>
      </w:r>
    </w:p>
    <w:p w14:paraId="7500F7F2" w14:textId="38A170A5" w:rsidR="00846A78" w:rsidRDefault="00846A78" w:rsidP="00846A78">
      <w:pPr>
        <w:pStyle w:val="BodyText"/>
        <w:jc w:val="center"/>
      </w:pPr>
      <w:r w:rsidRPr="00846A78">
        <w:t>Note: If you withdraw a lump sum amount during your retirement,</w:t>
      </w:r>
      <w:r w:rsidR="00FD245F">
        <w:br/>
      </w:r>
      <w:r w:rsidRPr="00846A78">
        <w:t>your fortnightly income will subsequently be lower</w:t>
      </w:r>
    </w:p>
    <w:p w14:paraId="43FFC76A" w14:textId="63515AA6" w:rsidR="00846A78" w:rsidRDefault="00846A78" w:rsidP="00846A78">
      <w:pPr>
        <w:pStyle w:val="BodyText"/>
        <w:jc w:val="center"/>
      </w:pPr>
      <w:r>
        <w:rPr>
          <w:noProof/>
          <w:lang w:val="en-AU" w:eastAsia="en-AU"/>
        </w:rPr>
        <w:drawing>
          <wp:inline distT="0" distB="0" distL="0" distR="0" wp14:anchorId="3725B622" wp14:editId="242474DA">
            <wp:extent cx="3294895" cy="1761748"/>
            <wp:effectExtent l="114300" t="114300" r="115570" b="143510"/>
            <wp:docPr id="272" name="Picture 272" descr="The second graph provides data on the expected amount of money available for lump sum withdrawals or bequests, under Plan A and under Plan B. The amount of money available under Plan A starts at around $330,000 at age 65 and declines steadily until there is $0 at around age 84. The amount of money available under Plan B starts at around $400,000 at age 65 and declines steadily until there is around $50,000 at age 100. " title="The graphs - expected amount of money available for lump sum withdrawals or b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6-Figure-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94895" cy="1761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59C096" w14:textId="77777777" w:rsidR="00FD245F" w:rsidRPr="0076586C" w:rsidRDefault="00FD245F" w:rsidP="0076586C">
      <w:pPr>
        <w:jc w:val="center"/>
        <w:outlineLvl w:val="4"/>
        <w:rPr>
          <w:sz w:val="22"/>
        </w:rPr>
      </w:pPr>
      <w:r w:rsidRPr="0076586C">
        <w:rPr>
          <w:sz w:val="22"/>
        </w:rPr>
        <w:t>Expected fluctuations in income throughout retirement</w:t>
      </w:r>
    </w:p>
    <w:p w14:paraId="66259602" w14:textId="2AEE83DA" w:rsidR="00FD245F" w:rsidRDefault="00FD245F" w:rsidP="00FD245F">
      <w:pPr>
        <w:pStyle w:val="BodyText"/>
        <w:jc w:val="center"/>
      </w:pPr>
      <w:r>
        <w:t>Note: In most years, income could rise or fall within this range</w:t>
      </w:r>
      <w:r>
        <w:rPr>
          <w:noProof/>
          <w:lang w:val="en-AU" w:eastAsia="en-AU"/>
        </w:rPr>
        <w:drawing>
          <wp:inline distT="0" distB="0" distL="0" distR="0" wp14:anchorId="7CCA5CE0" wp14:editId="043EBDD0">
            <wp:extent cx="3294895" cy="1603251"/>
            <wp:effectExtent l="114300" t="114300" r="115570" b="149860"/>
            <wp:docPr id="273" name="Picture 273" descr="The third and final graph is a bar chart showing the expected fluctuations in income throughout retirement. Plan A shows that income would rise or fall within the range of 4.5% in most years, and Plan B shows that income would rise or fall within the range of 6.7% in most years." title="The graphs - expected fluctuations in income throughout ret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6-Figure-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94895" cy="16032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6A24E7" w14:textId="23E3748D" w:rsidR="006D39F1" w:rsidRPr="0076586C" w:rsidRDefault="00FD245F" w:rsidP="006D39F1">
      <w:pPr>
        <w:pStyle w:val="Heading4"/>
        <w:jc w:val="center"/>
        <w:rPr>
          <w:rStyle w:val="Heading3Char"/>
          <w:caps/>
        </w:rPr>
      </w:pPr>
      <w:r>
        <w:rPr>
          <w:rFonts w:eastAsia="Calibri Light"/>
          <w:color w:val="323536" w:themeColor="background2" w:themeShade="40"/>
          <w:sz w:val="20"/>
          <w:szCs w:val="20"/>
        </w:rPr>
        <w:br w:type="page"/>
      </w:r>
      <w:r w:rsidR="006D39F1" w:rsidRPr="0076586C">
        <w:rPr>
          <w:rStyle w:val="Heading3Char"/>
          <w:caps/>
        </w:rPr>
        <w:lastRenderedPageBreak/>
        <w:t>Figure 9: NUMBER TABLES</w:t>
      </w:r>
    </w:p>
    <w:p w14:paraId="162E2252" w14:textId="77777777" w:rsidR="0076586C" w:rsidRDefault="006D39F1" w:rsidP="0076586C">
      <w:pPr>
        <w:jc w:val="center"/>
        <w:rPr>
          <w:rFonts w:eastAsia="Calibri Light"/>
        </w:rPr>
      </w:pPr>
      <w:r>
        <w:rPr>
          <w:noProof/>
          <w:lang w:val="en-AU" w:eastAsia="en-AU"/>
        </w:rPr>
        <w:drawing>
          <wp:inline distT="0" distB="0" distL="0" distR="0" wp14:anchorId="4D90C1C7" wp14:editId="1917ABC4">
            <wp:extent cx="3776480" cy="2999238"/>
            <wp:effectExtent l="0" t="0" r="0" b="0"/>
            <wp:docPr id="274" name="Picture 274" descr="These tables provides numerical estimates of expected average fortnightly income, expected amount of money available for lump sum withdrawals or bequests, and expected fluctuations in come throughout retirement.&#10;&#10;Estimates for income and money available are provided in 5-year age-increments from age 65 to 100. Income for Plan A is $845 from age 65 to 80, and thereafter it is $848. Income for Plan B starts at $769 but declines to $291 by age 100. Amount of money available under Plan A starts at $331,000 and declines to $83,000 at age 80, and thereafter is $0. Amount of money available under Plan B starts at $400,000 and declines steadily to $49,000 at age 100. It is noted that if a lump sum amount is withdrawn during retirement, the fortnightly income will subsequently be lower - this applies to either plan.&#10;&#10;In terms of expected fluctuations in income throughout retirement, under Plan A, income could rise or fall by 4.5% and under Plan B, income could rise or fall by 6.7%.&#10;" title="The number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7-Figur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76480" cy="2999238"/>
                    </a:xfrm>
                    <a:prstGeom prst="rect">
                      <a:avLst/>
                    </a:prstGeom>
                  </pic:spPr>
                </pic:pic>
              </a:graphicData>
            </a:graphic>
          </wp:inline>
        </w:drawing>
      </w:r>
    </w:p>
    <w:p w14:paraId="2906371A" w14:textId="77777777" w:rsidR="0076586C" w:rsidRPr="0076586C" w:rsidRDefault="006D39F1" w:rsidP="006D39F1">
      <w:pPr>
        <w:pStyle w:val="Heading4"/>
        <w:jc w:val="center"/>
        <w:rPr>
          <w:rStyle w:val="Heading3Char"/>
          <w:caps/>
        </w:rPr>
      </w:pPr>
      <w:r w:rsidRPr="0076586C">
        <w:rPr>
          <w:rStyle w:val="Heading3Char"/>
          <w:caps/>
        </w:rPr>
        <w:t>Figure 10: NUMBER TABLES</w:t>
      </w:r>
      <w:r w:rsidRPr="0076586C">
        <w:rPr>
          <w:rStyle w:val="Heading3Char"/>
          <w:caps/>
        </w:rPr>
        <w:br/>
        <w:t>(WITH INCOME MADE SALIENT WITH A BORDER)</w:t>
      </w:r>
    </w:p>
    <w:p w14:paraId="015DC957" w14:textId="4222F2C5" w:rsidR="006D39F1" w:rsidRPr="0076586C" w:rsidRDefault="006D39F1" w:rsidP="0076586C">
      <w:pPr>
        <w:jc w:val="center"/>
      </w:pPr>
      <w:r>
        <w:rPr>
          <w:noProof/>
          <w:lang w:val="en-AU" w:eastAsia="en-AU"/>
        </w:rPr>
        <w:drawing>
          <wp:inline distT="0" distB="0" distL="0" distR="0" wp14:anchorId="11F8D368" wp14:editId="2C6CDA56">
            <wp:extent cx="3776480" cy="3005334"/>
            <wp:effectExtent l="0" t="0" r="0" b="5080"/>
            <wp:docPr id="275" name="Picture 275" descr="These tables provides numerical estimates of expected average fortnightly income, expected amount of money available for lump sum withdrawals or bequests, and expected fluctuations in come throughout retirement.&#10;&#10;Estimates for income and money available are provided in 5-year age-increments from age 65 to 100. Income for Plan A is $845 from age 65 to 80, and thereafter it is $848. Income for Plan B starts at $769 but declines to $291 by age 100.  The income estimates in this table are highlighted with a bold border to draw attention to this feature.&#10;&#10;Amount of money available under Plan A starts at $331,000 and declines to $83,000 at age 80, and thereafter is $0. Amount of money available under Plan B starts at $400,000 and declines steadily to $49,000 at age 100. It is noted that if a lump sum amount is withdrawn during retirement, the fortnightly income will subsequently be lower - this applies to either plan.&#10;&#10;In terms of expected fluctuations in income throughout retirement, under Plan A, income could rise or fall by 4.5% and under Plan B, income could rise or fall by 6.7%.&#10;&#10;There is a bold border surrounding the income column of numerical estimates for Plan A and Plan B.&#10;" title="The number tables with income made sa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8-Figur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76480" cy="3005334"/>
                    </a:xfrm>
                    <a:prstGeom prst="rect">
                      <a:avLst/>
                    </a:prstGeom>
                  </pic:spPr>
                </pic:pic>
              </a:graphicData>
            </a:graphic>
          </wp:inline>
        </w:drawing>
      </w:r>
    </w:p>
    <w:p w14:paraId="3A040155" w14:textId="79930765" w:rsidR="00672F89" w:rsidRPr="00440767" w:rsidRDefault="006D39F1" w:rsidP="00440767">
      <w:pPr>
        <w:pStyle w:val="Head3"/>
        <w:rPr>
          <w:rFonts w:eastAsiaTheme="majorEastAsia" w:cstheme="majorBidi"/>
          <w:iCs/>
          <w:caps/>
          <w:color w:val="1C2B39" w:themeColor="accent1"/>
        </w:rPr>
      </w:pPr>
      <w:r>
        <w:br w:type="page"/>
      </w:r>
      <w:r w:rsidR="00440767" w:rsidRPr="00440767">
        <w:rPr>
          <w:caps/>
        </w:rPr>
        <w:lastRenderedPageBreak/>
        <w:t>Appendix B: Assumptions Text in the Survey</w:t>
      </w:r>
    </w:p>
    <w:p w14:paraId="3A040156" w14:textId="69F2E8FA" w:rsidR="00672F89" w:rsidRDefault="00440767" w:rsidP="00440767">
      <w:pPr>
        <w:pStyle w:val="Box"/>
        <w:rPr>
          <w:rFonts w:eastAsia="Montserrat"/>
        </w:rPr>
      </w:pPr>
      <w:r w:rsidRPr="006D39F1">
        <w:rPr>
          <w:rFonts w:eastAsia="Montserrat"/>
        </w:rPr>
        <w:t>Bo</w:t>
      </w:r>
      <w:r>
        <w:rPr>
          <w:rFonts w:eastAsia="Montserrat"/>
        </w:rPr>
        <w:t>x</w:t>
      </w:r>
      <w:r w:rsidRPr="006D39F1">
        <w:rPr>
          <w:rFonts w:eastAsia="Montserrat"/>
        </w:rPr>
        <w:t xml:space="preserve"> 5: Assumptions</w:t>
      </w:r>
    </w:p>
    <w:p w14:paraId="57A56821" w14:textId="52CAE159" w:rsidR="00FE3810" w:rsidRDefault="006D39F1" w:rsidP="00FE3810">
      <w:pPr>
        <w:pStyle w:val="GreyBodyFrame"/>
      </w:pPr>
      <w:r w:rsidRPr="006D39F1">
        <w:rPr>
          <w:b/>
        </w:rPr>
        <w:t>Plan A</w:t>
      </w:r>
      <w:r w:rsidR="00FE3810">
        <w:t xml:space="preserve"> comprises 84% in an accessible account (commonly known as an account-based pension), which is drawn down faster than the minimum draw down rates and the balance is exhausted at age 85. A further 16% is in a deferred group self-annuitisation product, from which income starts at age 85 and continues for as long as you live. These elements together are expected to deliver broadly constant income until death.</w:t>
      </w:r>
    </w:p>
    <w:p w14:paraId="1FDE4A7A" w14:textId="39B9CA7A" w:rsidR="00FE3810" w:rsidRDefault="00FE3810" w:rsidP="00FE3810">
      <w:pPr>
        <w:pStyle w:val="GreyBodyFrame"/>
      </w:pPr>
      <w:r w:rsidRPr="00FE3810">
        <w:rPr>
          <w:b/>
        </w:rPr>
        <w:t>Plan B</w:t>
      </w:r>
      <w:r>
        <w:t xml:space="preserve"> assumes 100% of income is drawn down from an accessible account (or account-based pension) at the minimum government-prescribed rates. Fortnightly income is expected to decline beyond age 85.</w:t>
      </w:r>
    </w:p>
    <w:p w14:paraId="69738EC7" w14:textId="77777777" w:rsidR="00FE3810" w:rsidRDefault="00FE3810" w:rsidP="00FE3810">
      <w:pPr>
        <w:pStyle w:val="GreyBodyFrame"/>
      </w:pPr>
      <w:r w:rsidRPr="00FE3810">
        <w:rPr>
          <w:b/>
        </w:rPr>
        <w:t>Income</w:t>
      </w:r>
      <w:r>
        <w:t xml:space="preserve"> is the weighted average of expected fortnightly income, from age 65 years onwards, with a $400,000 accumulated superannuation balance; income is averaged over the lifetime for males and females, and adjusted for an inflation rate of 2.5%. It </w:t>
      </w:r>
      <w:r w:rsidRPr="00FE3810">
        <w:rPr>
          <w:b/>
        </w:rPr>
        <w:t>excludes income that a person may be entitled to under the Government Age Pension</w:t>
      </w:r>
      <w:r>
        <w:t>.</w:t>
      </w:r>
    </w:p>
    <w:p w14:paraId="3A040158" w14:textId="113944AF" w:rsidR="00672F89" w:rsidRPr="006D39F1" w:rsidRDefault="00FE3810" w:rsidP="00FE3810">
      <w:pPr>
        <w:pStyle w:val="GreyBodyFrame"/>
        <w:sectPr w:rsidR="00672F89" w:rsidRPr="006D39F1" w:rsidSect="006D39F1">
          <w:footerReference w:type="even" r:id="rId52"/>
          <w:footerReference w:type="default" r:id="rId53"/>
          <w:pgSz w:w="11910" w:h="16840"/>
          <w:pgMar w:top="1440" w:right="1440" w:bottom="1440" w:left="1440" w:header="0" w:footer="920" w:gutter="0"/>
          <w:cols w:space="720"/>
        </w:sectPr>
      </w:pPr>
      <w:r>
        <w:t>Income is rounded to the nearest dollar, and is in today’s dollars. Amount of money available for lump sum withdrawals or bequests is rounded to the nearest thousand dollars, and is in today’s dollars</w:t>
      </w:r>
      <w:r w:rsidR="006D39F1">
        <w:t>.</w:t>
      </w:r>
    </w:p>
    <w:p w14:paraId="3A04015A" w14:textId="443CAF6D" w:rsidR="00672F89" w:rsidRPr="00440767" w:rsidRDefault="00440767" w:rsidP="00440767">
      <w:pPr>
        <w:pStyle w:val="Head3"/>
        <w:rPr>
          <w:rFonts w:ascii="Montserrat" w:hAnsi="Montserrat" w:cs="Montserrat"/>
          <w:caps/>
          <w:sz w:val="8"/>
          <w:szCs w:val="8"/>
        </w:rPr>
      </w:pPr>
      <w:r w:rsidRPr="00440767">
        <w:rPr>
          <w:caps/>
        </w:rPr>
        <w:lastRenderedPageBreak/>
        <w:t>Appendix C: Socio</w:t>
      </w:r>
      <w:r w:rsidR="00FE3810">
        <w:rPr>
          <w:caps/>
        </w:rPr>
        <w:t>-</w:t>
      </w:r>
      <w:r w:rsidRPr="00440767">
        <w:rPr>
          <w:caps/>
        </w:rPr>
        <w:t>Demographic Profile of the Sample</w:t>
      </w:r>
    </w:p>
    <w:tbl>
      <w:tblPr>
        <w:tblW w:w="9354" w:type="dxa"/>
        <w:jc w:val="center"/>
        <w:tblBorders>
          <w:bottom w:val="single" w:sz="4" w:space="0" w:color="auto"/>
          <w:insideH w:val="single" w:sz="4" w:space="0" w:color="auto"/>
          <w:insideV w:val="single" w:sz="4" w:space="0" w:color="auto"/>
        </w:tblBorders>
        <w:tblLayout w:type="fixed"/>
        <w:tblCellMar>
          <w:top w:w="57" w:type="dxa"/>
          <w:left w:w="0" w:type="dxa"/>
          <w:right w:w="0" w:type="dxa"/>
        </w:tblCellMar>
        <w:tblLook w:val="01E0" w:firstRow="1" w:lastRow="1" w:firstColumn="1" w:lastColumn="1" w:noHBand="0" w:noVBand="0"/>
        <w:tblCaption w:val="Appendix C: Socio-demographic profile of the sample"/>
        <w:tblDescription w:val="The socio-demographic make-up of the sample of members who participated in the survey."/>
      </w:tblPr>
      <w:tblGrid>
        <w:gridCol w:w="3912"/>
        <w:gridCol w:w="2721"/>
        <w:gridCol w:w="2721"/>
      </w:tblGrid>
      <w:tr w:rsidR="00AD6832" w14:paraId="4B32E61D" w14:textId="77777777" w:rsidTr="001D5C47">
        <w:trPr>
          <w:trHeight w:hRule="exact" w:val="394"/>
          <w:tblHeader/>
          <w:jc w:val="center"/>
        </w:trPr>
        <w:tc>
          <w:tcPr>
            <w:tcW w:w="3912" w:type="dxa"/>
            <w:shd w:val="clear" w:color="auto" w:fill="F1F2F4"/>
          </w:tcPr>
          <w:p w14:paraId="3A04015B" w14:textId="77777777" w:rsidR="00672F89" w:rsidRDefault="0016455A" w:rsidP="00D45A8C">
            <w:pPr>
              <w:pStyle w:val="TableParagraph"/>
              <w:spacing w:before="69"/>
              <w:rPr>
                <w:rFonts w:eastAsia="Calibri Light" w:cs="Calibri Light"/>
              </w:rPr>
            </w:pPr>
            <w:r>
              <w:rPr>
                <w:spacing w:val="7"/>
              </w:rPr>
              <w:t>DEMOGRAPHIC</w:t>
            </w:r>
            <w:r>
              <w:rPr>
                <w:spacing w:val="8"/>
              </w:rPr>
              <w:t xml:space="preserve"> </w:t>
            </w:r>
            <w:r>
              <w:rPr>
                <w:spacing w:val="6"/>
              </w:rPr>
              <w:t>VARIABLE</w:t>
            </w:r>
          </w:p>
        </w:tc>
        <w:tc>
          <w:tcPr>
            <w:tcW w:w="2721" w:type="dxa"/>
            <w:shd w:val="clear" w:color="auto" w:fill="F1F2F4"/>
          </w:tcPr>
          <w:p w14:paraId="3A04015C" w14:textId="77777777" w:rsidR="00672F89" w:rsidRDefault="0016455A" w:rsidP="00D45A8C">
            <w:pPr>
              <w:pStyle w:val="TableParagraph"/>
              <w:spacing w:before="69"/>
              <w:rPr>
                <w:rFonts w:eastAsia="Calibri Light" w:cs="Calibri Light"/>
              </w:rPr>
            </w:pPr>
            <w:r>
              <w:rPr>
                <w:spacing w:val="7"/>
              </w:rPr>
              <w:t>FREQUENCY</w:t>
            </w:r>
          </w:p>
        </w:tc>
        <w:tc>
          <w:tcPr>
            <w:tcW w:w="2721" w:type="dxa"/>
            <w:shd w:val="clear" w:color="auto" w:fill="F1F2F4"/>
          </w:tcPr>
          <w:p w14:paraId="3A04015D" w14:textId="77777777" w:rsidR="00672F89" w:rsidRDefault="0016455A" w:rsidP="00D45A8C">
            <w:pPr>
              <w:pStyle w:val="TableParagraph"/>
              <w:spacing w:before="69"/>
              <w:rPr>
                <w:rFonts w:eastAsia="Calibri Light" w:cs="Calibri Light"/>
              </w:rPr>
            </w:pPr>
            <w:r>
              <w:rPr>
                <w:spacing w:val="8"/>
              </w:rPr>
              <w:t>PE</w:t>
            </w:r>
            <w:r>
              <w:rPr>
                <w:spacing w:val="6"/>
              </w:rPr>
              <w:t>R</w:t>
            </w:r>
            <w:r>
              <w:rPr>
                <w:spacing w:val="8"/>
              </w:rPr>
              <w:t>CEN</w:t>
            </w:r>
            <w:r>
              <w:rPr>
                <w:spacing w:val="-9"/>
              </w:rPr>
              <w:t>T</w:t>
            </w:r>
            <w:r>
              <w:rPr>
                <w:spacing w:val="7"/>
              </w:rPr>
              <w:t>A</w:t>
            </w:r>
            <w:r>
              <w:rPr>
                <w:spacing w:val="8"/>
              </w:rPr>
              <w:t>GE</w:t>
            </w:r>
          </w:p>
        </w:tc>
      </w:tr>
      <w:tr w:rsidR="00AD6832" w14:paraId="3617F9B9" w14:textId="77777777" w:rsidTr="00653F2E">
        <w:trPr>
          <w:trHeight w:hRule="exact" w:val="295"/>
          <w:jc w:val="center"/>
        </w:trPr>
        <w:tc>
          <w:tcPr>
            <w:tcW w:w="3912" w:type="dxa"/>
            <w:shd w:val="clear" w:color="auto" w:fill="C9CCD2"/>
          </w:tcPr>
          <w:p w14:paraId="3A04015F" w14:textId="77777777" w:rsidR="00672F89" w:rsidRDefault="0016455A" w:rsidP="00653F2E">
            <w:pPr>
              <w:pStyle w:val="TableParagraph"/>
              <w:jc w:val="left"/>
              <w:rPr>
                <w:rFonts w:eastAsia="Calibri Light" w:cs="Calibri Light"/>
                <w:szCs w:val="18"/>
              </w:rPr>
            </w:pPr>
            <w:r>
              <w:t>Sex</w:t>
            </w:r>
          </w:p>
        </w:tc>
        <w:tc>
          <w:tcPr>
            <w:tcW w:w="2721" w:type="dxa"/>
            <w:shd w:val="clear" w:color="auto" w:fill="C9CCD2"/>
          </w:tcPr>
          <w:p w14:paraId="3A040160" w14:textId="3F7DB17D" w:rsidR="00672F89" w:rsidRDefault="00672F89" w:rsidP="00E45EBD">
            <w:pPr>
              <w:pStyle w:val="TableParagraph"/>
            </w:pPr>
          </w:p>
        </w:tc>
        <w:tc>
          <w:tcPr>
            <w:tcW w:w="2721" w:type="dxa"/>
            <w:shd w:val="clear" w:color="auto" w:fill="C9CCD2"/>
          </w:tcPr>
          <w:p w14:paraId="3A040161" w14:textId="77777777" w:rsidR="00672F89" w:rsidRDefault="00672F89" w:rsidP="00E45EBD">
            <w:pPr>
              <w:pStyle w:val="TableParagraph"/>
            </w:pPr>
          </w:p>
        </w:tc>
      </w:tr>
      <w:tr w:rsidR="00FE3810" w14:paraId="6D2F351A" w14:textId="77777777" w:rsidTr="00653F2E">
        <w:trPr>
          <w:trHeight w:hRule="exact" w:val="295"/>
          <w:jc w:val="center"/>
        </w:trPr>
        <w:tc>
          <w:tcPr>
            <w:tcW w:w="3912" w:type="dxa"/>
          </w:tcPr>
          <w:p w14:paraId="3A040163" w14:textId="77777777" w:rsidR="00FE3810" w:rsidRDefault="00FE3810" w:rsidP="00FE3810">
            <w:pPr>
              <w:pStyle w:val="TableParagraph"/>
              <w:jc w:val="left"/>
              <w:rPr>
                <w:rFonts w:eastAsia="Calibri Light" w:cs="Calibri Light"/>
                <w:szCs w:val="18"/>
              </w:rPr>
            </w:pPr>
            <w:r>
              <w:t>Male</w:t>
            </w:r>
          </w:p>
        </w:tc>
        <w:tc>
          <w:tcPr>
            <w:tcW w:w="2721" w:type="dxa"/>
          </w:tcPr>
          <w:p w14:paraId="3A040164" w14:textId="72FB1FD2" w:rsidR="00FE3810" w:rsidRPr="00FE3810" w:rsidRDefault="00FE3810" w:rsidP="00FE3810">
            <w:pPr>
              <w:pStyle w:val="TableParagraph"/>
            </w:pPr>
            <w:r w:rsidRPr="00FE3810">
              <w:t>1,776</w:t>
            </w:r>
          </w:p>
        </w:tc>
        <w:tc>
          <w:tcPr>
            <w:tcW w:w="2721" w:type="dxa"/>
          </w:tcPr>
          <w:p w14:paraId="3A040165" w14:textId="5FB2FEB6" w:rsidR="00FE3810" w:rsidRPr="00FE3810" w:rsidRDefault="00FE3810" w:rsidP="00FE3810">
            <w:pPr>
              <w:pStyle w:val="TableParagraph"/>
            </w:pPr>
            <w:r w:rsidRPr="00FE3810">
              <w:t>48.70</w:t>
            </w:r>
          </w:p>
        </w:tc>
      </w:tr>
      <w:tr w:rsidR="00FE3810" w14:paraId="11FCBA1B" w14:textId="77777777" w:rsidTr="00653F2E">
        <w:trPr>
          <w:trHeight w:hRule="exact" w:val="295"/>
          <w:jc w:val="center"/>
        </w:trPr>
        <w:tc>
          <w:tcPr>
            <w:tcW w:w="3912" w:type="dxa"/>
          </w:tcPr>
          <w:p w14:paraId="3A040167" w14:textId="77777777" w:rsidR="00FE3810" w:rsidRDefault="00FE3810" w:rsidP="00FE3810">
            <w:pPr>
              <w:pStyle w:val="TableParagraph"/>
              <w:jc w:val="left"/>
              <w:rPr>
                <w:rFonts w:eastAsia="Calibri Light" w:cs="Calibri Light"/>
                <w:szCs w:val="18"/>
              </w:rPr>
            </w:pPr>
            <w:r>
              <w:rPr>
                <w:spacing w:val="-1"/>
              </w:rPr>
              <w:t>Female</w:t>
            </w:r>
          </w:p>
        </w:tc>
        <w:tc>
          <w:tcPr>
            <w:tcW w:w="2721" w:type="dxa"/>
          </w:tcPr>
          <w:p w14:paraId="3A040168" w14:textId="3BCF72C0" w:rsidR="00FE3810" w:rsidRPr="00FE3810" w:rsidRDefault="00FE3810" w:rsidP="00FE3810">
            <w:pPr>
              <w:pStyle w:val="TableParagraph"/>
            </w:pPr>
            <w:r w:rsidRPr="00FE3810">
              <w:t>1,688</w:t>
            </w:r>
          </w:p>
        </w:tc>
        <w:tc>
          <w:tcPr>
            <w:tcW w:w="2721" w:type="dxa"/>
          </w:tcPr>
          <w:p w14:paraId="3A040169" w14:textId="4FECCE4A" w:rsidR="00FE3810" w:rsidRPr="00FE3810" w:rsidRDefault="00FE3810" w:rsidP="00FE3810">
            <w:pPr>
              <w:pStyle w:val="TableParagraph"/>
            </w:pPr>
            <w:r w:rsidRPr="00FE3810">
              <w:t>46.28</w:t>
            </w:r>
          </w:p>
        </w:tc>
      </w:tr>
      <w:tr w:rsidR="00FE3810" w14:paraId="6897800F" w14:textId="77777777" w:rsidTr="00653F2E">
        <w:trPr>
          <w:trHeight w:hRule="exact" w:val="295"/>
          <w:jc w:val="center"/>
        </w:trPr>
        <w:tc>
          <w:tcPr>
            <w:tcW w:w="3912" w:type="dxa"/>
          </w:tcPr>
          <w:p w14:paraId="3A04016B" w14:textId="77777777" w:rsidR="00FE3810" w:rsidRDefault="00FE3810" w:rsidP="00FE3810">
            <w:pPr>
              <w:pStyle w:val="TableParagraph"/>
              <w:jc w:val="left"/>
              <w:rPr>
                <w:rFonts w:eastAsia="Calibri Light" w:cs="Calibri Light"/>
                <w:szCs w:val="18"/>
              </w:rPr>
            </w:pPr>
            <w:r>
              <w:t xml:space="preserve">No </w:t>
            </w:r>
            <w:r>
              <w:rPr>
                <w:spacing w:val="-1"/>
              </w:rPr>
              <w:t>response</w:t>
            </w:r>
          </w:p>
        </w:tc>
        <w:tc>
          <w:tcPr>
            <w:tcW w:w="2721" w:type="dxa"/>
          </w:tcPr>
          <w:p w14:paraId="3A04016C" w14:textId="46E33FDD" w:rsidR="00FE3810" w:rsidRPr="00FE3810" w:rsidRDefault="00FE3810" w:rsidP="00FE3810">
            <w:pPr>
              <w:pStyle w:val="TableParagraph"/>
            </w:pPr>
            <w:r w:rsidRPr="00FE3810">
              <w:t>183</w:t>
            </w:r>
          </w:p>
        </w:tc>
        <w:tc>
          <w:tcPr>
            <w:tcW w:w="2721" w:type="dxa"/>
          </w:tcPr>
          <w:p w14:paraId="3A04016D" w14:textId="3B4DBA44" w:rsidR="00FE3810" w:rsidRPr="00FE3810" w:rsidRDefault="00FE3810" w:rsidP="00FE3810">
            <w:pPr>
              <w:pStyle w:val="TableParagraph"/>
            </w:pPr>
            <w:r w:rsidRPr="00FE3810">
              <w:t>5.02</w:t>
            </w:r>
          </w:p>
        </w:tc>
      </w:tr>
      <w:tr w:rsidR="00FE3810" w14:paraId="282781C0" w14:textId="77777777" w:rsidTr="00653F2E">
        <w:trPr>
          <w:trHeight w:hRule="exact" w:val="295"/>
          <w:jc w:val="center"/>
        </w:trPr>
        <w:tc>
          <w:tcPr>
            <w:tcW w:w="3912" w:type="dxa"/>
            <w:shd w:val="clear" w:color="auto" w:fill="C9CCD2"/>
          </w:tcPr>
          <w:p w14:paraId="3A04016F" w14:textId="77777777" w:rsidR="00FE3810" w:rsidRDefault="00FE3810" w:rsidP="00FE3810">
            <w:pPr>
              <w:pStyle w:val="TableParagraph"/>
              <w:jc w:val="left"/>
              <w:rPr>
                <w:rFonts w:eastAsia="Calibri Light" w:cs="Calibri Light"/>
                <w:szCs w:val="18"/>
              </w:rPr>
            </w:pPr>
            <w:r>
              <w:rPr>
                <w:spacing w:val="-1"/>
              </w:rPr>
              <w:t>Age</w:t>
            </w:r>
          </w:p>
        </w:tc>
        <w:tc>
          <w:tcPr>
            <w:tcW w:w="2721" w:type="dxa"/>
            <w:shd w:val="clear" w:color="auto" w:fill="C9CCD2"/>
          </w:tcPr>
          <w:p w14:paraId="3A040170" w14:textId="77777777" w:rsidR="00FE3810" w:rsidRPr="00FE3810" w:rsidRDefault="00FE3810" w:rsidP="00FE3810">
            <w:pPr>
              <w:pStyle w:val="TableParagraph"/>
            </w:pPr>
          </w:p>
        </w:tc>
        <w:tc>
          <w:tcPr>
            <w:tcW w:w="2721" w:type="dxa"/>
            <w:shd w:val="clear" w:color="auto" w:fill="C9CCD2"/>
          </w:tcPr>
          <w:p w14:paraId="3A040171" w14:textId="77777777" w:rsidR="00FE3810" w:rsidRPr="00FE3810" w:rsidRDefault="00FE3810" w:rsidP="00FE3810">
            <w:pPr>
              <w:pStyle w:val="TableParagraph"/>
            </w:pPr>
          </w:p>
        </w:tc>
      </w:tr>
      <w:tr w:rsidR="00FE3810" w14:paraId="167F65A5" w14:textId="77777777" w:rsidTr="00653F2E">
        <w:trPr>
          <w:trHeight w:hRule="exact" w:val="295"/>
          <w:jc w:val="center"/>
        </w:trPr>
        <w:tc>
          <w:tcPr>
            <w:tcW w:w="3912" w:type="dxa"/>
          </w:tcPr>
          <w:p w14:paraId="3A040173" w14:textId="39428E9D" w:rsidR="00FE3810" w:rsidRDefault="00FE3810" w:rsidP="00FE3810">
            <w:pPr>
              <w:pStyle w:val="TableParagraph"/>
              <w:jc w:val="left"/>
              <w:rPr>
                <w:rFonts w:eastAsia="Calibri Light" w:cs="Calibri Light"/>
                <w:szCs w:val="18"/>
              </w:rPr>
            </w:pPr>
            <w:r>
              <w:t>45-49</w:t>
            </w:r>
          </w:p>
        </w:tc>
        <w:tc>
          <w:tcPr>
            <w:tcW w:w="2721" w:type="dxa"/>
          </w:tcPr>
          <w:p w14:paraId="3A040174" w14:textId="13F9AD54" w:rsidR="00FE3810" w:rsidRPr="00FE3810" w:rsidRDefault="00FE3810" w:rsidP="00FE3810">
            <w:pPr>
              <w:pStyle w:val="TableParagraph"/>
            </w:pPr>
            <w:r w:rsidRPr="00FE3810">
              <w:t>678</w:t>
            </w:r>
          </w:p>
        </w:tc>
        <w:tc>
          <w:tcPr>
            <w:tcW w:w="2721" w:type="dxa"/>
          </w:tcPr>
          <w:p w14:paraId="3A040175" w14:textId="4E1F17BC" w:rsidR="00FE3810" w:rsidRPr="00FE3810" w:rsidRDefault="00FE3810" w:rsidP="00FE3810">
            <w:pPr>
              <w:pStyle w:val="TableParagraph"/>
            </w:pPr>
            <w:r w:rsidRPr="00FE3810">
              <w:t>18.59</w:t>
            </w:r>
          </w:p>
        </w:tc>
      </w:tr>
      <w:tr w:rsidR="00FE3810" w14:paraId="17E26766" w14:textId="77777777" w:rsidTr="00653F2E">
        <w:trPr>
          <w:trHeight w:hRule="exact" w:val="295"/>
          <w:jc w:val="center"/>
        </w:trPr>
        <w:tc>
          <w:tcPr>
            <w:tcW w:w="3912" w:type="dxa"/>
          </w:tcPr>
          <w:p w14:paraId="3A040177" w14:textId="668EEEA0" w:rsidR="00FE3810" w:rsidRDefault="00FE3810" w:rsidP="00FE3810">
            <w:pPr>
              <w:pStyle w:val="TableParagraph"/>
              <w:jc w:val="left"/>
              <w:rPr>
                <w:rFonts w:eastAsia="Calibri Light" w:cs="Calibri Light"/>
                <w:szCs w:val="18"/>
              </w:rPr>
            </w:pPr>
            <w:r>
              <w:t>50-54</w:t>
            </w:r>
          </w:p>
        </w:tc>
        <w:tc>
          <w:tcPr>
            <w:tcW w:w="2721" w:type="dxa"/>
          </w:tcPr>
          <w:p w14:paraId="3A040178" w14:textId="02C2D315" w:rsidR="00FE3810" w:rsidRPr="00FE3810" w:rsidRDefault="00FE3810" w:rsidP="00FE3810">
            <w:pPr>
              <w:pStyle w:val="TableParagraph"/>
            </w:pPr>
            <w:r w:rsidRPr="00FE3810">
              <w:t>957</w:t>
            </w:r>
          </w:p>
        </w:tc>
        <w:tc>
          <w:tcPr>
            <w:tcW w:w="2721" w:type="dxa"/>
          </w:tcPr>
          <w:p w14:paraId="3A040179" w14:textId="3623B05E" w:rsidR="00FE3810" w:rsidRPr="00FE3810" w:rsidRDefault="00FE3810" w:rsidP="00FE3810">
            <w:pPr>
              <w:pStyle w:val="TableParagraph"/>
            </w:pPr>
            <w:r w:rsidRPr="00FE3810">
              <w:t>26.24</w:t>
            </w:r>
          </w:p>
        </w:tc>
      </w:tr>
      <w:tr w:rsidR="00FE3810" w14:paraId="5F6CD0F1" w14:textId="77777777" w:rsidTr="00653F2E">
        <w:trPr>
          <w:trHeight w:hRule="exact" w:val="295"/>
          <w:jc w:val="center"/>
        </w:trPr>
        <w:tc>
          <w:tcPr>
            <w:tcW w:w="3912" w:type="dxa"/>
          </w:tcPr>
          <w:p w14:paraId="3A04017B" w14:textId="0E5D28B0" w:rsidR="00FE3810" w:rsidRDefault="00FE3810" w:rsidP="00FE3810">
            <w:pPr>
              <w:pStyle w:val="TableParagraph"/>
              <w:jc w:val="left"/>
              <w:rPr>
                <w:rFonts w:eastAsia="Calibri Light" w:cs="Calibri Light"/>
                <w:szCs w:val="18"/>
              </w:rPr>
            </w:pPr>
            <w:r>
              <w:t>55-59</w:t>
            </w:r>
          </w:p>
        </w:tc>
        <w:tc>
          <w:tcPr>
            <w:tcW w:w="2721" w:type="dxa"/>
          </w:tcPr>
          <w:p w14:paraId="3A04017C" w14:textId="1A3A32D0" w:rsidR="00FE3810" w:rsidRPr="00FE3810" w:rsidRDefault="00FE3810" w:rsidP="00FE3810">
            <w:pPr>
              <w:pStyle w:val="TableParagraph"/>
            </w:pPr>
            <w:r w:rsidRPr="00FE3810">
              <w:t>1,115</w:t>
            </w:r>
          </w:p>
        </w:tc>
        <w:tc>
          <w:tcPr>
            <w:tcW w:w="2721" w:type="dxa"/>
          </w:tcPr>
          <w:p w14:paraId="3A04017D" w14:textId="59B6762D" w:rsidR="00FE3810" w:rsidRPr="00FE3810" w:rsidRDefault="00FE3810" w:rsidP="00FE3810">
            <w:pPr>
              <w:pStyle w:val="TableParagraph"/>
            </w:pPr>
            <w:r w:rsidRPr="00FE3810">
              <w:t>30.57</w:t>
            </w:r>
          </w:p>
        </w:tc>
      </w:tr>
      <w:tr w:rsidR="00FE3810" w14:paraId="356BD806" w14:textId="77777777" w:rsidTr="00653F2E">
        <w:trPr>
          <w:trHeight w:hRule="exact" w:val="295"/>
          <w:jc w:val="center"/>
        </w:trPr>
        <w:tc>
          <w:tcPr>
            <w:tcW w:w="3912" w:type="dxa"/>
          </w:tcPr>
          <w:p w14:paraId="3A04017F" w14:textId="2C5C9134" w:rsidR="00FE3810" w:rsidRDefault="00FE3810" w:rsidP="00FE3810">
            <w:pPr>
              <w:pStyle w:val="TableParagraph"/>
              <w:jc w:val="left"/>
              <w:rPr>
                <w:rFonts w:eastAsia="Calibri Light" w:cs="Calibri Light"/>
                <w:szCs w:val="18"/>
              </w:rPr>
            </w:pPr>
            <w:r>
              <w:t>60-64</w:t>
            </w:r>
          </w:p>
        </w:tc>
        <w:tc>
          <w:tcPr>
            <w:tcW w:w="2721" w:type="dxa"/>
          </w:tcPr>
          <w:p w14:paraId="3A040180" w14:textId="08738900" w:rsidR="00FE3810" w:rsidRPr="00FE3810" w:rsidRDefault="00FE3810" w:rsidP="00FE3810">
            <w:pPr>
              <w:pStyle w:val="TableParagraph"/>
            </w:pPr>
            <w:r w:rsidRPr="00FE3810">
              <w:t>714</w:t>
            </w:r>
          </w:p>
        </w:tc>
        <w:tc>
          <w:tcPr>
            <w:tcW w:w="2721" w:type="dxa"/>
          </w:tcPr>
          <w:p w14:paraId="3A040181" w14:textId="7A45EE2A" w:rsidR="00FE3810" w:rsidRPr="00FE3810" w:rsidRDefault="00FE3810" w:rsidP="00FE3810">
            <w:pPr>
              <w:pStyle w:val="TableParagraph"/>
            </w:pPr>
            <w:r w:rsidRPr="00FE3810">
              <w:t>19.58</w:t>
            </w:r>
          </w:p>
        </w:tc>
      </w:tr>
      <w:tr w:rsidR="00FE3810" w14:paraId="2F60C421" w14:textId="77777777" w:rsidTr="00653F2E">
        <w:trPr>
          <w:trHeight w:hRule="exact" w:val="310"/>
          <w:jc w:val="center"/>
        </w:trPr>
        <w:tc>
          <w:tcPr>
            <w:tcW w:w="3912" w:type="dxa"/>
          </w:tcPr>
          <w:p w14:paraId="3A040183" w14:textId="77777777" w:rsidR="00FE3810" w:rsidRDefault="00FE3810" w:rsidP="00FE3810">
            <w:pPr>
              <w:pStyle w:val="TableParagraph"/>
              <w:jc w:val="left"/>
              <w:rPr>
                <w:rFonts w:eastAsia="Calibri Light" w:cs="Calibri Light"/>
                <w:szCs w:val="18"/>
              </w:rPr>
            </w:pPr>
            <w:r>
              <w:t xml:space="preserve">No </w:t>
            </w:r>
            <w:r>
              <w:rPr>
                <w:spacing w:val="-1"/>
              </w:rPr>
              <w:t>response</w:t>
            </w:r>
          </w:p>
        </w:tc>
        <w:tc>
          <w:tcPr>
            <w:tcW w:w="2721" w:type="dxa"/>
          </w:tcPr>
          <w:p w14:paraId="3A040184" w14:textId="0336AE4E" w:rsidR="00FE3810" w:rsidRPr="00FE3810" w:rsidRDefault="00FE3810" w:rsidP="00FE3810">
            <w:pPr>
              <w:pStyle w:val="TableParagraph"/>
            </w:pPr>
            <w:r w:rsidRPr="00FE3810">
              <w:t>183</w:t>
            </w:r>
          </w:p>
        </w:tc>
        <w:tc>
          <w:tcPr>
            <w:tcW w:w="2721" w:type="dxa"/>
          </w:tcPr>
          <w:p w14:paraId="3A040185" w14:textId="45A34ED1" w:rsidR="00FE3810" w:rsidRPr="00FE3810" w:rsidRDefault="00FE3810" w:rsidP="00FE3810">
            <w:pPr>
              <w:pStyle w:val="TableParagraph"/>
            </w:pPr>
            <w:r w:rsidRPr="00FE3810">
              <w:t>5.02</w:t>
            </w:r>
          </w:p>
        </w:tc>
      </w:tr>
      <w:tr w:rsidR="00FE3810" w14:paraId="751FB1ED" w14:textId="77777777" w:rsidTr="00653F2E">
        <w:trPr>
          <w:trHeight w:hRule="exact" w:val="295"/>
          <w:jc w:val="center"/>
        </w:trPr>
        <w:tc>
          <w:tcPr>
            <w:tcW w:w="3912" w:type="dxa"/>
            <w:shd w:val="clear" w:color="auto" w:fill="C9CCD2"/>
          </w:tcPr>
          <w:p w14:paraId="3A040187" w14:textId="77777777" w:rsidR="00FE3810" w:rsidRDefault="00FE3810" w:rsidP="00FE3810">
            <w:pPr>
              <w:pStyle w:val="TableParagraph"/>
              <w:jc w:val="left"/>
              <w:rPr>
                <w:rFonts w:eastAsia="Calibri Light" w:cs="Calibri Light"/>
                <w:szCs w:val="18"/>
              </w:rPr>
            </w:pPr>
            <w:r>
              <w:rPr>
                <w:spacing w:val="-1"/>
              </w:rPr>
              <w:t>Relationship</w:t>
            </w:r>
            <w:r>
              <w:rPr>
                <w:spacing w:val="-6"/>
              </w:rPr>
              <w:t xml:space="preserve"> </w:t>
            </w:r>
            <w:r>
              <w:rPr>
                <w:spacing w:val="-2"/>
              </w:rPr>
              <w:t>status</w:t>
            </w:r>
          </w:p>
        </w:tc>
        <w:tc>
          <w:tcPr>
            <w:tcW w:w="2721" w:type="dxa"/>
            <w:shd w:val="clear" w:color="auto" w:fill="C9CCD2"/>
          </w:tcPr>
          <w:p w14:paraId="3A040188" w14:textId="77777777" w:rsidR="00FE3810" w:rsidRPr="00FE3810" w:rsidRDefault="00FE3810" w:rsidP="00FE3810">
            <w:pPr>
              <w:pStyle w:val="TableParagraph"/>
            </w:pPr>
          </w:p>
        </w:tc>
        <w:tc>
          <w:tcPr>
            <w:tcW w:w="2721" w:type="dxa"/>
            <w:shd w:val="clear" w:color="auto" w:fill="C9CCD2"/>
          </w:tcPr>
          <w:p w14:paraId="3A040189" w14:textId="77777777" w:rsidR="00FE3810" w:rsidRPr="00FE3810" w:rsidRDefault="00FE3810" w:rsidP="00FE3810">
            <w:pPr>
              <w:pStyle w:val="TableParagraph"/>
            </w:pPr>
          </w:p>
        </w:tc>
      </w:tr>
      <w:tr w:rsidR="00FE3810" w14:paraId="173EA6FC" w14:textId="77777777" w:rsidTr="00653F2E">
        <w:trPr>
          <w:trHeight w:hRule="exact" w:val="295"/>
          <w:jc w:val="center"/>
        </w:trPr>
        <w:tc>
          <w:tcPr>
            <w:tcW w:w="3912" w:type="dxa"/>
          </w:tcPr>
          <w:p w14:paraId="3A04018B" w14:textId="77777777" w:rsidR="00FE3810" w:rsidRDefault="00FE3810" w:rsidP="00FE3810">
            <w:pPr>
              <w:pStyle w:val="TableParagraph"/>
              <w:jc w:val="left"/>
              <w:rPr>
                <w:rFonts w:eastAsia="Calibri Light" w:cs="Calibri Light"/>
                <w:szCs w:val="18"/>
              </w:rPr>
            </w:pPr>
            <w:r>
              <w:t>Single</w:t>
            </w:r>
          </w:p>
        </w:tc>
        <w:tc>
          <w:tcPr>
            <w:tcW w:w="2721" w:type="dxa"/>
          </w:tcPr>
          <w:p w14:paraId="3A04018C" w14:textId="7A48F825" w:rsidR="00FE3810" w:rsidRPr="00FE3810" w:rsidRDefault="00FE3810" w:rsidP="00FE3810">
            <w:pPr>
              <w:pStyle w:val="TableParagraph"/>
            </w:pPr>
            <w:r w:rsidRPr="00FE3810">
              <w:t>794</w:t>
            </w:r>
          </w:p>
        </w:tc>
        <w:tc>
          <w:tcPr>
            <w:tcW w:w="2721" w:type="dxa"/>
          </w:tcPr>
          <w:p w14:paraId="3A04018D" w14:textId="1B908692" w:rsidR="00FE3810" w:rsidRPr="00FE3810" w:rsidRDefault="00FE3810" w:rsidP="00FE3810">
            <w:pPr>
              <w:pStyle w:val="TableParagraph"/>
            </w:pPr>
            <w:r w:rsidRPr="00FE3810">
              <w:t>21.77</w:t>
            </w:r>
          </w:p>
        </w:tc>
      </w:tr>
      <w:tr w:rsidR="00FE3810" w14:paraId="568E948C" w14:textId="77777777" w:rsidTr="00653F2E">
        <w:trPr>
          <w:trHeight w:hRule="exact" w:val="295"/>
          <w:jc w:val="center"/>
        </w:trPr>
        <w:tc>
          <w:tcPr>
            <w:tcW w:w="3912" w:type="dxa"/>
          </w:tcPr>
          <w:p w14:paraId="3A04018F" w14:textId="77777777" w:rsidR="00FE3810" w:rsidRDefault="00FE3810" w:rsidP="00FE3810">
            <w:pPr>
              <w:pStyle w:val="TableParagraph"/>
              <w:jc w:val="left"/>
              <w:rPr>
                <w:rFonts w:eastAsia="Calibri Light" w:cs="Calibri Light"/>
                <w:szCs w:val="18"/>
              </w:rPr>
            </w:pPr>
            <w:r>
              <w:t xml:space="preserve">Married/ de </w:t>
            </w:r>
            <w:r>
              <w:rPr>
                <w:spacing w:val="-2"/>
              </w:rPr>
              <w:t>facto/</w:t>
            </w:r>
            <w:r>
              <w:t xml:space="preserve"> </w:t>
            </w:r>
            <w:r>
              <w:rPr>
                <w:spacing w:val="-1"/>
              </w:rPr>
              <w:t>couple</w:t>
            </w:r>
          </w:p>
        </w:tc>
        <w:tc>
          <w:tcPr>
            <w:tcW w:w="2721" w:type="dxa"/>
          </w:tcPr>
          <w:p w14:paraId="3A040190" w14:textId="6C5159A1" w:rsidR="00FE3810" w:rsidRPr="00FE3810" w:rsidRDefault="00FE3810" w:rsidP="00FE3810">
            <w:pPr>
              <w:pStyle w:val="TableParagraph"/>
            </w:pPr>
            <w:r w:rsidRPr="00FE3810">
              <w:t>2,531</w:t>
            </w:r>
          </w:p>
        </w:tc>
        <w:tc>
          <w:tcPr>
            <w:tcW w:w="2721" w:type="dxa"/>
          </w:tcPr>
          <w:p w14:paraId="3A040191" w14:textId="787FA115" w:rsidR="00FE3810" w:rsidRPr="00FE3810" w:rsidRDefault="00FE3810" w:rsidP="00FE3810">
            <w:pPr>
              <w:pStyle w:val="TableParagraph"/>
            </w:pPr>
            <w:r w:rsidRPr="00FE3810">
              <w:t>69.40</w:t>
            </w:r>
          </w:p>
        </w:tc>
      </w:tr>
      <w:tr w:rsidR="00FE3810" w14:paraId="21D4F48E" w14:textId="77777777" w:rsidTr="00653F2E">
        <w:trPr>
          <w:trHeight w:hRule="exact" w:val="295"/>
          <w:jc w:val="center"/>
        </w:trPr>
        <w:tc>
          <w:tcPr>
            <w:tcW w:w="3912" w:type="dxa"/>
          </w:tcPr>
          <w:p w14:paraId="3A040193" w14:textId="77777777" w:rsidR="00FE3810" w:rsidRDefault="00FE3810" w:rsidP="00FE3810">
            <w:pPr>
              <w:pStyle w:val="TableParagraph"/>
              <w:jc w:val="left"/>
              <w:rPr>
                <w:rFonts w:eastAsia="Calibri Light" w:cs="Calibri Light"/>
                <w:szCs w:val="18"/>
              </w:rPr>
            </w:pPr>
            <w:r>
              <w:t xml:space="preserve">No </w:t>
            </w:r>
            <w:r>
              <w:rPr>
                <w:spacing w:val="-1"/>
              </w:rPr>
              <w:t>response</w:t>
            </w:r>
          </w:p>
        </w:tc>
        <w:tc>
          <w:tcPr>
            <w:tcW w:w="2721" w:type="dxa"/>
          </w:tcPr>
          <w:p w14:paraId="3A040194" w14:textId="47FCD555" w:rsidR="00FE3810" w:rsidRPr="00FE3810" w:rsidRDefault="00FE3810" w:rsidP="00FE3810">
            <w:pPr>
              <w:pStyle w:val="TableParagraph"/>
            </w:pPr>
            <w:r w:rsidRPr="00FE3810">
              <w:t>322</w:t>
            </w:r>
          </w:p>
        </w:tc>
        <w:tc>
          <w:tcPr>
            <w:tcW w:w="2721" w:type="dxa"/>
          </w:tcPr>
          <w:p w14:paraId="3A040195" w14:textId="5BACA64C" w:rsidR="00FE3810" w:rsidRPr="00FE3810" w:rsidRDefault="00FE3810" w:rsidP="00FE3810">
            <w:pPr>
              <w:pStyle w:val="TableParagraph"/>
            </w:pPr>
            <w:r w:rsidRPr="00FE3810">
              <w:t>8.83</w:t>
            </w:r>
          </w:p>
        </w:tc>
      </w:tr>
      <w:tr w:rsidR="00FE3810" w14:paraId="5745CBDF" w14:textId="77777777" w:rsidTr="00653F2E">
        <w:trPr>
          <w:trHeight w:hRule="exact" w:val="295"/>
          <w:jc w:val="center"/>
        </w:trPr>
        <w:tc>
          <w:tcPr>
            <w:tcW w:w="3912" w:type="dxa"/>
            <w:shd w:val="clear" w:color="auto" w:fill="C9CCD2"/>
          </w:tcPr>
          <w:p w14:paraId="3A040197" w14:textId="77777777" w:rsidR="00FE3810" w:rsidRDefault="00FE3810" w:rsidP="00FE3810">
            <w:pPr>
              <w:pStyle w:val="TableParagraph"/>
              <w:jc w:val="left"/>
              <w:rPr>
                <w:rFonts w:eastAsia="Calibri Light" w:cs="Calibri Light"/>
                <w:szCs w:val="18"/>
              </w:rPr>
            </w:pPr>
            <w:r>
              <w:rPr>
                <w:spacing w:val="-1"/>
              </w:rPr>
              <w:t>Children</w:t>
            </w:r>
          </w:p>
        </w:tc>
        <w:tc>
          <w:tcPr>
            <w:tcW w:w="2721" w:type="dxa"/>
            <w:shd w:val="clear" w:color="auto" w:fill="C9CCD2"/>
          </w:tcPr>
          <w:p w14:paraId="3A040198" w14:textId="77777777" w:rsidR="00FE3810" w:rsidRPr="00FE3810" w:rsidRDefault="00FE3810" w:rsidP="00FE3810">
            <w:pPr>
              <w:pStyle w:val="TableParagraph"/>
            </w:pPr>
          </w:p>
        </w:tc>
        <w:tc>
          <w:tcPr>
            <w:tcW w:w="2721" w:type="dxa"/>
            <w:shd w:val="clear" w:color="auto" w:fill="C9CCD2"/>
          </w:tcPr>
          <w:p w14:paraId="3A040199" w14:textId="77777777" w:rsidR="00FE3810" w:rsidRPr="00FE3810" w:rsidRDefault="00FE3810" w:rsidP="00FE3810">
            <w:pPr>
              <w:pStyle w:val="TableParagraph"/>
            </w:pPr>
          </w:p>
        </w:tc>
      </w:tr>
      <w:tr w:rsidR="00FE3810" w14:paraId="59E254D4" w14:textId="77777777" w:rsidTr="00653F2E">
        <w:trPr>
          <w:trHeight w:hRule="exact" w:val="295"/>
          <w:jc w:val="center"/>
        </w:trPr>
        <w:tc>
          <w:tcPr>
            <w:tcW w:w="3912" w:type="dxa"/>
          </w:tcPr>
          <w:p w14:paraId="3A04019B" w14:textId="77777777" w:rsidR="00FE3810" w:rsidRDefault="00FE3810" w:rsidP="00FE3810">
            <w:pPr>
              <w:pStyle w:val="TableParagraph"/>
              <w:jc w:val="left"/>
              <w:rPr>
                <w:rFonts w:eastAsia="Calibri Light" w:cs="Calibri Light"/>
                <w:szCs w:val="18"/>
              </w:rPr>
            </w:pPr>
            <w:r>
              <w:t>No</w:t>
            </w:r>
          </w:p>
        </w:tc>
        <w:tc>
          <w:tcPr>
            <w:tcW w:w="2721" w:type="dxa"/>
          </w:tcPr>
          <w:p w14:paraId="3A04019C" w14:textId="5752E9BB" w:rsidR="00FE3810" w:rsidRPr="00FE3810" w:rsidRDefault="00FE3810" w:rsidP="00FE3810">
            <w:pPr>
              <w:pStyle w:val="TableParagraph"/>
            </w:pPr>
            <w:r w:rsidRPr="00FE3810">
              <w:t>827</w:t>
            </w:r>
          </w:p>
        </w:tc>
        <w:tc>
          <w:tcPr>
            <w:tcW w:w="2721" w:type="dxa"/>
          </w:tcPr>
          <w:p w14:paraId="3A04019D" w14:textId="2B71611B" w:rsidR="00FE3810" w:rsidRPr="00FE3810" w:rsidRDefault="00FE3810" w:rsidP="00FE3810">
            <w:pPr>
              <w:pStyle w:val="TableParagraph"/>
            </w:pPr>
            <w:r w:rsidRPr="00FE3810">
              <w:t>22.68</w:t>
            </w:r>
          </w:p>
        </w:tc>
      </w:tr>
      <w:tr w:rsidR="00FE3810" w14:paraId="70B17BAD" w14:textId="77777777" w:rsidTr="00653F2E">
        <w:trPr>
          <w:trHeight w:hRule="exact" w:val="295"/>
          <w:jc w:val="center"/>
        </w:trPr>
        <w:tc>
          <w:tcPr>
            <w:tcW w:w="3912" w:type="dxa"/>
          </w:tcPr>
          <w:p w14:paraId="3A04019F" w14:textId="77777777" w:rsidR="00FE3810" w:rsidRDefault="00FE3810" w:rsidP="00FE3810">
            <w:pPr>
              <w:pStyle w:val="TableParagraph"/>
              <w:jc w:val="left"/>
              <w:rPr>
                <w:rFonts w:eastAsia="Calibri Light" w:cs="Calibri Light"/>
                <w:szCs w:val="18"/>
              </w:rPr>
            </w:pPr>
            <w:r>
              <w:rPr>
                <w:spacing w:val="-4"/>
              </w:rPr>
              <w:t>Yes</w:t>
            </w:r>
          </w:p>
        </w:tc>
        <w:tc>
          <w:tcPr>
            <w:tcW w:w="2721" w:type="dxa"/>
          </w:tcPr>
          <w:p w14:paraId="3A0401A0" w14:textId="2036FF82" w:rsidR="00FE3810" w:rsidRPr="00FE3810" w:rsidRDefault="00FE3810" w:rsidP="00FE3810">
            <w:pPr>
              <w:pStyle w:val="TableParagraph"/>
            </w:pPr>
            <w:r w:rsidRPr="00FE3810">
              <w:t>2,497</w:t>
            </w:r>
          </w:p>
        </w:tc>
        <w:tc>
          <w:tcPr>
            <w:tcW w:w="2721" w:type="dxa"/>
          </w:tcPr>
          <w:p w14:paraId="3A0401A1" w14:textId="64514A39" w:rsidR="00FE3810" w:rsidRPr="00FE3810" w:rsidRDefault="00FE3810" w:rsidP="00FE3810">
            <w:pPr>
              <w:pStyle w:val="TableParagraph"/>
            </w:pPr>
            <w:r w:rsidRPr="00FE3810">
              <w:t>68.47</w:t>
            </w:r>
          </w:p>
        </w:tc>
      </w:tr>
      <w:tr w:rsidR="00FE3810" w14:paraId="05CEC464" w14:textId="77777777" w:rsidTr="00653F2E">
        <w:trPr>
          <w:trHeight w:hRule="exact" w:val="295"/>
          <w:jc w:val="center"/>
        </w:trPr>
        <w:tc>
          <w:tcPr>
            <w:tcW w:w="3912" w:type="dxa"/>
          </w:tcPr>
          <w:p w14:paraId="3A0401A3" w14:textId="77777777" w:rsidR="00FE3810" w:rsidRDefault="00FE3810" w:rsidP="00FE3810">
            <w:pPr>
              <w:pStyle w:val="TableParagraph"/>
              <w:jc w:val="left"/>
              <w:rPr>
                <w:rFonts w:eastAsia="Calibri Light" w:cs="Calibri Light"/>
                <w:szCs w:val="18"/>
              </w:rPr>
            </w:pPr>
            <w:r>
              <w:t xml:space="preserve">No </w:t>
            </w:r>
            <w:r>
              <w:rPr>
                <w:spacing w:val="-1"/>
              </w:rPr>
              <w:t>response</w:t>
            </w:r>
          </w:p>
        </w:tc>
        <w:tc>
          <w:tcPr>
            <w:tcW w:w="2721" w:type="dxa"/>
          </w:tcPr>
          <w:p w14:paraId="3A0401A4" w14:textId="1F0E59AF" w:rsidR="00FE3810" w:rsidRPr="00FE3810" w:rsidRDefault="00FE3810" w:rsidP="00FE3810">
            <w:pPr>
              <w:pStyle w:val="TableParagraph"/>
            </w:pPr>
            <w:r w:rsidRPr="00FE3810">
              <w:t>323</w:t>
            </w:r>
          </w:p>
        </w:tc>
        <w:tc>
          <w:tcPr>
            <w:tcW w:w="2721" w:type="dxa"/>
          </w:tcPr>
          <w:p w14:paraId="3A0401A5" w14:textId="24648FD7" w:rsidR="00FE3810" w:rsidRPr="00FE3810" w:rsidRDefault="00FE3810" w:rsidP="00FE3810">
            <w:pPr>
              <w:pStyle w:val="TableParagraph"/>
            </w:pPr>
            <w:r w:rsidRPr="00FE3810">
              <w:t>8.86</w:t>
            </w:r>
          </w:p>
        </w:tc>
      </w:tr>
      <w:tr w:rsidR="00FE3810" w14:paraId="00999A86" w14:textId="77777777" w:rsidTr="00653F2E">
        <w:trPr>
          <w:trHeight w:hRule="exact" w:val="295"/>
          <w:jc w:val="center"/>
        </w:trPr>
        <w:tc>
          <w:tcPr>
            <w:tcW w:w="3912" w:type="dxa"/>
            <w:shd w:val="clear" w:color="auto" w:fill="C9CCD2"/>
          </w:tcPr>
          <w:p w14:paraId="3A0401A7" w14:textId="77777777" w:rsidR="00FE3810" w:rsidRDefault="00FE3810" w:rsidP="00FE3810">
            <w:pPr>
              <w:pStyle w:val="TableParagraph"/>
              <w:jc w:val="left"/>
              <w:rPr>
                <w:rFonts w:eastAsia="Calibri Light" w:cs="Calibri Light"/>
                <w:szCs w:val="18"/>
              </w:rPr>
            </w:pPr>
            <w:r>
              <w:rPr>
                <w:spacing w:val="-1"/>
              </w:rPr>
              <w:t>Education</w:t>
            </w:r>
          </w:p>
        </w:tc>
        <w:tc>
          <w:tcPr>
            <w:tcW w:w="2721" w:type="dxa"/>
            <w:shd w:val="clear" w:color="auto" w:fill="C9CCD2"/>
          </w:tcPr>
          <w:p w14:paraId="3A0401A8" w14:textId="77777777" w:rsidR="00FE3810" w:rsidRPr="00FE3810" w:rsidRDefault="00FE3810" w:rsidP="00FE3810">
            <w:pPr>
              <w:pStyle w:val="TableParagraph"/>
            </w:pPr>
          </w:p>
        </w:tc>
        <w:tc>
          <w:tcPr>
            <w:tcW w:w="2721" w:type="dxa"/>
            <w:shd w:val="clear" w:color="auto" w:fill="C9CCD2"/>
          </w:tcPr>
          <w:p w14:paraId="3A0401A9" w14:textId="77777777" w:rsidR="00FE3810" w:rsidRPr="00FE3810" w:rsidRDefault="00FE3810" w:rsidP="00FE3810">
            <w:pPr>
              <w:pStyle w:val="TableParagraph"/>
            </w:pPr>
          </w:p>
        </w:tc>
      </w:tr>
      <w:tr w:rsidR="00FE3810" w14:paraId="17B290D2" w14:textId="77777777" w:rsidTr="00653F2E">
        <w:trPr>
          <w:trHeight w:hRule="exact" w:val="295"/>
          <w:jc w:val="center"/>
        </w:trPr>
        <w:tc>
          <w:tcPr>
            <w:tcW w:w="3912" w:type="dxa"/>
          </w:tcPr>
          <w:p w14:paraId="3A0401AB" w14:textId="77777777" w:rsidR="00FE3810" w:rsidRDefault="00FE3810" w:rsidP="00FE3810">
            <w:pPr>
              <w:pStyle w:val="TableParagraph"/>
              <w:jc w:val="left"/>
              <w:rPr>
                <w:rFonts w:eastAsia="Calibri Light" w:cs="Calibri Light"/>
                <w:szCs w:val="18"/>
              </w:rPr>
            </w:pPr>
            <w:r>
              <w:t>Did</w:t>
            </w:r>
            <w:r>
              <w:rPr>
                <w:spacing w:val="-2"/>
              </w:rPr>
              <w:t xml:space="preserve"> </w:t>
            </w:r>
            <w:r>
              <w:t>not</w:t>
            </w:r>
            <w:r>
              <w:rPr>
                <w:spacing w:val="-1"/>
              </w:rPr>
              <w:t xml:space="preserve"> </w:t>
            </w:r>
            <w:r>
              <w:t>finish</w:t>
            </w:r>
            <w:r>
              <w:rPr>
                <w:spacing w:val="-1"/>
              </w:rPr>
              <w:t xml:space="preserve"> </w:t>
            </w:r>
            <w:r>
              <w:t>school</w:t>
            </w:r>
          </w:p>
        </w:tc>
        <w:tc>
          <w:tcPr>
            <w:tcW w:w="2721" w:type="dxa"/>
          </w:tcPr>
          <w:p w14:paraId="3A0401AC" w14:textId="28AF76DA" w:rsidR="00FE3810" w:rsidRPr="00FE3810" w:rsidRDefault="00FE3810" w:rsidP="00FE3810">
            <w:pPr>
              <w:pStyle w:val="TableParagraph"/>
            </w:pPr>
            <w:r w:rsidRPr="00FE3810">
              <w:t>38</w:t>
            </w:r>
          </w:p>
        </w:tc>
        <w:tc>
          <w:tcPr>
            <w:tcW w:w="2721" w:type="dxa"/>
          </w:tcPr>
          <w:p w14:paraId="3A0401AD" w14:textId="3FD5BD5C" w:rsidR="00FE3810" w:rsidRPr="00FE3810" w:rsidRDefault="00FE3810" w:rsidP="00FE3810">
            <w:pPr>
              <w:pStyle w:val="TableParagraph"/>
            </w:pPr>
            <w:r w:rsidRPr="00FE3810">
              <w:t>1.04</w:t>
            </w:r>
          </w:p>
        </w:tc>
      </w:tr>
      <w:tr w:rsidR="00FE3810" w14:paraId="6A8EF39D" w14:textId="77777777" w:rsidTr="00653F2E">
        <w:trPr>
          <w:trHeight w:hRule="exact" w:val="295"/>
          <w:jc w:val="center"/>
        </w:trPr>
        <w:tc>
          <w:tcPr>
            <w:tcW w:w="3912" w:type="dxa"/>
          </w:tcPr>
          <w:p w14:paraId="3A0401AF" w14:textId="77777777" w:rsidR="00FE3810" w:rsidRDefault="00FE3810" w:rsidP="00FE3810">
            <w:pPr>
              <w:pStyle w:val="TableParagraph"/>
              <w:jc w:val="left"/>
              <w:rPr>
                <w:rFonts w:eastAsia="Calibri Light" w:cs="Calibri Light"/>
                <w:szCs w:val="18"/>
              </w:rPr>
            </w:pPr>
            <w:r>
              <w:t xml:space="preserve">School </w:t>
            </w:r>
            <w:r>
              <w:rPr>
                <w:spacing w:val="-1"/>
              </w:rPr>
              <w:t>education</w:t>
            </w:r>
          </w:p>
        </w:tc>
        <w:tc>
          <w:tcPr>
            <w:tcW w:w="2721" w:type="dxa"/>
          </w:tcPr>
          <w:p w14:paraId="3A0401B0" w14:textId="54F78788" w:rsidR="00FE3810" w:rsidRPr="00FE3810" w:rsidRDefault="00FE3810" w:rsidP="00FE3810">
            <w:pPr>
              <w:pStyle w:val="TableParagraph"/>
            </w:pPr>
            <w:r w:rsidRPr="00FE3810">
              <w:t>302</w:t>
            </w:r>
          </w:p>
        </w:tc>
        <w:tc>
          <w:tcPr>
            <w:tcW w:w="2721" w:type="dxa"/>
          </w:tcPr>
          <w:p w14:paraId="3A0401B1" w14:textId="123C7894" w:rsidR="00FE3810" w:rsidRPr="00FE3810" w:rsidRDefault="00FE3810" w:rsidP="00FE3810">
            <w:pPr>
              <w:pStyle w:val="TableParagraph"/>
            </w:pPr>
            <w:r w:rsidRPr="00FE3810">
              <w:t>8.28</w:t>
            </w:r>
          </w:p>
        </w:tc>
      </w:tr>
      <w:tr w:rsidR="00FE3810" w14:paraId="6422AAAB" w14:textId="77777777" w:rsidTr="00653F2E">
        <w:trPr>
          <w:trHeight w:hRule="exact" w:val="295"/>
          <w:jc w:val="center"/>
        </w:trPr>
        <w:tc>
          <w:tcPr>
            <w:tcW w:w="3912" w:type="dxa"/>
          </w:tcPr>
          <w:p w14:paraId="3A0401B3" w14:textId="77777777" w:rsidR="00FE3810" w:rsidRDefault="00FE3810" w:rsidP="00FE3810">
            <w:pPr>
              <w:pStyle w:val="TableParagraph"/>
              <w:jc w:val="left"/>
              <w:rPr>
                <w:rFonts w:eastAsia="Calibri Light" w:cs="Calibri Light"/>
                <w:szCs w:val="18"/>
              </w:rPr>
            </w:pPr>
            <w:r>
              <w:rPr>
                <w:spacing w:val="-1"/>
              </w:rPr>
              <w:t>Certificate</w:t>
            </w:r>
          </w:p>
        </w:tc>
        <w:tc>
          <w:tcPr>
            <w:tcW w:w="2721" w:type="dxa"/>
          </w:tcPr>
          <w:p w14:paraId="3A0401B4" w14:textId="25F46643" w:rsidR="00FE3810" w:rsidRPr="00FE3810" w:rsidRDefault="00FE3810" w:rsidP="00FE3810">
            <w:pPr>
              <w:pStyle w:val="TableParagraph"/>
            </w:pPr>
            <w:r w:rsidRPr="00FE3810">
              <w:t>426</w:t>
            </w:r>
          </w:p>
        </w:tc>
        <w:tc>
          <w:tcPr>
            <w:tcW w:w="2721" w:type="dxa"/>
          </w:tcPr>
          <w:p w14:paraId="3A0401B5" w14:textId="2A8C0D22" w:rsidR="00FE3810" w:rsidRPr="00FE3810" w:rsidRDefault="00FE3810" w:rsidP="00FE3810">
            <w:pPr>
              <w:pStyle w:val="TableParagraph"/>
            </w:pPr>
            <w:r w:rsidRPr="00FE3810">
              <w:t>11.68</w:t>
            </w:r>
          </w:p>
        </w:tc>
      </w:tr>
      <w:tr w:rsidR="00FE3810" w14:paraId="3AFABC9E" w14:textId="77777777" w:rsidTr="00653F2E">
        <w:trPr>
          <w:trHeight w:hRule="exact" w:val="295"/>
          <w:jc w:val="center"/>
        </w:trPr>
        <w:tc>
          <w:tcPr>
            <w:tcW w:w="3912" w:type="dxa"/>
          </w:tcPr>
          <w:p w14:paraId="3A0401B7" w14:textId="77777777" w:rsidR="00FE3810" w:rsidRDefault="00FE3810" w:rsidP="00FE3810">
            <w:pPr>
              <w:pStyle w:val="TableParagraph"/>
              <w:jc w:val="left"/>
              <w:rPr>
                <w:rFonts w:eastAsia="Calibri Light" w:cs="Calibri Light"/>
                <w:szCs w:val="18"/>
              </w:rPr>
            </w:pPr>
            <w:r>
              <w:rPr>
                <w:spacing w:val="-1"/>
              </w:rPr>
              <w:t>Advanced</w:t>
            </w:r>
            <w:r>
              <w:t xml:space="preserve"> diploma/diploma</w:t>
            </w:r>
          </w:p>
        </w:tc>
        <w:tc>
          <w:tcPr>
            <w:tcW w:w="2721" w:type="dxa"/>
          </w:tcPr>
          <w:p w14:paraId="3A0401B8" w14:textId="163A8058" w:rsidR="00FE3810" w:rsidRPr="00FE3810" w:rsidRDefault="00FE3810" w:rsidP="00FE3810">
            <w:pPr>
              <w:pStyle w:val="TableParagraph"/>
            </w:pPr>
            <w:r w:rsidRPr="00FE3810">
              <w:t>499</w:t>
            </w:r>
          </w:p>
        </w:tc>
        <w:tc>
          <w:tcPr>
            <w:tcW w:w="2721" w:type="dxa"/>
          </w:tcPr>
          <w:p w14:paraId="3A0401B9" w14:textId="71EA83F6" w:rsidR="00FE3810" w:rsidRPr="00FE3810" w:rsidRDefault="00FE3810" w:rsidP="00FE3810">
            <w:pPr>
              <w:pStyle w:val="TableParagraph"/>
            </w:pPr>
            <w:r w:rsidRPr="00FE3810">
              <w:t>13.68</w:t>
            </w:r>
          </w:p>
        </w:tc>
      </w:tr>
      <w:tr w:rsidR="00FE3810" w14:paraId="11F209A3" w14:textId="77777777" w:rsidTr="00653F2E">
        <w:trPr>
          <w:trHeight w:hRule="exact" w:val="295"/>
          <w:jc w:val="center"/>
        </w:trPr>
        <w:tc>
          <w:tcPr>
            <w:tcW w:w="3912" w:type="dxa"/>
          </w:tcPr>
          <w:p w14:paraId="3A0401BB" w14:textId="77777777" w:rsidR="00FE3810" w:rsidRDefault="00FE3810" w:rsidP="00FE3810">
            <w:pPr>
              <w:pStyle w:val="TableParagraph"/>
              <w:jc w:val="left"/>
              <w:rPr>
                <w:rFonts w:eastAsia="Calibri Light" w:cs="Calibri Light"/>
                <w:szCs w:val="18"/>
              </w:rPr>
            </w:pPr>
            <w:r>
              <w:t xml:space="preserve">Bachelor </w:t>
            </w:r>
            <w:r>
              <w:rPr>
                <w:spacing w:val="-1"/>
              </w:rPr>
              <w:t>degree</w:t>
            </w:r>
          </w:p>
        </w:tc>
        <w:tc>
          <w:tcPr>
            <w:tcW w:w="2721" w:type="dxa"/>
          </w:tcPr>
          <w:p w14:paraId="3A0401BC" w14:textId="2FCF85DD" w:rsidR="00FE3810" w:rsidRPr="00FE3810" w:rsidRDefault="00FE3810" w:rsidP="00FE3810">
            <w:pPr>
              <w:pStyle w:val="TableParagraph"/>
            </w:pPr>
            <w:r w:rsidRPr="00FE3810">
              <w:t>580</w:t>
            </w:r>
          </w:p>
        </w:tc>
        <w:tc>
          <w:tcPr>
            <w:tcW w:w="2721" w:type="dxa"/>
          </w:tcPr>
          <w:p w14:paraId="3A0401BD" w14:textId="4384F289" w:rsidR="00FE3810" w:rsidRPr="00FE3810" w:rsidRDefault="00FE3810" w:rsidP="00FE3810">
            <w:pPr>
              <w:pStyle w:val="TableParagraph"/>
            </w:pPr>
            <w:r w:rsidRPr="00FE3810">
              <w:t>15.90</w:t>
            </w:r>
          </w:p>
        </w:tc>
      </w:tr>
      <w:tr w:rsidR="00FE3810" w14:paraId="7CA6FFB7" w14:textId="77777777" w:rsidTr="00653F2E">
        <w:trPr>
          <w:trHeight w:hRule="exact" w:val="295"/>
          <w:jc w:val="center"/>
        </w:trPr>
        <w:tc>
          <w:tcPr>
            <w:tcW w:w="3912" w:type="dxa"/>
          </w:tcPr>
          <w:p w14:paraId="3A0401BF" w14:textId="77777777" w:rsidR="00FE3810" w:rsidRDefault="00FE3810" w:rsidP="00FE3810">
            <w:pPr>
              <w:pStyle w:val="TableParagraph"/>
              <w:jc w:val="left"/>
              <w:rPr>
                <w:rFonts w:eastAsia="Calibri Light" w:cs="Calibri Light"/>
                <w:szCs w:val="18"/>
              </w:rPr>
            </w:pPr>
            <w:r>
              <w:rPr>
                <w:spacing w:val="-2"/>
              </w:rPr>
              <w:t>Graduate</w:t>
            </w:r>
            <w:r>
              <w:t xml:space="preserve"> </w:t>
            </w:r>
            <w:r>
              <w:rPr>
                <w:spacing w:val="-1"/>
              </w:rPr>
              <w:t>diploma/graduate</w:t>
            </w:r>
            <w:r>
              <w:rPr>
                <w:spacing w:val="-2"/>
              </w:rPr>
              <w:t xml:space="preserve"> </w:t>
            </w:r>
            <w:r>
              <w:rPr>
                <w:spacing w:val="-1"/>
              </w:rPr>
              <w:t>certificate</w:t>
            </w:r>
          </w:p>
        </w:tc>
        <w:tc>
          <w:tcPr>
            <w:tcW w:w="2721" w:type="dxa"/>
          </w:tcPr>
          <w:p w14:paraId="3A0401C0" w14:textId="2309CD98" w:rsidR="00FE3810" w:rsidRPr="00FE3810" w:rsidRDefault="00FE3810" w:rsidP="00FE3810">
            <w:pPr>
              <w:pStyle w:val="TableParagraph"/>
            </w:pPr>
            <w:r w:rsidRPr="00FE3810">
              <w:t>327</w:t>
            </w:r>
          </w:p>
        </w:tc>
        <w:tc>
          <w:tcPr>
            <w:tcW w:w="2721" w:type="dxa"/>
          </w:tcPr>
          <w:p w14:paraId="3A0401C1" w14:textId="7236AB86" w:rsidR="00FE3810" w:rsidRPr="00FE3810" w:rsidRDefault="00FE3810" w:rsidP="00FE3810">
            <w:pPr>
              <w:pStyle w:val="TableParagraph"/>
            </w:pPr>
            <w:r w:rsidRPr="00FE3810">
              <w:t>8.97</w:t>
            </w:r>
          </w:p>
        </w:tc>
      </w:tr>
      <w:tr w:rsidR="00FE3810" w14:paraId="61A470BD" w14:textId="77777777" w:rsidTr="00653F2E">
        <w:trPr>
          <w:trHeight w:hRule="exact" w:val="295"/>
          <w:jc w:val="center"/>
        </w:trPr>
        <w:tc>
          <w:tcPr>
            <w:tcW w:w="3912" w:type="dxa"/>
          </w:tcPr>
          <w:p w14:paraId="3A0401C3" w14:textId="77777777" w:rsidR="00FE3810" w:rsidRDefault="00FE3810" w:rsidP="00FE3810">
            <w:pPr>
              <w:pStyle w:val="TableParagraph"/>
              <w:jc w:val="left"/>
              <w:rPr>
                <w:rFonts w:eastAsia="Calibri Light" w:cs="Calibri Light"/>
                <w:szCs w:val="18"/>
              </w:rPr>
            </w:pPr>
            <w:r>
              <w:rPr>
                <w:spacing w:val="-2"/>
              </w:rPr>
              <w:t>Postgraduate</w:t>
            </w:r>
            <w:r>
              <w:t xml:space="preserve"> </w:t>
            </w:r>
            <w:r>
              <w:rPr>
                <w:spacing w:val="-1"/>
              </w:rPr>
              <w:t>degree</w:t>
            </w:r>
          </w:p>
        </w:tc>
        <w:tc>
          <w:tcPr>
            <w:tcW w:w="2721" w:type="dxa"/>
          </w:tcPr>
          <w:p w14:paraId="3A0401C4" w14:textId="7D2B18B6" w:rsidR="00FE3810" w:rsidRPr="00FE3810" w:rsidRDefault="00FE3810" w:rsidP="00FE3810">
            <w:pPr>
              <w:pStyle w:val="TableParagraph"/>
            </w:pPr>
            <w:r w:rsidRPr="00FE3810">
              <w:t>1,155</w:t>
            </w:r>
          </w:p>
        </w:tc>
        <w:tc>
          <w:tcPr>
            <w:tcW w:w="2721" w:type="dxa"/>
          </w:tcPr>
          <w:p w14:paraId="3A0401C5" w14:textId="705F1C1F" w:rsidR="00FE3810" w:rsidRPr="00FE3810" w:rsidRDefault="00FE3810" w:rsidP="00FE3810">
            <w:pPr>
              <w:pStyle w:val="TableParagraph"/>
            </w:pPr>
            <w:r w:rsidRPr="00FE3810">
              <w:t>31.67</w:t>
            </w:r>
          </w:p>
        </w:tc>
      </w:tr>
      <w:tr w:rsidR="00FE3810" w14:paraId="386B7506" w14:textId="77777777" w:rsidTr="00653F2E">
        <w:trPr>
          <w:trHeight w:hRule="exact" w:val="295"/>
          <w:jc w:val="center"/>
        </w:trPr>
        <w:tc>
          <w:tcPr>
            <w:tcW w:w="3912" w:type="dxa"/>
          </w:tcPr>
          <w:p w14:paraId="3A0401C7" w14:textId="77777777" w:rsidR="00FE3810" w:rsidRDefault="00FE3810" w:rsidP="00FE3810">
            <w:pPr>
              <w:pStyle w:val="TableParagraph"/>
              <w:jc w:val="left"/>
              <w:rPr>
                <w:rFonts w:eastAsia="Calibri Light" w:cs="Calibri Light"/>
                <w:szCs w:val="18"/>
              </w:rPr>
            </w:pPr>
            <w:r>
              <w:t xml:space="preserve">No </w:t>
            </w:r>
            <w:r>
              <w:rPr>
                <w:spacing w:val="-1"/>
              </w:rPr>
              <w:t>response</w:t>
            </w:r>
          </w:p>
        </w:tc>
        <w:tc>
          <w:tcPr>
            <w:tcW w:w="2721" w:type="dxa"/>
          </w:tcPr>
          <w:p w14:paraId="3A0401C8" w14:textId="61C6BD5C" w:rsidR="00FE3810" w:rsidRPr="00FE3810" w:rsidRDefault="00FE3810" w:rsidP="00FE3810">
            <w:pPr>
              <w:pStyle w:val="TableParagraph"/>
            </w:pPr>
            <w:r w:rsidRPr="00FE3810">
              <w:t>320</w:t>
            </w:r>
          </w:p>
        </w:tc>
        <w:tc>
          <w:tcPr>
            <w:tcW w:w="2721" w:type="dxa"/>
          </w:tcPr>
          <w:p w14:paraId="3A0401C9" w14:textId="6CAB73ED" w:rsidR="00FE3810" w:rsidRPr="00FE3810" w:rsidRDefault="00FE3810" w:rsidP="00FE3810">
            <w:pPr>
              <w:pStyle w:val="TableParagraph"/>
            </w:pPr>
            <w:r w:rsidRPr="00FE3810">
              <w:t>8.77</w:t>
            </w:r>
          </w:p>
        </w:tc>
      </w:tr>
      <w:tr w:rsidR="00FE3810" w14:paraId="64ED7E44" w14:textId="77777777" w:rsidTr="00653F2E">
        <w:trPr>
          <w:trHeight w:hRule="exact" w:val="295"/>
          <w:jc w:val="center"/>
        </w:trPr>
        <w:tc>
          <w:tcPr>
            <w:tcW w:w="3912" w:type="dxa"/>
            <w:shd w:val="clear" w:color="auto" w:fill="C9CCD2"/>
          </w:tcPr>
          <w:p w14:paraId="3A0401CB" w14:textId="77777777" w:rsidR="00FE3810" w:rsidRDefault="00FE3810" w:rsidP="00FE3810">
            <w:pPr>
              <w:pStyle w:val="TableParagraph"/>
              <w:jc w:val="left"/>
              <w:rPr>
                <w:rFonts w:eastAsia="Calibri Light" w:cs="Calibri Light"/>
                <w:szCs w:val="18"/>
              </w:rPr>
            </w:pPr>
            <w:r>
              <w:t xml:space="preserve">Household </w:t>
            </w:r>
            <w:r>
              <w:rPr>
                <w:spacing w:val="-1"/>
              </w:rPr>
              <w:t>income</w:t>
            </w:r>
            <w:r>
              <w:t xml:space="preserve"> (per </w:t>
            </w:r>
            <w:r>
              <w:rPr>
                <w:spacing w:val="-1"/>
              </w:rPr>
              <w:t>year)</w:t>
            </w:r>
          </w:p>
        </w:tc>
        <w:tc>
          <w:tcPr>
            <w:tcW w:w="2721" w:type="dxa"/>
            <w:shd w:val="clear" w:color="auto" w:fill="C9CCD2"/>
          </w:tcPr>
          <w:p w14:paraId="3A0401CC" w14:textId="77777777" w:rsidR="00FE3810" w:rsidRPr="00FE3810" w:rsidRDefault="00FE3810" w:rsidP="00FE3810">
            <w:pPr>
              <w:pStyle w:val="TableParagraph"/>
            </w:pPr>
          </w:p>
        </w:tc>
        <w:tc>
          <w:tcPr>
            <w:tcW w:w="2721" w:type="dxa"/>
            <w:shd w:val="clear" w:color="auto" w:fill="C9CCD2"/>
          </w:tcPr>
          <w:p w14:paraId="3A0401CD" w14:textId="77777777" w:rsidR="00FE3810" w:rsidRPr="00FE3810" w:rsidRDefault="00FE3810" w:rsidP="00FE3810">
            <w:pPr>
              <w:pStyle w:val="TableParagraph"/>
            </w:pPr>
          </w:p>
        </w:tc>
      </w:tr>
      <w:tr w:rsidR="00FE3810" w14:paraId="75042FF5" w14:textId="77777777" w:rsidTr="00653F2E">
        <w:trPr>
          <w:trHeight w:hRule="exact" w:val="295"/>
          <w:jc w:val="center"/>
        </w:trPr>
        <w:tc>
          <w:tcPr>
            <w:tcW w:w="3912" w:type="dxa"/>
          </w:tcPr>
          <w:p w14:paraId="3A0401CF" w14:textId="77777777" w:rsidR="00FE3810" w:rsidRDefault="00FE3810" w:rsidP="00FE3810">
            <w:pPr>
              <w:pStyle w:val="TableParagraph"/>
              <w:jc w:val="left"/>
              <w:rPr>
                <w:rFonts w:eastAsia="Calibri Light" w:cs="Calibri Light"/>
                <w:szCs w:val="18"/>
              </w:rPr>
            </w:pPr>
            <w:r>
              <w:t>Less than $20,000</w:t>
            </w:r>
          </w:p>
        </w:tc>
        <w:tc>
          <w:tcPr>
            <w:tcW w:w="2721" w:type="dxa"/>
          </w:tcPr>
          <w:p w14:paraId="3A0401D0" w14:textId="62EE797B" w:rsidR="00FE3810" w:rsidRPr="00FE3810" w:rsidRDefault="00FE3810" w:rsidP="00FE3810">
            <w:pPr>
              <w:pStyle w:val="TableParagraph"/>
            </w:pPr>
            <w:r w:rsidRPr="00FE3810">
              <w:t>65</w:t>
            </w:r>
          </w:p>
        </w:tc>
        <w:tc>
          <w:tcPr>
            <w:tcW w:w="2721" w:type="dxa"/>
          </w:tcPr>
          <w:p w14:paraId="3A0401D1" w14:textId="1DDFADEE" w:rsidR="00FE3810" w:rsidRPr="00FE3810" w:rsidRDefault="00FE3810" w:rsidP="00FE3810">
            <w:pPr>
              <w:pStyle w:val="TableParagraph"/>
            </w:pPr>
            <w:r w:rsidRPr="00FE3810">
              <w:t>1.78</w:t>
            </w:r>
          </w:p>
        </w:tc>
      </w:tr>
      <w:tr w:rsidR="00FE3810" w14:paraId="6452F01F" w14:textId="77777777" w:rsidTr="00653F2E">
        <w:trPr>
          <w:trHeight w:hRule="exact" w:val="295"/>
          <w:jc w:val="center"/>
        </w:trPr>
        <w:tc>
          <w:tcPr>
            <w:tcW w:w="3912" w:type="dxa"/>
          </w:tcPr>
          <w:p w14:paraId="3A0401D3" w14:textId="77777777" w:rsidR="00FE3810" w:rsidRDefault="00FE3810" w:rsidP="00FE3810">
            <w:pPr>
              <w:pStyle w:val="TableParagraph"/>
              <w:jc w:val="left"/>
              <w:rPr>
                <w:rFonts w:eastAsia="Calibri Light" w:cs="Calibri Light"/>
                <w:szCs w:val="18"/>
              </w:rPr>
            </w:pPr>
            <w:r>
              <w:t xml:space="preserve">$20,000 </w:t>
            </w:r>
            <w:r>
              <w:rPr>
                <w:spacing w:val="-2"/>
              </w:rPr>
              <w:t>to</w:t>
            </w:r>
            <w:r>
              <w:t xml:space="preserve"> $50,000</w:t>
            </w:r>
          </w:p>
        </w:tc>
        <w:tc>
          <w:tcPr>
            <w:tcW w:w="2721" w:type="dxa"/>
          </w:tcPr>
          <w:p w14:paraId="3A0401D4" w14:textId="588E7151" w:rsidR="00FE3810" w:rsidRPr="00FE3810" w:rsidRDefault="00FE3810" w:rsidP="00FE3810">
            <w:pPr>
              <w:pStyle w:val="TableParagraph"/>
            </w:pPr>
            <w:r w:rsidRPr="00FE3810">
              <w:t>249</w:t>
            </w:r>
          </w:p>
        </w:tc>
        <w:tc>
          <w:tcPr>
            <w:tcW w:w="2721" w:type="dxa"/>
          </w:tcPr>
          <w:p w14:paraId="3A0401D5" w14:textId="2BF3823C" w:rsidR="00FE3810" w:rsidRPr="00FE3810" w:rsidRDefault="00FE3810" w:rsidP="00FE3810">
            <w:pPr>
              <w:pStyle w:val="TableParagraph"/>
            </w:pPr>
            <w:r w:rsidRPr="00FE3810">
              <w:t>6.83</w:t>
            </w:r>
          </w:p>
        </w:tc>
      </w:tr>
      <w:tr w:rsidR="00FE3810" w14:paraId="1BED0F17" w14:textId="77777777" w:rsidTr="00653F2E">
        <w:trPr>
          <w:trHeight w:hRule="exact" w:val="295"/>
          <w:jc w:val="center"/>
        </w:trPr>
        <w:tc>
          <w:tcPr>
            <w:tcW w:w="3912" w:type="dxa"/>
          </w:tcPr>
          <w:p w14:paraId="3A0401D7" w14:textId="77777777" w:rsidR="00FE3810" w:rsidRDefault="00FE3810" w:rsidP="00FE3810">
            <w:pPr>
              <w:pStyle w:val="TableParagraph"/>
              <w:jc w:val="left"/>
              <w:rPr>
                <w:rFonts w:eastAsia="Calibri Light" w:cs="Calibri Light"/>
                <w:szCs w:val="18"/>
              </w:rPr>
            </w:pPr>
            <w:r>
              <w:t xml:space="preserve">$50,000 </w:t>
            </w:r>
            <w:r>
              <w:rPr>
                <w:spacing w:val="-2"/>
              </w:rPr>
              <w:t>to</w:t>
            </w:r>
            <w:r>
              <w:t xml:space="preserve"> $100,000</w:t>
            </w:r>
          </w:p>
        </w:tc>
        <w:tc>
          <w:tcPr>
            <w:tcW w:w="2721" w:type="dxa"/>
          </w:tcPr>
          <w:p w14:paraId="3A0401D8" w14:textId="750D0432" w:rsidR="00FE3810" w:rsidRPr="00FE3810" w:rsidRDefault="00FE3810" w:rsidP="00FE3810">
            <w:pPr>
              <w:pStyle w:val="TableParagraph"/>
            </w:pPr>
            <w:r w:rsidRPr="00FE3810">
              <w:t>928</w:t>
            </w:r>
          </w:p>
        </w:tc>
        <w:tc>
          <w:tcPr>
            <w:tcW w:w="2721" w:type="dxa"/>
          </w:tcPr>
          <w:p w14:paraId="3A0401D9" w14:textId="7C7B05BC" w:rsidR="00FE3810" w:rsidRPr="00FE3810" w:rsidRDefault="00FE3810" w:rsidP="00FE3810">
            <w:pPr>
              <w:pStyle w:val="TableParagraph"/>
            </w:pPr>
            <w:r w:rsidRPr="00FE3810">
              <w:t>25.45</w:t>
            </w:r>
          </w:p>
        </w:tc>
      </w:tr>
      <w:tr w:rsidR="00FE3810" w14:paraId="7AD2717C" w14:textId="77777777" w:rsidTr="00653F2E">
        <w:trPr>
          <w:trHeight w:hRule="exact" w:val="295"/>
          <w:jc w:val="center"/>
        </w:trPr>
        <w:tc>
          <w:tcPr>
            <w:tcW w:w="3912" w:type="dxa"/>
          </w:tcPr>
          <w:p w14:paraId="3A0401DB" w14:textId="77777777" w:rsidR="00FE3810" w:rsidRDefault="00FE3810" w:rsidP="00FE3810">
            <w:pPr>
              <w:pStyle w:val="TableParagraph"/>
              <w:jc w:val="left"/>
              <w:rPr>
                <w:rFonts w:eastAsia="Calibri Light" w:cs="Calibri Light"/>
                <w:szCs w:val="18"/>
              </w:rPr>
            </w:pPr>
            <w:r>
              <w:t xml:space="preserve">$100,000 </w:t>
            </w:r>
            <w:r>
              <w:rPr>
                <w:spacing w:val="-2"/>
              </w:rPr>
              <w:t>to</w:t>
            </w:r>
            <w:r>
              <w:t xml:space="preserve"> $150,000</w:t>
            </w:r>
          </w:p>
        </w:tc>
        <w:tc>
          <w:tcPr>
            <w:tcW w:w="2721" w:type="dxa"/>
          </w:tcPr>
          <w:p w14:paraId="3A0401DC" w14:textId="604F4463" w:rsidR="00FE3810" w:rsidRPr="00FE3810" w:rsidRDefault="00FE3810" w:rsidP="00FE3810">
            <w:pPr>
              <w:pStyle w:val="TableParagraph"/>
            </w:pPr>
            <w:r w:rsidRPr="00FE3810">
              <w:t>891</w:t>
            </w:r>
          </w:p>
        </w:tc>
        <w:tc>
          <w:tcPr>
            <w:tcW w:w="2721" w:type="dxa"/>
          </w:tcPr>
          <w:p w14:paraId="3A0401DD" w14:textId="6FB8C69A" w:rsidR="00FE3810" w:rsidRPr="00FE3810" w:rsidRDefault="00FE3810" w:rsidP="00FE3810">
            <w:pPr>
              <w:pStyle w:val="TableParagraph"/>
            </w:pPr>
            <w:r w:rsidRPr="00FE3810">
              <w:t>24.43</w:t>
            </w:r>
          </w:p>
        </w:tc>
      </w:tr>
      <w:tr w:rsidR="00FE3810" w14:paraId="3E2AA778" w14:textId="77777777" w:rsidTr="00653F2E">
        <w:trPr>
          <w:trHeight w:hRule="exact" w:val="295"/>
          <w:jc w:val="center"/>
        </w:trPr>
        <w:tc>
          <w:tcPr>
            <w:tcW w:w="3912" w:type="dxa"/>
          </w:tcPr>
          <w:p w14:paraId="3A0401DF" w14:textId="77777777" w:rsidR="00FE3810" w:rsidRDefault="00FE3810" w:rsidP="00FE3810">
            <w:pPr>
              <w:pStyle w:val="TableParagraph"/>
              <w:jc w:val="left"/>
              <w:rPr>
                <w:rFonts w:eastAsia="Calibri Light" w:cs="Calibri Light"/>
                <w:szCs w:val="18"/>
              </w:rPr>
            </w:pPr>
            <w:r>
              <w:t xml:space="preserve">$150,000 </w:t>
            </w:r>
            <w:r>
              <w:rPr>
                <w:spacing w:val="-2"/>
              </w:rPr>
              <w:t>to</w:t>
            </w:r>
            <w:r>
              <w:t xml:space="preserve"> $200,000</w:t>
            </w:r>
          </w:p>
        </w:tc>
        <w:tc>
          <w:tcPr>
            <w:tcW w:w="2721" w:type="dxa"/>
          </w:tcPr>
          <w:p w14:paraId="3A0401E0" w14:textId="2A03500B" w:rsidR="00FE3810" w:rsidRPr="00FE3810" w:rsidRDefault="00FE3810" w:rsidP="00FE3810">
            <w:pPr>
              <w:pStyle w:val="TableParagraph"/>
            </w:pPr>
            <w:r w:rsidRPr="00FE3810">
              <w:t>548</w:t>
            </w:r>
          </w:p>
        </w:tc>
        <w:tc>
          <w:tcPr>
            <w:tcW w:w="2721" w:type="dxa"/>
          </w:tcPr>
          <w:p w14:paraId="3A0401E1" w14:textId="34E67710" w:rsidR="00FE3810" w:rsidRPr="00FE3810" w:rsidRDefault="00FE3810" w:rsidP="00FE3810">
            <w:pPr>
              <w:pStyle w:val="TableParagraph"/>
            </w:pPr>
            <w:r w:rsidRPr="00FE3810">
              <w:t>15.03</w:t>
            </w:r>
          </w:p>
        </w:tc>
      </w:tr>
      <w:tr w:rsidR="00FE3810" w14:paraId="6BA3576E" w14:textId="77777777" w:rsidTr="00653F2E">
        <w:trPr>
          <w:trHeight w:hRule="exact" w:val="295"/>
          <w:jc w:val="center"/>
        </w:trPr>
        <w:tc>
          <w:tcPr>
            <w:tcW w:w="3912" w:type="dxa"/>
          </w:tcPr>
          <w:p w14:paraId="3A0401E3" w14:textId="77777777" w:rsidR="00FE3810" w:rsidRDefault="00FE3810" w:rsidP="00FE3810">
            <w:pPr>
              <w:pStyle w:val="TableParagraph"/>
              <w:jc w:val="left"/>
              <w:rPr>
                <w:rFonts w:eastAsia="Calibri Light" w:cs="Calibri Light"/>
                <w:szCs w:val="18"/>
              </w:rPr>
            </w:pPr>
            <w:r>
              <w:t xml:space="preserve">$200,000 </w:t>
            </w:r>
            <w:r>
              <w:rPr>
                <w:spacing w:val="-2"/>
              </w:rPr>
              <w:t>to</w:t>
            </w:r>
            <w:r>
              <w:t xml:space="preserve"> $250,000</w:t>
            </w:r>
          </w:p>
        </w:tc>
        <w:tc>
          <w:tcPr>
            <w:tcW w:w="2721" w:type="dxa"/>
          </w:tcPr>
          <w:p w14:paraId="3A0401E4" w14:textId="281DA9C5" w:rsidR="00FE3810" w:rsidRPr="00FE3810" w:rsidRDefault="00FE3810" w:rsidP="00FE3810">
            <w:pPr>
              <w:pStyle w:val="TableParagraph"/>
            </w:pPr>
            <w:r w:rsidRPr="00FE3810">
              <w:t>273</w:t>
            </w:r>
          </w:p>
        </w:tc>
        <w:tc>
          <w:tcPr>
            <w:tcW w:w="2721" w:type="dxa"/>
          </w:tcPr>
          <w:p w14:paraId="3A0401E5" w14:textId="3A70F797" w:rsidR="00FE3810" w:rsidRPr="00FE3810" w:rsidRDefault="00FE3810" w:rsidP="00FE3810">
            <w:pPr>
              <w:pStyle w:val="TableParagraph"/>
            </w:pPr>
            <w:r w:rsidRPr="00FE3810">
              <w:t>7.49</w:t>
            </w:r>
          </w:p>
        </w:tc>
      </w:tr>
      <w:tr w:rsidR="00FE3810" w14:paraId="55589E49" w14:textId="77777777" w:rsidTr="00653F2E">
        <w:trPr>
          <w:trHeight w:hRule="exact" w:val="295"/>
          <w:jc w:val="center"/>
        </w:trPr>
        <w:tc>
          <w:tcPr>
            <w:tcW w:w="3912" w:type="dxa"/>
          </w:tcPr>
          <w:p w14:paraId="3A0401E7" w14:textId="77777777" w:rsidR="00FE3810" w:rsidRDefault="00FE3810" w:rsidP="00FE3810">
            <w:pPr>
              <w:pStyle w:val="TableParagraph"/>
              <w:jc w:val="left"/>
              <w:rPr>
                <w:rFonts w:eastAsia="Calibri Light" w:cs="Calibri Light"/>
                <w:szCs w:val="18"/>
              </w:rPr>
            </w:pPr>
            <w:r>
              <w:t xml:space="preserve">$250,000 </w:t>
            </w:r>
            <w:r>
              <w:rPr>
                <w:spacing w:val="-2"/>
              </w:rPr>
              <w:t>to</w:t>
            </w:r>
            <w:r>
              <w:t xml:space="preserve"> $300,000</w:t>
            </w:r>
          </w:p>
        </w:tc>
        <w:tc>
          <w:tcPr>
            <w:tcW w:w="2721" w:type="dxa"/>
          </w:tcPr>
          <w:p w14:paraId="3A0401E8" w14:textId="4CDAA358" w:rsidR="00FE3810" w:rsidRPr="00FE3810" w:rsidRDefault="00FE3810" w:rsidP="00FE3810">
            <w:pPr>
              <w:pStyle w:val="TableParagraph"/>
            </w:pPr>
            <w:r w:rsidRPr="00FE3810">
              <w:t>127</w:t>
            </w:r>
          </w:p>
        </w:tc>
        <w:tc>
          <w:tcPr>
            <w:tcW w:w="2721" w:type="dxa"/>
          </w:tcPr>
          <w:p w14:paraId="3A0401E9" w14:textId="31CCA1CB" w:rsidR="00FE3810" w:rsidRPr="00FE3810" w:rsidRDefault="00FE3810" w:rsidP="00FE3810">
            <w:pPr>
              <w:pStyle w:val="TableParagraph"/>
            </w:pPr>
            <w:r w:rsidRPr="00FE3810">
              <w:t>3.48</w:t>
            </w:r>
          </w:p>
        </w:tc>
      </w:tr>
      <w:tr w:rsidR="00FE3810" w14:paraId="4BC70D2A" w14:textId="77777777" w:rsidTr="00653F2E">
        <w:trPr>
          <w:trHeight w:hRule="exact" w:val="295"/>
          <w:jc w:val="center"/>
        </w:trPr>
        <w:tc>
          <w:tcPr>
            <w:tcW w:w="3912" w:type="dxa"/>
          </w:tcPr>
          <w:p w14:paraId="3A0401EB" w14:textId="77777777" w:rsidR="00FE3810" w:rsidRDefault="00FE3810" w:rsidP="00FE3810">
            <w:pPr>
              <w:pStyle w:val="TableParagraph"/>
              <w:jc w:val="left"/>
              <w:rPr>
                <w:rFonts w:eastAsia="Calibri Light" w:cs="Calibri Light"/>
                <w:szCs w:val="18"/>
              </w:rPr>
            </w:pPr>
            <w:r>
              <w:t xml:space="preserve">$300,000 or </w:t>
            </w:r>
            <w:r>
              <w:rPr>
                <w:spacing w:val="-1"/>
              </w:rPr>
              <w:t>more</w:t>
            </w:r>
          </w:p>
        </w:tc>
        <w:tc>
          <w:tcPr>
            <w:tcW w:w="2721" w:type="dxa"/>
          </w:tcPr>
          <w:p w14:paraId="3A0401EC" w14:textId="2EA42891" w:rsidR="00FE3810" w:rsidRPr="00FE3810" w:rsidRDefault="00FE3810" w:rsidP="00FE3810">
            <w:pPr>
              <w:pStyle w:val="TableParagraph"/>
            </w:pPr>
            <w:r w:rsidRPr="00FE3810">
              <w:t>137</w:t>
            </w:r>
          </w:p>
        </w:tc>
        <w:tc>
          <w:tcPr>
            <w:tcW w:w="2721" w:type="dxa"/>
          </w:tcPr>
          <w:p w14:paraId="3A0401ED" w14:textId="3E8FE298" w:rsidR="00FE3810" w:rsidRPr="00FE3810" w:rsidRDefault="00FE3810" w:rsidP="00FE3810">
            <w:pPr>
              <w:pStyle w:val="TableParagraph"/>
            </w:pPr>
            <w:r w:rsidRPr="00FE3810">
              <w:t>3.76</w:t>
            </w:r>
          </w:p>
        </w:tc>
      </w:tr>
      <w:tr w:rsidR="00FE3810" w14:paraId="6DB60A26" w14:textId="77777777" w:rsidTr="00653F2E">
        <w:trPr>
          <w:trHeight w:hRule="exact" w:val="295"/>
          <w:jc w:val="center"/>
        </w:trPr>
        <w:tc>
          <w:tcPr>
            <w:tcW w:w="3912" w:type="dxa"/>
          </w:tcPr>
          <w:p w14:paraId="3A0401EF" w14:textId="77777777" w:rsidR="00FE3810" w:rsidRDefault="00FE3810" w:rsidP="00FE3810">
            <w:pPr>
              <w:pStyle w:val="TableParagraph"/>
              <w:jc w:val="left"/>
              <w:rPr>
                <w:rFonts w:eastAsia="Calibri Light" w:cs="Calibri Light"/>
                <w:szCs w:val="18"/>
              </w:rPr>
            </w:pPr>
            <w:r>
              <w:t xml:space="preserve">No </w:t>
            </w:r>
            <w:r>
              <w:rPr>
                <w:spacing w:val="-1"/>
              </w:rPr>
              <w:t>response</w:t>
            </w:r>
          </w:p>
        </w:tc>
        <w:tc>
          <w:tcPr>
            <w:tcW w:w="2721" w:type="dxa"/>
          </w:tcPr>
          <w:p w14:paraId="3A0401F0" w14:textId="3803BCC2" w:rsidR="00FE3810" w:rsidRPr="00FE3810" w:rsidRDefault="00FE3810" w:rsidP="00FE3810">
            <w:pPr>
              <w:pStyle w:val="TableParagraph"/>
            </w:pPr>
            <w:r w:rsidRPr="00FE3810">
              <w:t>429</w:t>
            </w:r>
          </w:p>
        </w:tc>
        <w:tc>
          <w:tcPr>
            <w:tcW w:w="2721" w:type="dxa"/>
          </w:tcPr>
          <w:p w14:paraId="3A0401F1" w14:textId="3435C02B" w:rsidR="00FE3810" w:rsidRPr="00FE3810" w:rsidRDefault="00FE3810" w:rsidP="00FE3810">
            <w:pPr>
              <w:pStyle w:val="TableParagraph"/>
            </w:pPr>
            <w:r w:rsidRPr="00FE3810">
              <w:t>11.76</w:t>
            </w:r>
          </w:p>
        </w:tc>
      </w:tr>
    </w:tbl>
    <w:p w14:paraId="3A0401F3" w14:textId="77777777" w:rsidR="00672F89" w:rsidRDefault="00672F89">
      <w:pPr>
        <w:jc w:val="center"/>
        <w:rPr>
          <w:rFonts w:eastAsia="Calibri Light" w:cs="Calibri Light"/>
          <w:sz w:val="18"/>
          <w:szCs w:val="18"/>
        </w:rPr>
        <w:sectPr w:rsidR="00672F89" w:rsidSect="006D39F1">
          <w:footerReference w:type="even" r:id="rId54"/>
          <w:footerReference w:type="default" r:id="rId55"/>
          <w:pgSz w:w="11910" w:h="16840"/>
          <w:pgMar w:top="1440" w:right="1440" w:bottom="1440" w:left="1440" w:header="0" w:footer="920" w:gutter="0"/>
          <w:pgNumType w:start="33"/>
          <w:cols w:space="720"/>
          <w:docGrid w:linePitch="218"/>
        </w:sectPr>
      </w:pPr>
    </w:p>
    <w:tbl>
      <w:tblPr>
        <w:tblW w:w="9354" w:type="dxa"/>
        <w:jc w:val="center"/>
        <w:tblBorders>
          <w:bottom w:val="single" w:sz="4" w:space="0" w:color="auto"/>
          <w:insideH w:val="single" w:sz="4" w:space="0" w:color="auto"/>
          <w:insideV w:val="single" w:sz="4" w:space="0" w:color="auto"/>
        </w:tblBorders>
        <w:tblLayout w:type="fixed"/>
        <w:tblCellMar>
          <w:top w:w="57" w:type="dxa"/>
          <w:left w:w="0" w:type="dxa"/>
          <w:right w:w="0" w:type="dxa"/>
        </w:tblCellMar>
        <w:tblLook w:val="01E0" w:firstRow="1" w:lastRow="1" w:firstColumn="1" w:lastColumn="1" w:noHBand="0" w:noVBand="0"/>
        <w:tblCaption w:val="Appendix C: Socio-demographic profile of the sample continued"/>
        <w:tblDescription w:val="The socio-demographic make-up of the sample of members who participated in the survey."/>
      </w:tblPr>
      <w:tblGrid>
        <w:gridCol w:w="3912"/>
        <w:gridCol w:w="2721"/>
        <w:gridCol w:w="2721"/>
      </w:tblGrid>
      <w:tr w:rsidR="00AD6832" w14:paraId="37291BC0" w14:textId="77777777" w:rsidTr="00D45A8C">
        <w:trPr>
          <w:trHeight w:hRule="exact" w:val="392"/>
          <w:jc w:val="center"/>
        </w:trPr>
        <w:tc>
          <w:tcPr>
            <w:tcW w:w="3912" w:type="dxa"/>
            <w:shd w:val="clear" w:color="auto" w:fill="F1F2F4"/>
          </w:tcPr>
          <w:p w14:paraId="3A0401F5" w14:textId="77777777" w:rsidR="00672F89" w:rsidRDefault="0016455A" w:rsidP="00D45A8C">
            <w:pPr>
              <w:pStyle w:val="TableParagraph"/>
              <w:spacing w:before="66"/>
              <w:rPr>
                <w:rFonts w:eastAsia="Calibri Light" w:cs="Calibri Light"/>
              </w:rPr>
            </w:pPr>
            <w:r>
              <w:rPr>
                <w:spacing w:val="7"/>
              </w:rPr>
              <w:lastRenderedPageBreak/>
              <w:t>DEMOGRAPHIC</w:t>
            </w:r>
            <w:r>
              <w:rPr>
                <w:spacing w:val="8"/>
              </w:rPr>
              <w:t xml:space="preserve"> </w:t>
            </w:r>
            <w:r>
              <w:rPr>
                <w:spacing w:val="6"/>
              </w:rPr>
              <w:t>VARIABLE</w:t>
            </w:r>
          </w:p>
        </w:tc>
        <w:tc>
          <w:tcPr>
            <w:tcW w:w="2721" w:type="dxa"/>
            <w:shd w:val="clear" w:color="auto" w:fill="F1F2F4"/>
          </w:tcPr>
          <w:p w14:paraId="3A0401F6" w14:textId="77777777" w:rsidR="00672F89" w:rsidRDefault="0016455A" w:rsidP="00D45A8C">
            <w:pPr>
              <w:pStyle w:val="TableParagraph"/>
              <w:spacing w:before="66"/>
              <w:rPr>
                <w:rFonts w:eastAsia="Calibri Light" w:cs="Calibri Light"/>
              </w:rPr>
            </w:pPr>
            <w:r>
              <w:rPr>
                <w:spacing w:val="7"/>
              </w:rPr>
              <w:t>FREQUENCY</w:t>
            </w:r>
          </w:p>
        </w:tc>
        <w:tc>
          <w:tcPr>
            <w:tcW w:w="2721" w:type="dxa"/>
            <w:shd w:val="clear" w:color="auto" w:fill="F1F2F4"/>
          </w:tcPr>
          <w:p w14:paraId="3A0401F7" w14:textId="77777777" w:rsidR="00672F89" w:rsidRDefault="0016455A" w:rsidP="00D45A8C">
            <w:pPr>
              <w:pStyle w:val="TableParagraph"/>
              <w:spacing w:before="66"/>
              <w:rPr>
                <w:rFonts w:eastAsia="Calibri Light" w:cs="Calibri Light"/>
              </w:rPr>
            </w:pPr>
            <w:r>
              <w:rPr>
                <w:spacing w:val="8"/>
              </w:rPr>
              <w:t>PE</w:t>
            </w:r>
            <w:r>
              <w:rPr>
                <w:spacing w:val="6"/>
              </w:rPr>
              <w:t>R</w:t>
            </w:r>
            <w:r>
              <w:rPr>
                <w:spacing w:val="8"/>
              </w:rPr>
              <w:t>CEN</w:t>
            </w:r>
            <w:r>
              <w:rPr>
                <w:spacing w:val="-9"/>
              </w:rPr>
              <w:t>T</w:t>
            </w:r>
            <w:r>
              <w:rPr>
                <w:spacing w:val="7"/>
              </w:rPr>
              <w:t>A</w:t>
            </w:r>
            <w:r>
              <w:rPr>
                <w:spacing w:val="8"/>
              </w:rPr>
              <w:t>GE</w:t>
            </w:r>
          </w:p>
        </w:tc>
      </w:tr>
      <w:tr w:rsidR="00AD6832" w14:paraId="71B003F1" w14:textId="77777777" w:rsidTr="00653F2E">
        <w:trPr>
          <w:trHeight w:hRule="exact" w:val="295"/>
          <w:jc w:val="center"/>
        </w:trPr>
        <w:tc>
          <w:tcPr>
            <w:tcW w:w="3912" w:type="dxa"/>
            <w:shd w:val="clear" w:color="auto" w:fill="C9CCD2"/>
          </w:tcPr>
          <w:p w14:paraId="3A0401F9" w14:textId="77777777" w:rsidR="00672F89" w:rsidRDefault="0016455A" w:rsidP="00653F2E">
            <w:pPr>
              <w:pStyle w:val="TableParagraph"/>
              <w:jc w:val="left"/>
              <w:rPr>
                <w:rFonts w:eastAsia="Calibri Light" w:cs="Calibri Light"/>
                <w:szCs w:val="18"/>
              </w:rPr>
            </w:pPr>
            <w:r>
              <w:t>Superannuation</w:t>
            </w:r>
            <w:r>
              <w:rPr>
                <w:spacing w:val="-3"/>
              </w:rPr>
              <w:t xml:space="preserve"> </w:t>
            </w:r>
            <w:r>
              <w:t>balance</w:t>
            </w:r>
          </w:p>
        </w:tc>
        <w:tc>
          <w:tcPr>
            <w:tcW w:w="2721" w:type="dxa"/>
            <w:shd w:val="clear" w:color="auto" w:fill="C9CCD2"/>
          </w:tcPr>
          <w:p w14:paraId="3A0401FA" w14:textId="5D6A40F9" w:rsidR="00672F89" w:rsidRDefault="00672F89" w:rsidP="00E45EBD">
            <w:pPr>
              <w:pStyle w:val="TableParagraph"/>
            </w:pPr>
          </w:p>
        </w:tc>
        <w:tc>
          <w:tcPr>
            <w:tcW w:w="2721" w:type="dxa"/>
            <w:shd w:val="clear" w:color="auto" w:fill="C9CCD2"/>
          </w:tcPr>
          <w:p w14:paraId="3A0401FB" w14:textId="77777777" w:rsidR="00672F89" w:rsidRDefault="00672F89" w:rsidP="00E45EBD">
            <w:pPr>
              <w:pStyle w:val="TableParagraph"/>
            </w:pPr>
          </w:p>
        </w:tc>
      </w:tr>
      <w:tr w:rsidR="00FE3810" w14:paraId="3759F1A3" w14:textId="77777777" w:rsidTr="00653F2E">
        <w:trPr>
          <w:trHeight w:hRule="exact" w:val="295"/>
          <w:jc w:val="center"/>
        </w:trPr>
        <w:tc>
          <w:tcPr>
            <w:tcW w:w="3912" w:type="dxa"/>
          </w:tcPr>
          <w:p w14:paraId="3A0401FD" w14:textId="77777777" w:rsidR="00FE3810" w:rsidRDefault="00FE3810" w:rsidP="00FE3810">
            <w:pPr>
              <w:pStyle w:val="TableParagraph"/>
              <w:jc w:val="left"/>
              <w:rPr>
                <w:rFonts w:eastAsia="Calibri Light" w:cs="Calibri Light"/>
                <w:szCs w:val="18"/>
              </w:rPr>
            </w:pPr>
            <w:r>
              <w:t>Less than $100,000</w:t>
            </w:r>
          </w:p>
        </w:tc>
        <w:tc>
          <w:tcPr>
            <w:tcW w:w="2721" w:type="dxa"/>
          </w:tcPr>
          <w:p w14:paraId="3A0401FE" w14:textId="1F8CCEE3" w:rsidR="00FE3810" w:rsidRPr="00FE3810" w:rsidRDefault="00FE3810" w:rsidP="00FE3810">
            <w:pPr>
              <w:pStyle w:val="TableParagraph"/>
            </w:pPr>
            <w:r w:rsidRPr="00FE3810">
              <w:t>1,110</w:t>
            </w:r>
          </w:p>
        </w:tc>
        <w:tc>
          <w:tcPr>
            <w:tcW w:w="2721" w:type="dxa"/>
          </w:tcPr>
          <w:p w14:paraId="3A0401FF" w14:textId="568CA17F" w:rsidR="00FE3810" w:rsidRPr="00FE3810" w:rsidRDefault="00FE3810" w:rsidP="00FE3810">
            <w:pPr>
              <w:pStyle w:val="TableParagraph"/>
            </w:pPr>
            <w:r w:rsidRPr="00FE3810">
              <w:t>30.44</w:t>
            </w:r>
          </w:p>
        </w:tc>
      </w:tr>
      <w:tr w:rsidR="00FE3810" w14:paraId="2D443C86" w14:textId="77777777" w:rsidTr="00653F2E">
        <w:trPr>
          <w:trHeight w:hRule="exact" w:val="295"/>
          <w:jc w:val="center"/>
        </w:trPr>
        <w:tc>
          <w:tcPr>
            <w:tcW w:w="3912" w:type="dxa"/>
          </w:tcPr>
          <w:p w14:paraId="3A040201" w14:textId="77777777" w:rsidR="00FE3810" w:rsidRDefault="00FE3810" w:rsidP="00FE3810">
            <w:pPr>
              <w:pStyle w:val="TableParagraph"/>
              <w:jc w:val="left"/>
              <w:rPr>
                <w:rFonts w:eastAsia="Calibri Light" w:cs="Calibri Light"/>
                <w:szCs w:val="18"/>
              </w:rPr>
            </w:pPr>
            <w:r>
              <w:t xml:space="preserve">$100,000 </w:t>
            </w:r>
            <w:r>
              <w:rPr>
                <w:spacing w:val="-2"/>
              </w:rPr>
              <w:t>to</w:t>
            </w:r>
            <w:r>
              <w:t xml:space="preserve"> $250,000</w:t>
            </w:r>
          </w:p>
        </w:tc>
        <w:tc>
          <w:tcPr>
            <w:tcW w:w="2721" w:type="dxa"/>
          </w:tcPr>
          <w:p w14:paraId="3A040202" w14:textId="19CA5398" w:rsidR="00FE3810" w:rsidRPr="00FE3810" w:rsidRDefault="00FE3810" w:rsidP="00FE3810">
            <w:pPr>
              <w:pStyle w:val="TableParagraph"/>
            </w:pPr>
            <w:r w:rsidRPr="00FE3810">
              <w:t>885</w:t>
            </w:r>
          </w:p>
        </w:tc>
        <w:tc>
          <w:tcPr>
            <w:tcW w:w="2721" w:type="dxa"/>
          </w:tcPr>
          <w:p w14:paraId="3A040203" w14:textId="4B035066" w:rsidR="00FE3810" w:rsidRPr="00FE3810" w:rsidRDefault="00FE3810" w:rsidP="00FE3810">
            <w:pPr>
              <w:pStyle w:val="TableParagraph"/>
            </w:pPr>
            <w:r w:rsidRPr="00FE3810">
              <w:t>24.27</w:t>
            </w:r>
          </w:p>
        </w:tc>
      </w:tr>
      <w:tr w:rsidR="00FE3810" w14:paraId="07617C78" w14:textId="77777777" w:rsidTr="00653F2E">
        <w:trPr>
          <w:trHeight w:hRule="exact" w:val="295"/>
          <w:jc w:val="center"/>
        </w:trPr>
        <w:tc>
          <w:tcPr>
            <w:tcW w:w="3912" w:type="dxa"/>
          </w:tcPr>
          <w:p w14:paraId="3A040205" w14:textId="77777777" w:rsidR="00FE3810" w:rsidRDefault="00FE3810" w:rsidP="00FE3810">
            <w:pPr>
              <w:pStyle w:val="TableParagraph"/>
              <w:jc w:val="left"/>
              <w:rPr>
                <w:rFonts w:eastAsia="Calibri Light" w:cs="Calibri Light"/>
                <w:szCs w:val="18"/>
              </w:rPr>
            </w:pPr>
            <w:r>
              <w:t xml:space="preserve">$250,000 </w:t>
            </w:r>
            <w:r>
              <w:rPr>
                <w:spacing w:val="-2"/>
              </w:rPr>
              <w:t>to</w:t>
            </w:r>
            <w:r>
              <w:t xml:space="preserve"> $500,000</w:t>
            </w:r>
          </w:p>
        </w:tc>
        <w:tc>
          <w:tcPr>
            <w:tcW w:w="2721" w:type="dxa"/>
          </w:tcPr>
          <w:p w14:paraId="3A040206" w14:textId="2AFA8E66" w:rsidR="00FE3810" w:rsidRPr="00FE3810" w:rsidRDefault="00FE3810" w:rsidP="00FE3810">
            <w:pPr>
              <w:pStyle w:val="TableParagraph"/>
            </w:pPr>
            <w:r w:rsidRPr="00FE3810">
              <w:t>791</w:t>
            </w:r>
          </w:p>
        </w:tc>
        <w:tc>
          <w:tcPr>
            <w:tcW w:w="2721" w:type="dxa"/>
          </w:tcPr>
          <w:p w14:paraId="3A040207" w14:textId="4C8D202A" w:rsidR="00FE3810" w:rsidRPr="00FE3810" w:rsidRDefault="00FE3810" w:rsidP="00FE3810">
            <w:pPr>
              <w:pStyle w:val="TableParagraph"/>
            </w:pPr>
            <w:r w:rsidRPr="00FE3810">
              <w:t>21.69</w:t>
            </w:r>
          </w:p>
        </w:tc>
      </w:tr>
      <w:tr w:rsidR="00FE3810" w14:paraId="497C67C6" w14:textId="77777777" w:rsidTr="00653F2E">
        <w:trPr>
          <w:trHeight w:hRule="exact" w:val="295"/>
          <w:jc w:val="center"/>
        </w:trPr>
        <w:tc>
          <w:tcPr>
            <w:tcW w:w="3912" w:type="dxa"/>
          </w:tcPr>
          <w:p w14:paraId="3A040209" w14:textId="77777777" w:rsidR="00FE3810" w:rsidRDefault="00FE3810" w:rsidP="00FE3810">
            <w:pPr>
              <w:pStyle w:val="TableParagraph"/>
              <w:jc w:val="left"/>
              <w:rPr>
                <w:rFonts w:eastAsia="Calibri Light" w:cs="Calibri Light"/>
                <w:szCs w:val="18"/>
              </w:rPr>
            </w:pPr>
            <w:r>
              <w:t>Over $500,000</w:t>
            </w:r>
          </w:p>
        </w:tc>
        <w:tc>
          <w:tcPr>
            <w:tcW w:w="2721" w:type="dxa"/>
          </w:tcPr>
          <w:p w14:paraId="3A04020A" w14:textId="7632E7C2" w:rsidR="00FE3810" w:rsidRPr="00FE3810" w:rsidRDefault="00FE3810" w:rsidP="00FE3810">
            <w:pPr>
              <w:pStyle w:val="TableParagraph"/>
            </w:pPr>
            <w:r w:rsidRPr="00FE3810">
              <w:t>534</w:t>
            </w:r>
          </w:p>
        </w:tc>
        <w:tc>
          <w:tcPr>
            <w:tcW w:w="2721" w:type="dxa"/>
          </w:tcPr>
          <w:p w14:paraId="3A04020B" w14:textId="702595FE" w:rsidR="00FE3810" w:rsidRPr="00FE3810" w:rsidRDefault="00FE3810" w:rsidP="00FE3810">
            <w:pPr>
              <w:pStyle w:val="TableParagraph"/>
            </w:pPr>
            <w:r w:rsidRPr="00FE3810">
              <w:t>14.64</w:t>
            </w:r>
          </w:p>
        </w:tc>
      </w:tr>
      <w:tr w:rsidR="00FE3810" w14:paraId="2D7722B7" w14:textId="77777777" w:rsidTr="00653F2E">
        <w:trPr>
          <w:trHeight w:hRule="exact" w:val="295"/>
          <w:jc w:val="center"/>
        </w:trPr>
        <w:tc>
          <w:tcPr>
            <w:tcW w:w="3912" w:type="dxa"/>
          </w:tcPr>
          <w:p w14:paraId="3A04020D" w14:textId="77777777" w:rsidR="00FE3810" w:rsidRDefault="00FE3810" w:rsidP="00FE3810">
            <w:pPr>
              <w:pStyle w:val="TableParagraph"/>
              <w:jc w:val="left"/>
              <w:rPr>
                <w:rFonts w:eastAsia="Calibri Light" w:cs="Calibri Light"/>
                <w:szCs w:val="18"/>
              </w:rPr>
            </w:pPr>
            <w:r>
              <w:rPr>
                <w:rFonts w:eastAsia="Calibri Light" w:cs="Calibri Light"/>
                <w:szCs w:val="18"/>
              </w:rPr>
              <w:t xml:space="preserve">Don’t </w:t>
            </w:r>
            <w:r>
              <w:rPr>
                <w:rFonts w:eastAsia="Calibri Light" w:cs="Calibri Light"/>
                <w:spacing w:val="-2"/>
                <w:szCs w:val="18"/>
              </w:rPr>
              <w:t>know/prefer</w:t>
            </w:r>
            <w:r>
              <w:rPr>
                <w:rFonts w:eastAsia="Calibri Light" w:cs="Calibri Light"/>
                <w:szCs w:val="18"/>
              </w:rPr>
              <w:t xml:space="preserve"> not to </w:t>
            </w:r>
            <w:r>
              <w:rPr>
                <w:rFonts w:eastAsia="Calibri Light" w:cs="Calibri Light"/>
                <w:spacing w:val="-2"/>
                <w:szCs w:val="18"/>
              </w:rPr>
              <w:t>say</w:t>
            </w:r>
          </w:p>
        </w:tc>
        <w:tc>
          <w:tcPr>
            <w:tcW w:w="2721" w:type="dxa"/>
          </w:tcPr>
          <w:p w14:paraId="3A04020E" w14:textId="05F12547" w:rsidR="00FE3810" w:rsidRPr="00FE3810" w:rsidRDefault="00FE3810" w:rsidP="00FE3810">
            <w:pPr>
              <w:pStyle w:val="TableParagraph"/>
            </w:pPr>
            <w:r w:rsidRPr="00FE3810">
              <w:t>130</w:t>
            </w:r>
          </w:p>
        </w:tc>
        <w:tc>
          <w:tcPr>
            <w:tcW w:w="2721" w:type="dxa"/>
          </w:tcPr>
          <w:p w14:paraId="3A04020F" w14:textId="39563764" w:rsidR="00FE3810" w:rsidRPr="00FE3810" w:rsidRDefault="00FE3810" w:rsidP="00FE3810">
            <w:pPr>
              <w:pStyle w:val="TableParagraph"/>
            </w:pPr>
            <w:r w:rsidRPr="00FE3810">
              <w:t>3.56</w:t>
            </w:r>
          </w:p>
        </w:tc>
      </w:tr>
      <w:tr w:rsidR="00FE3810" w14:paraId="7352CE8B" w14:textId="77777777" w:rsidTr="00653F2E">
        <w:trPr>
          <w:trHeight w:hRule="exact" w:val="295"/>
          <w:jc w:val="center"/>
        </w:trPr>
        <w:tc>
          <w:tcPr>
            <w:tcW w:w="3912" w:type="dxa"/>
          </w:tcPr>
          <w:p w14:paraId="3A040211" w14:textId="77777777" w:rsidR="00FE3810" w:rsidRDefault="00FE3810" w:rsidP="00FE3810">
            <w:pPr>
              <w:pStyle w:val="TableParagraph"/>
              <w:jc w:val="left"/>
              <w:rPr>
                <w:rFonts w:eastAsia="Calibri Light" w:cs="Calibri Light"/>
                <w:szCs w:val="18"/>
              </w:rPr>
            </w:pPr>
            <w:r>
              <w:t>No response</w:t>
            </w:r>
          </w:p>
        </w:tc>
        <w:tc>
          <w:tcPr>
            <w:tcW w:w="2721" w:type="dxa"/>
          </w:tcPr>
          <w:p w14:paraId="3A040212" w14:textId="49DE74B1" w:rsidR="00FE3810" w:rsidRPr="00FE3810" w:rsidRDefault="00FE3810" w:rsidP="00FE3810">
            <w:pPr>
              <w:pStyle w:val="TableParagraph"/>
            </w:pPr>
            <w:r w:rsidRPr="00FE3810">
              <w:t>197</w:t>
            </w:r>
          </w:p>
        </w:tc>
        <w:tc>
          <w:tcPr>
            <w:tcW w:w="2721" w:type="dxa"/>
          </w:tcPr>
          <w:p w14:paraId="3A040213" w14:textId="15DC428D" w:rsidR="00FE3810" w:rsidRPr="00FE3810" w:rsidRDefault="00FE3810" w:rsidP="00FE3810">
            <w:pPr>
              <w:pStyle w:val="TableParagraph"/>
            </w:pPr>
            <w:r w:rsidRPr="00FE3810">
              <w:t>5.40</w:t>
            </w:r>
          </w:p>
        </w:tc>
      </w:tr>
      <w:tr w:rsidR="00FE3810" w14:paraId="58ADAD42" w14:textId="77777777" w:rsidTr="00653F2E">
        <w:trPr>
          <w:trHeight w:hRule="exact" w:val="295"/>
          <w:jc w:val="center"/>
        </w:trPr>
        <w:tc>
          <w:tcPr>
            <w:tcW w:w="3912" w:type="dxa"/>
            <w:shd w:val="clear" w:color="auto" w:fill="C9CCD2"/>
          </w:tcPr>
          <w:p w14:paraId="3A040215" w14:textId="77777777" w:rsidR="00FE3810" w:rsidRDefault="00FE3810" w:rsidP="00FE3810">
            <w:pPr>
              <w:pStyle w:val="TableParagraph"/>
              <w:jc w:val="left"/>
              <w:rPr>
                <w:rFonts w:eastAsia="Calibri Light" w:cs="Calibri Light"/>
                <w:szCs w:val="18"/>
              </w:rPr>
            </w:pPr>
            <w:r>
              <w:t>Consulted financial</w:t>
            </w:r>
            <w:r>
              <w:rPr>
                <w:spacing w:val="-2"/>
              </w:rPr>
              <w:t xml:space="preserve"> </w:t>
            </w:r>
            <w:r>
              <w:t xml:space="preserve">planner in last 5 </w:t>
            </w:r>
            <w:r>
              <w:rPr>
                <w:spacing w:val="-2"/>
              </w:rPr>
              <w:t>years</w:t>
            </w:r>
          </w:p>
        </w:tc>
        <w:tc>
          <w:tcPr>
            <w:tcW w:w="2721" w:type="dxa"/>
            <w:shd w:val="clear" w:color="auto" w:fill="C9CCD2"/>
          </w:tcPr>
          <w:p w14:paraId="3A040216" w14:textId="77777777" w:rsidR="00FE3810" w:rsidRPr="00FE3810" w:rsidRDefault="00FE3810" w:rsidP="00FE3810">
            <w:pPr>
              <w:pStyle w:val="TableParagraph"/>
            </w:pPr>
          </w:p>
        </w:tc>
        <w:tc>
          <w:tcPr>
            <w:tcW w:w="2721" w:type="dxa"/>
            <w:shd w:val="clear" w:color="auto" w:fill="C9CCD2"/>
          </w:tcPr>
          <w:p w14:paraId="3A040217" w14:textId="77777777" w:rsidR="00FE3810" w:rsidRPr="00FE3810" w:rsidRDefault="00FE3810" w:rsidP="00FE3810">
            <w:pPr>
              <w:pStyle w:val="TableParagraph"/>
            </w:pPr>
          </w:p>
        </w:tc>
      </w:tr>
      <w:tr w:rsidR="00FE3810" w14:paraId="400B30A8" w14:textId="77777777" w:rsidTr="00653F2E">
        <w:trPr>
          <w:trHeight w:hRule="exact" w:val="295"/>
          <w:jc w:val="center"/>
        </w:trPr>
        <w:tc>
          <w:tcPr>
            <w:tcW w:w="3912" w:type="dxa"/>
          </w:tcPr>
          <w:p w14:paraId="3A040219" w14:textId="77777777" w:rsidR="00FE3810" w:rsidRDefault="00FE3810" w:rsidP="00FE3810">
            <w:pPr>
              <w:pStyle w:val="TableParagraph"/>
              <w:jc w:val="left"/>
              <w:rPr>
                <w:rFonts w:eastAsia="Calibri Light" w:cs="Calibri Light"/>
                <w:szCs w:val="18"/>
              </w:rPr>
            </w:pPr>
            <w:r>
              <w:t>No</w:t>
            </w:r>
          </w:p>
        </w:tc>
        <w:tc>
          <w:tcPr>
            <w:tcW w:w="2721" w:type="dxa"/>
          </w:tcPr>
          <w:p w14:paraId="3A04021A" w14:textId="7F2F0ABB" w:rsidR="00FE3810" w:rsidRPr="00FE3810" w:rsidRDefault="00FE3810" w:rsidP="00FE3810">
            <w:pPr>
              <w:pStyle w:val="TableParagraph"/>
            </w:pPr>
            <w:r w:rsidRPr="00FE3810">
              <w:t>1,902</w:t>
            </w:r>
          </w:p>
        </w:tc>
        <w:tc>
          <w:tcPr>
            <w:tcW w:w="2721" w:type="dxa"/>
          </w:tcPr>
          <w:p w14:paraId="3A04021B" w14:textId="1DF44408" w:rsidR="00FE3810" w:rsidRPr="00FE3810" w:rsidRDefault="00FE3810" w:rsidP="00FE3810">
            <w:pPr>
              <w:pStyle w:val="TableParagraph"/>
            </w:pPr>
            <w:r w:rsidRPr="00FE3810">
              <w:t>52.15</w:t>
            </w:r>
          </w:p>
        </w:tc>
      </w:tr>
      <w:tr w:rsidR="00FE3810" w14:paraId="779F803E" w14:textId="77777777" w:rsidTr="00653F2E">
        <w:trPr>
          <w:trHeight w:hRule="exact" w:val="295"/>
          <w:jc w:val="center"/>
        </w:trPr>
        <w:tc>
          <w:tcPr>
            <w:tcW w:w="3912" w:type="dxa"/>
          </w:tcPr>
          <w:p w14:paraId="3A04021D" w14:textId="77777777" w:rsidR="00FE3810" w:rsidRDefault="00FE3810" w:rsidP="00FE3810">
            <w:pPr>
              <w:pStyle w:val="TableParagraph"/>
              <w:jc w:val="left"/>
              <w:rPr>
                <w:rFonts w:eastAsia="Calibri Light" w:cs="Calibri Light"/>
                <w:szCs w:val="18"/>
              </w:rPr>
            </w:pPr>
            <w:r>
              <w:rPr>
                <w:spacing w:val="-4"/>
              </w:rPr>
              <w:t>Yes</w:t>
            </w:r>
          </w:p>
        </w:tc>
        <w:tc>
          <w:tcPr>
            <w:tcW w:w="2721" w:type="dxa"/>
          </w:tcPr>
          <w:p w14:paraId="3A04021E" w14:textId="176BC637" w:rsidR="00FE3810" w:rsidRPr="00FE3810" w:rsidRDefault="00FE3810" w:rsidP="00FE3810">
            <w:pPr>
              <w:pStyle w:val="TableParagraph"/>
            </w:pPr>
            <w:r w:rsidRPr="00FE3810">
              <w:t>1,431</w:t>
            </w:r>
          </w:p>
        </w:tc>
        <w:tc>
          <w:tcPr>
            <w:tcW w:w="2721" w:type="dxa"/>
          </w:tcPr>
          <w:p w14:paraId="3A04021F" w14:textId="3D1873FE" w:rsidR="00FE3810" w:rsidRPr="00FE3810" w:rsidRDefault="00FE3810" w:rsidP="00FE3810">
            <w:pPr>
              <w:pStyle w:val="TableParagraph"/>
            </w:pPr>
            <w:r w:rsidRPr="00FE3810">
              <w:t>39.24</w:t>
            </w:r>
          </w:p>
        </w:tc>
      </w:tr>
      <w:tr w:rsidR="00FE3810" w14:paraId="6CB74D62" w14:textId="77777777" w:rsidTr="00653F2E">
        <w:trPr>
          <w:trHeight w:hRule="exact" w:val="295"/>
          <w:jc w:val="center"/>
        </w:trPr>
        <w:tc>
          <w:tcPr>
            <w:tcW w:w="3912" w:type="dxa"/>
          </w:tcPr>
          <w:p w14:paraId="3A040221" w14:textId="77777777" w:rsidR="00FE3810" w:rsidRDefault="00FE3810" w:rsidP="00FE3810">
            <w:pPr>
              <w:pStyle w:val="TableParagraph"/>
              <w:jc w:val="left"/>
              <w:rPr>
                <w:rFonts w:eastAsia="Calibri Light" w:cs="Calibri Light"/>
                <w:szCs w:val="18"/>
              </w:rPr>
            </w:pPr>
            <w:r>
              <w:t>No response</w:t>
            </w:r>
          </w:p>
        </w:tc>
        <w:tc>
          <w:tcPr>
            <w:tcW w:w="2721" w:type="dxa"/>
          </w:tcPr>
          <w:p w14:paraId="3A040222" w14:textId="5F793F48" w:rsidR="00FE3810" w:rsidRPr="00FE3810" w:rsidRDefault="00FE3810" w:rsidP="00FE3810">
            <w:pPr>
              <w:pStyle w:val="TableParagraph"/>
            </w:pPr>
            <w:r w:rsidRPr="00FE3810">
              <w:t>314</w:t>
            </w:r>
          </w:p>
        </w:tc>
        <w:tc>
          <w:tcPr>
            <w:tcW w:w="2721" w:type="dxa"/>
          </w:tcPr>
          <w:p w14:paraId="3A040223" w14:textId="705D2E8C" w:rsidR="00FE3810" w:rsidRPr="00FE3810" w:rsidRDefault="00FE3810" w:rsidP="00FE3810">
            <w:pPr>
              <w:pStyle w:val="TableParagraph"/>
            </w:pPr>
            <w:r w:rsidRPr="00FE3810">
              <w:t>8.61</w:t>
            </w:r>
          </w:p>
        </w:tc>
      </w:tr>
      <w:tr w:rsidR="00FE3810" w14:paraId="32A55C69" w14:textId="77777777" w:rsidTr="00653F2E">
        <w:trPr>
          <w:trHeight w:hRule="exact" w:val="295"/>
          <w:jc w:val="center"/>
        </w:trPr>
        <w:tc>
          <w:tcPr>
            <w:tcW w:w="3912" w:type="dxa"/>
            <w:shd w:val="clear" w:color="auto" w:fill="C9CCD2"/>
          </w:tcPr>
          <w:p w14:paraId="3A040225" w14:textId="77777777" w:rsidR="00FE3810" w:rsidRDefault="00FE3810" w:rsidP="00FE3810">
            <w:pPr>
              <w:pStyle w:val="TableParagraph"/>
              <w:jc w:val="left"/>
              <w:rPr>
                <w:rFonts w:eastAsia="Calibri Light" w:cs="Calibri Light"/>
                <w:szCs w:val="18"/>
              </w:rPr>
            </w:pPr>
            <w:r>
              <w:t>Holds another superannuation account</w:t>
            </w:r>
          </w:p>
        </w:tc>
        <w:tc>
          <w:tcPr>
            <w:tcW w:w="2721" w:type="dxa"/>
            <w:shd w:val="clear" w:color="auto" w:fill="C9CCD2"/>
          </w:tcPr>
          <w:p w14:paraId="3A040226" w14:textId="77777777" w:rsidR="00FE3810" w:rsidRPr="00FE3810" w:rsidRDefault="00FE3810" w:rsidP="00FE3810">
            <w:pPr>
              <w:pStyle w:val="TableParagraph"/>
            </w:pPr>
          </w:p>
        </w:tc>
        <w:tc>
          <w:tcPr>
            <w:tcW w:w="2721" w:type="dxa"/>
            <w:shd w:val="clear" w:color="auto" w:fill="C9CCD2"/>
          </w:tcPr>
          <w:p w14:paraId="3A040227" w14:textId="77777777" w:rsidR="00FE3810" w:rsidRPr="00FE3810" w:rsidRDefault="00FE3810" w:rsidP="00FE3810">
            <w:pPr>
              <w:pStyle w:val="TableParagraph"/>
            </w:pPr>
          </w:p>
        </w:tc>
      </w:tr>
      <w:tr w:rsidR="00FE3810" w14:paraId="2C633587" w14:textId="77777777" w:rsidTr="00653F2E">
        <w:trPr>
          <w:trHeight w:hRule="exact" w:val="295"/>
          <w:jc w:val="center"/>
        </w:trPr>
        <w:tc>
          <w:tcPr>
            <w:tcW w:w="3912" w:type="dxa"/>
          </w:tcPr>
          <w:p w14:paraId="3A040229" w14:textId="77777777" w:rsidR="00FE3810" w:rsidRDefault="00FE3810" w:rsidP="00FE3810">
            <w:pPr>
              <w:pStyle w:val="TableParagraph"/>
              <w:jc w:val="left"/>
              <w:rPr>
                <w:rFonts w:eastAsia="Calibri Light" w:cs="Calibri Light"/>
                <w:szCs w:val="18"/>
              </w:rPr>
            </w:pPr>
            <w:r>
              <w:t>No</w:t>
            </w:r>
          </w:p>
        </w:tc>
        <w:tc>
          <w:tcPr>
            <w:tcW w:w="2721" w:type="dxa"/>
          </w:tcPr>
          <w:p w14:paraId="3A04022A" w14:textId="5527E2D2" w:rsidR="00FE3810" w:rsidRPr="00FE3810" w:rsidRDefault="00FE3810" w:rsidP="00FE3810">
            <w:pPr>
              <w:pStyle w:val="TableParagraph"/>
            </w:pPr>
            <w:r w:rsidRPr="00FE3810">
              <w:t>2,034</w:t>
            </w:r>
          </w:p>
        </w:tc>
        <w:tc>
          <w:tcPr>
            <w:tcW w:w="2721" w:type="dxa"/>
          </w:tcPr>
          <w:p w14:paraId="3A04022B" w14:textId="7C454B5A" w:rsidR="00FE3810" w:rsidRPr="00FE3810" w:rsidRDefault="00FE3810" w:rsidP="00FE3810">
            <w:pPr>
              <w:pStyle w:val="TableParagraph"/>
            </w:pPr>
            <w:r w:rsidRPr="00FE3810">
              <w:t>55.77</w:t>
            </w:r>
          </w:p>
        </w:tc>
      </w:tr>
      <w:tr w:rsidR="00FE3810" w14:paraId="7E3F9E2A" w14:textId="77777777" w:rsidTr="00653F2E">
        <w:trPr>
          <w:trHeight w:hRule="exact" w:val="295"/>
          <w:jc w:val="center"/>
        </w:trPr>
        <w:tc>
          <w:tcPr>
            <w:tcW w:w="3912" w:type="dxa"/>
          </w:tcPr>
          <w:p w14:paraId="3A04022D" w14:textId="77777777" w:rsidR="00FE3810" w:rsidRDefault="00FE3810" w:rsidP="00FE3810">
            <w:pPr>
              <w:pStyle w:val="TableParagraph"/>
              <w:jc w:val="left"/>
              <w:rPr>
                <w:rFonts w:eastAsia="Calibri Light" w:cs="Calibri Light"/>
                <w:szCs w:val="18"/>
              </w:rPr>
            </w:pPr>
            <w:r>
              <w:rPr>
                <w:spacing w:val="-4"/>
              </w:rPr>
              <w:t>Yes</w:t>
            </w:r>
          </w:p>
        </w:tc>
        <w:tc>
          <w:tcPr>
            <w:tcW w:w="2721" w:type="dxa"/>
          </w:tcPr>
          <w:p w14:paraId="3A04022E" w14:textId="12B53007" w:rsidR="00FE3810" w:rsidRPr="00FE3810" w:rsidRDefault="00FE3810" w:rsidP="00FE3810">
            <w:pPr>
              <w:pStyle w:val="TableParagraph"/>
            </w:pPr>
            <w:r w:rsidRPr="00FE3810">
              <w:t>1,258</w:t>
            </w:r>
          </w:p>
        </w:tc>
        <w:tc>
          <w:tcPr>
            <w:tcW w:w="2721" w:type="dxa"/>
          </w:tcPr>
          <w:p w14:paraId="3A04022F" w14:textId="3FF10DF6" w:rsidR="00FE3810" w:rsidRPr="00FE3810" w:rsidRDefault="00FE3810" w:rsidP="00FE3810">
            <w:pPr>
              <w:pStyle w:val="TableParagraph"/>
            </w:pPr>
            <w:r w:rsidRPr="00FE3810">
              <w:t>34.49</w:t>
            </w:r>
          </w:p>
        </w:tc>
      </w:tr>
      <w:tr w:rsidR="00FE3810" w14:paraId="461B61CA" w14:textId="77777777" w:rsidTr="00653F2E">
        <w:trPr>
          <w:trHeight w:hRule="exact" w:val="295"/>
          <w:jc w:val="center"/>
        </w:trPr>
        <w:tc>
          <w:tcPr>
            <w:tcW w:w="3912" w:type="dxa"/>
          </w:tcPr>
          <w:p w14:paraId="3A040231" w14:textId="77777777" w:rsidR="00FE3810" w:rsidRDefault="00FE3810" w:rsidP="00FE3810">
            <w:pPr>
              <w:pStyle w:val="TableParagraph"/>
              <w:jc w:val="left"/>
              <w:rPr>
                <w:rFonts w:eastAsia="Calibri Light" w:cs="Calibri Light"/>
                <w:szCs w:val="18"/>
              </w:rPr>
            </w:pPr>
            <w:r>
              <w:rPr>
                <w:rFonts w:eastAsia="Calibri Light" w:cs="Calibri Light"/>
                <w:szCs w:val="18"/>
              </w:rPr>
              <w:t>I don’t know</w:t>
            </w:r>
          </w:p>
        </w:tc>
        <w:tc>
          <w:tcPr>
            <w:tcW w:w="2721" w:type="dxa"/>
          </w:tcPr>
          <w:p w14:paraId="3A040232" w14:textId="39D46251" w:rsidR="00FE3810" w:rsidRPr="00FE3810" w:rsidRDefault="00FE3810" w:rsidP="00FE3810">
            <w:pPr>
              <w:pStyle w:val="TableParagraph"/>
            </w:pPr>
            <w:r w:rsidRPr="00FE3810">
              <w:t>38</w:t>
            </w:r>
          </w:p>
        </w:tc>
        <w:tc>
          <w:tcPr>
            <w:tcW w:w="2721" w:type="dxa"/>
          </w:tcPr>
          <w:p w14:paraId="3A040233" w14:textId="79838C81" w:rsidR="00FE3810" w:rsidRPr="00FE3810" w:rsidRDefault="00FE3810" w:rsidP="00FE3810">
            <w:pPr>
              <w:pStyle w:val="TableParagraph"/>
            </w:pPr>
            <w:r w:rsidRPr="00FE3810">
              <w:t>1.04</w:t>
            </w:r>
          </w:p>
        </w:tc>
      </w:tr>
      <w:tr w:rsidR="00FE3810" w14:paraId="010B6D2B" w14:textId="77777777" w:rsidTr="00653F2E">
        <w:trPr>
          <w:trHeight w:hRule="exact" w:val="293"/>
          <w:jc w:val="center"/>
        </w:trPr>
        <w:tc>
          <w:tcPr>
            <w:tcW w:w="3912" w:type="dxa"/>
          </w:tcPr>
          <w:p w14:paraId="3A040235" w14:textId="77777777" w:rsidR="00FE3810" w:rsidRDefault="00FE3810" w:rsidP="00FE3810">
            <w:pPr>
              <w:pStyle w:val="TableParagraph"/>
              <w:jc w:val="left"/>
              <w:rPr>
                <w:rFonts w:eastAsia="Calibri Light" w:cs="Calibri Light"/>
                <w:szCs w:val="18"/>
              </w:rPr>
            </w:pPr>
            <w:r>
              <w:t>No response</w:t>
            </w:r>
          </w:p>
        </w:tc>
        <w:tc>
          <w:tcPr>
            <w:tcW w:w="2721" w:type="dxa"/>
          </w:tcPr>
          <w:p w14:paraId="3A040236" w14:textId="3A84A835" w:rsidR="00FE3810" w:rsidRPr="00FE3810" w:rsidRDefault="00FE3810" w:rsidP="00FE3810">
            <w:pPr>
              <w:pStyle w:val="TableParagraph"/>
            </w:pPr>
            <w:r w:rsidRPr="00FE3810">
              <w:t>317</w:t>
            </w:r>
          </w:p>
        </w:tc>
        <w:tc>
          <w:tcPr>
            <w:tcW w:w="2721" w:type="dxa"/>
          </w:tcPr>
          <w:p w14:paraId="3A040237" w14:textId="3E555AE8" w:rsidR="00FE3810" w:rsidRPr="00FE3810" w:rsidRDefault="00FE3810" w:rsidP="00FE3810">
            <w:pPr>
              <w:pStyle w:val="TableParagraph"/>
            </w:pPr>
            <w:r w:rsidRPr="00FE3810">
              <w:t>8.69</w:t>
            </w:r>
          </w:p>
        </w:tc>
      </w:tr>
    </w:tbl>
    <w:p w14:paraId="3A040239" w14:textId="77777777" w:rsidR="00672F89" w:rsidRDefault="00672F89">
      <w:pPr>
        <w:spacing w:before="2"/>
        <w:rPr>
          <w:rFonts w:ascii="Montserrat" w:eastAsia="Montserrat" w:hAnsi="Montserrat" w:cs="Montserrat"/>
          <w:sz w:val="6"/>
          <w:szCs w:val="6"/>
        </w:rPr>
      </w:pPr>
    </w:p>
    <w:p w14:paraId="3A04023C" w14:textId="4212D735" w:rsidR="00672F89" w:rsidRPr="00FE3810" w:rsidRDefault="0016455A">
      <w:pPr>
        <w:sectPr w:rsidR="00672F89" w:rsidRPr="00FE3810" w:rsidSect="006D39F1">
          <w:pgSz w:w="11910" w:h="16840"/>
          <w:pgMar w:top="1440" w:right="1440" w:bottom="1440" w:left="1440" w:header="0" w:footer="920" w:gutter="0"/>
          <w:cols w:space="720"/>
          <w:docGrid w:linePitch="218"/>
        </w:sectPr>
      </w:pPr>
      <w:r>
        <w:t>Note</w:t>
      </w:r>
      <w:r w:rsidR="00FE3810" w:rsidRPr="00FE3810">
        <w:t>. The data for age, sex and superannuation balance was derived from a combination of both super</w:t>
      </w:r>
      <w:r w:rsidR="00FE3810">
        <w:t>-</w:t>
      </w:r>
      <w:r w:rsidR="00FE3810" w:rsidRPr="00FE3810">
        <w:t>fund and self</w:t>
      </w:r>
      <w:r w:rsidR="00FE3810">
        <w:t>-</w:t>
      </w:r>
      <w:r w:rsidR="00FE3810" w:rsidRPr="00FE3810">
        <w:t>reported information. For example, actual superannuation balance information was available for 2,164 members; for the remaining 1,568 members, self</w:t>
      </w:r>
      <w:r w:rsidR="00FE3810">
        <w:t>-</w:t>
      </w:r>
      <w:r w:rsidR="00FE3810" w:rsidRPr="00FE3810">
        <w:t>report superannuation balance was used. Of the 2,164 members for whom actual data was available, 338 members self</w:t>
      </w:r>
      <w:r w:rsidR="00FE3810">
        <w:t>-</w:t>
      </w:r>
      <w:r w:rsidR="00FE3810" w:rsidRPr="00FE3810">
        <w:t>reported a different category of superannuation balance, 1,506 reported the same category, and 157 indicated that they did not know or preferred not to say, and 163 did not answer the question. 8 members from three of the superannuation funds, self</w:t>
      </w:r>
      <w:r w:rsidR="00FE3810">
        <w:t>-</w:t>
      </w:r>
      <w:r w:rsidR="00FE3810" w:rsidRPr="00FE3810">
        <w:t>reported their age as &lt;45 years of age – these members were included in the 45</w:t>
      </w:r>
      <w:r w:rsidR="00FE3810">
        <w:t>-</w:t>
      </w:r>
      <w:r w:rsidR="00FE3810" w:rsidRPr="00FE3810">
        <w:t>49 age category bracket</w:t>
      </w:r>
      <w:r>
        <w:t>.</w:t>
      </w:r>
    </w:p>
    <w:p w14:paraId="3A04023D" w14:textId="0E1AF305" w:rsidR="00672F89" w:rsidRPr="00440767" w:rsidRDefault="00440767" w:rsidP="00440767">
      <w:pPr>
        <w:pStyle w:val="Head3"/>
        <w:rPr>
          <w:caps/>
        </w:rPr>
      </w:pPr>
      <w:r w:rsidRPr="00440767">
        <w:rPr>
          <w:caps/>
        </w:rPr>
        <w:lastRenderedPageBreak/>
        <w:t>Appendix D: The Number of Superannuants in the Population and in the Study Sample, By Age and Sex</w:t>
      </w:r>
    </w:p>
    <w:tbl>
      <w:tblPr>
        <w:tblW w:w="9356" w:type="dxa"/>
        <w:jc w:val="center"/>
        <w:tblBorders>
          <w:bottom w:val="single" w:sz="4" w:space="0" w:color="auto"/>
          <w:insideH w:val="single" w:sz="4" w:space="0" w:color="auto"/>
          <w:insideV w:val="single" w:sz="4" w:space="0" w:color="auto"/>
        </w:tblBorders>
        <w:tblLayout w:type="fixed"/>
        <w:tblCellMar>
          <w:top w:w="28" w:type="dxa"/>
          <w:left w:w="0" w:type="dxa"/>
          <w:right w:w="0" w:type="dxa"/>
        </w:tblCellMar>
        <w:tblLook w:val="01E0" w:firstRow="1" w:lastRow="1" w:firstColumn="1" w:lastColumn="1" w:noHBand="0" w:noVBand="0"/>
        <w:tblCaption w:val="Appendix D: The number of superannuants in the population and in the study sample, by age and sex"/>
        <w:tblDescription w:val="The frequency and percentage of superannuants in the population and in the study sample, broken down by age categories and sex. These frequencies were used to create population weights for the statistical analyses."/>
      </w:tblPr>
      <w:tblGrid>
        <w:gridCol w:w="2339"/>
        <w:gridCol w:w="2339"/>
        <w:gridCol w:w="2339"/>
        <w:gridCol w:w="2339"/>
      </w:tblGrid>
      <w:tr w:rsidR="00AD6832" w14:paraId="5CBDF936" w14:textId="77777777" w:rsidTr="00653F2E">
        <w:trPr>
          <w:trHeight w:hRule="exact" w:val="364"/>
          <w:jc w:val="center"/>
        </w:trPr>
        <w:tc>
          <w:tcPr>
            <w:tcW w:w="2339" w:type="dxa"/>
            <w:shd w:val="clear" w:color="auto" w:fill="F1F2F4"/>
          </w:tcPr>
          <w:p w14:paraId="3A04023F" w14:textId="77777777" w:rsidR="00672F89" w:rsidRDefault="00672F89" w:rsidP="00653F2E">
            <w:pPr>
              <w:jc w:val="center"/>
            </w:pPr>
          </w:p>
        </w:tc>
        <w:tc>
          <w:tcPr>
            <w:tcW w:w="2339" w:type="dxa"/>
            <w:shd w:val="clear" w:color="auto" w:fill="F1F2F4"/>
          </w:tcPr>
          <w:p w14:paraId="3A040240" w14:textId="77777777" w:rsidR="00672F89" w:rsidRDefault="0016455A" w:rsidP="00653F2E">
            <w:pPr>
              <w:pStyle w:val="TableParagraph"/>
              <w:spacing w:before="77"/>
              <w:rPr>
                <w:rFonts w:eastAsia="Calibri Light" w:cs="Calibri Light"/>
                <w:sz w:val="18"/>
                <w:szCs w:val="18"/>
              </w:rPr>
            </w:pPr>
            <w:r>
              <w:rPr>
                <w:spacing w:val="-1"/>
                <w:sz w:val="18"/>
              </w:rPr>
              <w:t>COL.</w:t>
            </w:r>
            <w:r>
              <w:rPr>
                <w:sz w:val="18"/>
              </w:rPr>
              <w:t xml:space="preserve"> A</w:t>
            </w:r>
          </w:p>
        </w:tc>
        <w:tc>
          <w:tcPr>
            <w:tcW w:w="2339" w:type="dxa"/>
            <w:shd w:val="clear" w:color="auto" w:fill="F1F2F4"/>
          </w:tcPr>
          <w:p w14:paraId="3A040241" w14:textId="77777777" w:rsidR="00672F89" w:rsidRDefault="0016455A" w:rsidP="00653F2E">
            <w:pPr>
              <w:pStyle w:val="TableParagraph"/>
              <w:spacing w:before="77"/>
              <w:rPr>
                <w:rFonts w:eastAsia="Calibri Light" w:cs="Calibri Light"/>
                <w:sz w:val="18"/>
                <w:szCs w:val="18"/>
              </w:rPr>
            </w:pPr>
            <w:r>
              <w:rPr>
                <w:spacing w:val="-1"/>
                <w:sz w:val="18"/>
              </w:rPr>
              <w:t>COL.</w:t>
            </w:r>
            <w:r>
              <w:rPr>
                <w:sz w:val="18"/>
              </w:rPr>
              <w:t xml:space="preserve"> B</w:t>
            </w:r>
          </w:p>
        </w:tc>
        <w:tc>
          <w:tcPr>
            <w:tcW w:w="2339" w:type="dxa"/>
            <w:shd w:val="clear" w:color="auto" w:fill="F1F2F4"/>
          </w:tcPr>
          <w:p w14:paraId="3A040242" w14:textId="77777777" w:rsidR="00672F89" w:rsidRDefault="00672F89" w:rsidP="00653F2E">
            <w:pPr>
              <w:jc w:val="center"/>
            </w:pPr>
          </w:p>
        </w:tc>
      </w:tr>
      <w:tr w:rsidR="00AD6832" w14:paraId="6861C258" w14:textId="77777777" w:rsidTr="00653F2E">
        <w:trPr>
          <w:trHeight w:hRule="exact" w:val="1304"/>
          <w:jc w:val="center"/>
        </w:trPr>
        <w:tc>
          <w:tcPr>
            <w:tcW w:w="2339" w:type="dxa"/>
            <w:shd w:val="clear" w:color="auto" w:fill="F1F2F4"/>
          </w:tcPr>
          <w:p w14:paraId="3A040244" w14:textId="77777777" w:rsidR="00672F89" w:rsidRPr="00D45A8C" w:rsidRDefault="00672F89" w:rsidP="00D45A8C">
            <w:pPr>
              <w:pStyle w:val="TableParagraph"/>
            </w:pPr>
          </w:p>
        </w:tc>
        <w:tc>
          <w:tcPr>
            <w:tcW w:w="2339" w:type="dxa"/>
            <w:shd w:val="clear" w:color="auto" w:fill="C9CCD2"/>
          </w:tcPr>
          <w:p w14:paraId="3A040246" w14:textId="3A81D11E" w:rsidR="00672F89" w:rsidRPr="00D45A8C" w:rsidRDefault="0016455A" w:rsidP="00D45A8C">
            <w:pPr>
              <w:pStyle w:val="TableParagraph"/>
            </w:pPr>
            <w:r w:rsidRPr="00D45A8C">
              <w:t>Number of individuals in the population, participating</w:t>
            </w:r>
            <w:r w:rsidR="00D45A8C" w:rsidRPr="00D45A8C">
              <w:t xml:space="preserve"> </w:t>
            </w:r>
            <w:r w:rsidRPr="00D45A8C">
              <w:t>in the super system but excluding individuals who have drawn down/are drawing down on super (%)</w:t>
            </w:r>
          </w:p>
        </w:tc>
        <w:tc>
          <w:tcPr>
            <w:tcW w:w="2339" w:type="dxa"/>
            <w:shd w:val="clear" w:color="auto" w:fill="C9CCD2"/>
          </w:tcPr>
          <w:p w14:paraId="3A040247" w14:textId="77777777" w:rsidR="00672F89" w:rsidRPr="00D45A8C" w:rsidRDefault="0016455A" w:rsidP="00D45A8C">
            <w:pPr>
              <w:pStyle w:val="TableParagraph"/>
            </w:pPr>
            <w:r w:rsidRPr="00D45A8C">
              <w:t>Study Sample n (%)</w:t>
            </w:r>
          </w:p>
        </w:tc>
        <w:tc>
          <w:tcPr>
            <w:tcW w:w="2339" w:type="dxa"/>
            <w:shd w:val="clear" w:color="auto" w:fill="C9CCD2"/>
          </w:tcPr>
          <w:p w14:paraId="3A040248" w14:textId="42566F93" w:rsidR="00672F89" w:rsidRPr="00D45A8C" w:rsidRDefault="0016455A" w:rsidP="00D45A8C">
            <w:pPr>
              <w:pStyle w:val="TableParagraph"/>
            </w:pPr>
            <w:r w:rsidRPr="00D45A8C">
              <w:t>Stratum Weight (pweight)</w:t>
            </w:r>
            <w:r w:rsidR="00D45A8C" w:rsidRPr="00D45A8C">
              <w:br/>
            </w:r>
            <w:r w:rsidRPr="00D45A8C">
              <w:t>Col. A / Col. B</w:t>
            </w:r>
          </w:p>
        </w:tc>
      </w:tr>
      <w:tr w:rsidR="00FE3810" w14:paraId="3487391B" w14:textId="77777777" w:rsidTr="00653F2E">
        <w:trPr>
          <w:trHeight w:hRule="exact" w:val="362"/>
          <w:jc w:val="center"/>
        </w:trPr>
        <w:tc>
          <w:tcPr>
            <w:tcW w:w="2339" w:type="dxa"/>
          </w:tcPr>
          <w:p w14:paraId="3A04024A" w14:textId="3CAFFC96" w:rsidR="00FE3810" w:rsidRPr="00D45A8C" w:rsidRDefault="00FE3810" w:rsidP="00FE3810">
            <w:pPr>
              <w:pStyle w:val="TableParagraph"/>
            </w:pPr>
            <w:r w:rsidRPr="00D45A8C">
              <w:t>Age 45</w:t>
            </w:r>
            <w:r>
              <w:t>-</w:t>
            </w:r>
            <w:r w:rsidRPr="00D45A8C">
              <w:t>49, Male</w:t>
            </w:r>
          </w:p>
        </w:tc>
        <w:tc>
          <w:tcPr>
            <w:tcW w:w="2339" w:type="dxa"/>
          </w:tcPr>
          <w:p w14:paraId="3A04024B" w14:textId="5E25CDFF" w:rsidR="00FE3810" w:rsidRPr="00FE3810" w:rsidRDefault="00FE3810" w:rsidP="00FE3810">
            <w:pPr>
              <w:pStyle w:val="TableParagraph"/>
            </w:pPr>
            <w:r w:rsidRPr="00FE3810">
              <w:t>560,000 (16%)</w:t>
            </w:r>
          </w:p>
        </w:tc>
        <w:tc>
          <w:tcPr>
            <w:tcW w:w="2339" w:type="dxa"/>
          </w:tcPr>
          <w:p w14:paraId="3A04024C" w14:textId="5BAAB59B" w:rsidR="00FE3810" w:rsidRPr="00FE3810" w:rsidRDefault="00FE3810" w:rsidP="00FE3810">
            <w:pPr>
              <w:pStyle w:val="TableParagraph"/>
            </w:pPr>
            <w:r w:rsidRPr="00FE3810">
              <w:t>327 (9%)</w:t>
            </w:r>
          </w:p>
        </w:tc>
        <w:tc>
          <w:tcPr>
            <w:tcW w:w="2339" w:type="dxa"/>
          </w:tcPr>
          <w:p w14:paraId="3A04024D" w14:textId="615B3B9C" w:rsidR="00FE3810" w:rsidRPr="00FE3810" w:rsidRDefault="00FE3810" w:rsidP="00FE3810">
            <w:pPr>
              <w:pStyle w:val="TableParagraph"/>
            </w:pPr>
            <w:r w:rsidRPr="00FE3810">
              <w:t>1712.54</w:t>
            </w:r>
          </w:p>
        </w:tc>
      </w:tr>
      <w:tr w:rsidR="00FE3810" w14:paraId="0D735960" w14:textId="77777777" w:rsidTr="00653F2E">
        <w:trPr>
          <w:trHeight w:hRule="exact" w:val="362"/>
          <w:jc w:val="center"/>
        </w:trPr>
        <w:tc>
          <w:tcPr>
            <w:tcW w:w="2339" w:type="dxa"/>
          </w:tcPr>
          <w:p w14:paraId="3A04024F" w14:textId="4C01D5AA" w:rsidR="00FE3810" w:rsidRPr="00D45A8C" w:rsidRDefault="00FE3810" w:rsidP="00FE3810">
            <w:pPr>
              <w:pStyle w:val="TableParagraph"/>
            </w:pPr>
            <w:r w:rsidRPr="00D45A8C">
              <w:t>Age 45</w:t>
            </w:r>
            <w:r>
              <w:t>-</w:t>
            </w:r>
            <w:r w:rsidRPr="00D45A8C">
              <w:t>49, Female</w:t>
            </w:r>
          </w:p>
        </w:tc>
        <w:tc>
          <w:tcPr>
            <w:tcW w:w="2339" w:type="dxa"/>
          </w:tcPr>
          <w:p w14:paraId="3A040250" w14:textId="2855156B" w:rsidR="00FE3810" w:rsidRPr="00FE3810" w:rsidRDefault="00FE3810" w:rsidP="00FE3810">
            <w:pPr>
              <w:pStyle w:val="TableParagraph"/>
            </w:pPr>
            <w:r w:rsidRPr="00FE3810">
              <w:t>545,000 (15%)</w:t>
            </w:r>
          </w:p>
        </w:tc>
        <w:tc>
          <w:tcPr>
            <w:tcW w:w="2339" w:type="dxa"/>
          </w:tcPr>
          <w:p w14:paraId="3A040251" w14:textId="6258C79E" w:rsidR="00FE3810" w:rsidRPr="00FE3810" w:rsidRDefault="00FE3810" w:rsidP="00FE3810">
            <w:pPr>
              <w:pStyle w:val="TableParagraph"/>
            </w:pPr>
            <w:r w:rsidRPr="00FE3810">
              <w:t>349 (10%)</w:t>
            </w:r>
          </w:p>
        </w:tc>
        <w:tc>
          <w:tcPr>
            <w:tcW w:w="2339" w:type="dxa"/>
          </w:tcPr>
          <w:p w14:paraId="3A040252" w14:textId="228AD73A" w:rsidR="00FE3810" w:rsidRPr="00FE3810" w:rsidRDefault="00FE3810" w:rsidP="00FE3810">
            <w:pPr>
              <w:pStyle w:val="TableParagraph"/>
            </w:pPr>
            <w:r w:rsidRPr="00FE3810">
              <w:t>1561.60</w:t>
            </w:r>
          </w:p>
        </w:tc>
      </w:tr>
      <w:tr w:rsidR="00FE3810" w14:paraId="1983A179" w14:textId="77777777" w:rsidTr="00653F2E">
        <w:trPr>
          <w:trHeight w:hRule="exact" w:val="362"/>
          <w:jc w:val="center"/>
        </w:trPr>
        <w:tc>
          <w:tcPr>
            <w:tcW w:w="2339" w:type="dxa"/>
          </w:tcPr>
          <w:p w14:paraId="3A040254" w14:textId="1A7ACA1C" w:rsidR="00FE3810" w:rsidRPr="00D45A8C" w:rsidRDefault="00FE3810" w:rsidP="00FE3810">
            <w:pPr>
              <w:pStyle w:val="TableParagraph"/>
            </w:pPr>
            <w:r w:rsidRPr="00D45A8C">
              <w:t>Age 50</w:t>
            </w:r>
            <w:r>
              <w:t>-</w:t>
            </w:r>
            <w:r w:rsidRPr="00D45A8C">
              <w:t>54, Male</w:t>
            </w:r>
          </w:p>
        </w:tc>
        <w:tc>
          <w:tcPr>
            <w:tcW w:w="2339" w:type="dxa"/>
          </w:tcPr>
          <w:p w14:paraId="3A040255" w14:textId="28F87577" w:rsidR="00FE3810" w:rsidRPr="00FE3810" w:rsidRDefault="00FE3810" w:rsidP="00FE3810">
            <w:pPr>
              <w:pStyle w:val="TableParagraph"/>
            </w:pPr>
            <w:r w:rsidRPr="00FE3810">
              <w:t>546,000 (15%)</w:t>
            </w:r>
          </w:p>
        </w:tc>
        <w:tc>
          <w:tcPr>
            <w:tcW w:w="2339" w:type="dxa"/>
          </w:tcPr>
          <w:p w14:paraId="3A040256" w14:textId="652E7088" w:rsidR="00FE3810" w:rsidRPr="00FE3810" w:rsidRDefault="00FE3810" w:rsidP="00FE3810">
            <w:pPr>
              <w:pStyle w:val="TableParagraph"/>
            </w:pPr>
            <w:r w:rsidRPr="00FE3810">
              <w:t>473 (14%)</w:t>
            </w:r>
          </w:p>
        </w:tc>
        <w:tc>
          <w:tcPr>
            <w:tcW w:w="2339" w:type="dxa"/>
          </w:tcPr>
          <w:p w14:paraId="3A040257" w14:textId="32049F8C" w:rsidR="00FE3810" w:rsidRPr="00FE3810" w:rsidRDefault="00FE3810" w:rsidP="00FE3810">
            <w:pPr>
              <w:pStyle w:val="TableParagraph"/>
            </w:pPr>
            <w:r w:rsidRPr="00FE3810">
              <w:t>1154.33</w:t>
            </w:r>
          </w:p>
        </w:tc>
      </w:tr>
      <w:tr w:rsidR="00FE3810" w14:paraId="5EC07703" w14:textId="77777777" w:rsidTr="00653F2E">
        <w:trPr>
          <w:trHeight w:hRule="exact" w:val="362"/>
          <w:jc w:val="center"/>
        </w:trPr>
        <w:tc>
          <w:tcPr>
            <w:tcW w:w="2339" w:type="dxa"/>
          </w:tcPr>
          <w:p w14:paraId="3A040259" w14:textId="1DBF8FB7" w:rsidR="00FE3810" w:rsidRPr="00D45A8C" w:rsidRDefault="00FE3810" w:rsidP="00FE3810">
            <w:pPr>
              <w:pStyle w:val="TableParagraph"/>
            </w:pPr>
            <w:r w:rsidRPr="00D45A8C">
              <w:t>Age 50</w:t>
            </w:r>
            <w:r>
              <w:t>-</w:t>
            </w:r>
            <w:r w:rsidRPr="00D45A8C">
              <w:t>54, Female</w:t>
            </w:r>
          </w:p>
        </w:tc>
        <w:tc>
          <w:tcPr>
            <w:tcW w:w="2339" w:type="dxa"/>
          </w:tcPr>
          <w:p w14:paraId="3A04025A" w14:textId="4A697128" w:rsidR="00FE3810" w:rsidRPr="00FE3810" w:rsidRDefault="00FE3810" w:rsidP="00FE3810">
            <w:pPr>
              <w:pStyle w:val="TableParagraph"/>
            </w:pPr>
            <w:r w:rsidRPr="00FE3810">
              <w:t>541,000 (15%)</w:t>
            </w:r>
          </w:p>
        </w:tc>
        <w:tc>
          <w:tcPr>
            <w:tcW w:w="2339" w:type="dxa"/>
          </w:tcPr>
          <w:p w14:paraId="3A04025B" w14:textId="540E9E98" w:rsidR="00FE3810" w:rsidRPr="00FE3810" w:rsidRDefault="00FE3810" w:rsidP="00FE3810">
            <w:pPr>
              <w:pStyle w:val="TableParagraph"/>
            </w:pPr>
            <w:r w:rsidRPr="00FE3810">
              <w:t>484 (14%)</w:t>
            </w:r>
          </w:p>
        </w:tc>
        <w:tc>
          <w:tcPr>
            <w:tcW w:w="2339" w:type="dxa"/>
          </w:tcPr>
          <w:p w14:paraId="3A04025C" w14:textId="6C8DE18D" w:rsidR="00FE3810" w:rsidRPr="00FE3810" w:rsidRDefault="00FE3810" w:rsidP="00FE3810">
            <w:pPr>
              <w:pStyle w:val="TableParagraph"/>
            </w:pPr>
            <w:r w:rsidRPr="00FE3810">
              <w:t>1117.77</w:t>
            </w:r>
          </w:p>
        </w:tc>
      </w:tr>
      <w:tr w:rsidR="00FE3810" w14:paraId="2F597AB8" w14:textId="77777777" w:rsidTr="00653F2E">
        <w:trPr>
          <w:trHeight w:hRule="exact" w:val="362"/>
          <w:jc w:val="center"/>
        </w:trPr>
        <w:tc>
          <w:tcPr>
            <w:tcW w:w="2339" w:type="dxa"/>
          </w:tcPr>
          <w:p w14:paraId="3A04025E" w14:textId="6897F8CF" w:rsidR="00FE3810" w:rsidRPr="00D45A8C" w:rsidRDefault="00FE3810" w:rsidP="00FE3810">
            <w:pPr>
              <w:pStyle w:val="TableParagraph"/>
            </w:pPr>
            <w:r w:rsidRPr="00D45A8C">
              <w:t>Age 55</w:t>
            </w:r>
            <w:r>
              <w:t>-</w:t>
            </w:r>
            <w:r w:rsidRPr="00D45A8C">
              <w:t>59, Male</w:t>
            </w:r>
          </w:p>
        </w:tc>
        <w:tc>
          <w:tcPr>
            <w:tcW w:w="2339" w:type="dxa"/>
          </w:tcPr>
          <w:p w14:paraId="3A04025F" w14:textId="5E0BEE73" w:rsidR="00FE3810" w:rsidRPr="00FE3810" w:rsidRDefault="00FE3810" w:rsidP="00FE3810">
            <w:pPr>
              <w:pStyle w:val="TableParagraph"/>
            </w:pPr>
            <w:r w:rsidRPr="00FE3810">
              <w:t>438,000 (12%)</w:t>
            </w:r>
          </w:p>
        </w:tc>
        <w:tc>
          <w:tcPr>
            <w:tcW w:w="2339" w:type="dxa"/>
          </w:tcPr>
          <w:p w14:paraId="3A040260" w14:textId="281DF1B7" w:rsidR="00FE3810" w:rsidRPr="00FE3810" w:rsidRDefault="00FE3810" w:rsidP="00FE3810">
            <w:pPr>
              <w:pStyle w:val="TableParagraph"/>
            </w:pPr>
            <w:r w:rsidRPr="00FE3810">
              <w:t>592 (17%)</w:t>
            </w:r>
          </w:p>
        </w:tc>
        <w:tc>
          <w:tcPr>
            <w:tcW w:w="2339" w:type="dxa"/>
          </w:tcPr>
          <w:p w14:paraId="3A040261" w14:textId="579FDB3C" w:rsidR="00FE3810" w:rsidRPr="00FE3810" w:rsidRDefault="00FE3810" w:rsidP="00FE3810">
            <w:pPr>
              <w:pStyle w:val="TableParagraph"/>
            </w:pPr>
            <w:r w:rsidRPr="00FE3810">
              <w:t>739.86</w:t>
            </w:r>
          </w:p>
        </w:tc>
      </w:tr>
      <w:tr w:rsidR="00FE3810" w14:paraId="3953E6B7" w14:textId="77777777" w:rsidTr="00653F2E">
        <w:trPr>
          <w:trHeight w:hRule="exact" w:val="362"/>
          <w:jc w:val="center"/>
        </w:trPr>
        <w:tc>
          <w:tcPr>
            <w:tcW w:w="2339" w:type="dxa"/>
          </w:tcPr>
          <w:p w14:paraId="3A040263" w14:textId="5967AAF0" w:rsidR="00FE3810" w:rsidRPr="00D45A8C" w:rsidRDefault="00FE3810" w:rsidP="00FE3810">
            <w:pPr>
              <w:pStyle w:val="TableParagraph"/>
            </w:pPr>
            <w:r w:rsidRPr="00D45A8C">
              <w:t>Age 55</w:t>
            </w:r>
            <w:r>
              <w:t>-</w:t>
            </w:r>
            <w:r w:rsidRPr="00D45A8C">
              <w:t>59, Female</w:t>
            </w:r>
          </w:p>
        </w:tc>
        <w:tc>
          <w:tcPr>
            <w:tcW w:w="2339" w:type="dxa"/>
          </w:tcPr>
          <w:p w14:paraId="3A040264" w14:textId="6707E32F" w:rsidR="00FE3810" w:rsidRPr="00FE3810" w:rsidRDefault="00FE3810" w:rsidP="00FE3810">
            <w:pPr>
              <w:pStyle w:val="TableParagraph"/>
            </w:pPr>
            <w:r w:rsidRPr="00FE3810">
              <w:t>433,000 (12%)</w:t>
            </w:r>
          </w:p>
        </w:tc>
        <w:tc>
          <w:tcPr>
            <w:tcW w:w="2339" w:type="dxa"/>
          </w:tcPr>
          <w:p w14:paraId="3A040265" w14:textId="7F6513FD" w:rsidR="00FE3810" w:rsidRPr="00FE3810" w:rsidRDefault="00FE3810" w:rsidP="00FE3810">
            <w:pPr>
              <w:pStyle w:val="TableParagraph"/>
            </w:pPr>
            <w:r w:rsidRPr="00FE3810">
              <w:t>522 (15%)</w:t>
            </w:r>
          </w:p>
        </w:tc>
        <w:tc>
          <w:tcPr>
            <w:tcW w:w="2339" w:type="dxa"/>
          </w:tcPr>
          <w:p w14:paraId="3A040266" w14:textId="5C3C480A" w:rsidR="00FE3810" w:rsidRPr="00FE3810" w:rsidRDefault="00FE3810" w:rsidP="00FE3810">
            <w:pPr>
              <w:pStyle w:val="TableParagraph"/>
            </w:pPr>
            <w:r w:rsidRPr="00FE3810">
              <w:t>829.50</w:t>
            </w:r>
          </w:p>
        </w:tc>
      </w:tr>
      <w:tr w:rsidR="00FE3810" w14:paraId="7FC3AB5B" w14:textId="77777777" w:rsidTr="00653F2E">
        <w:trPr>
          <w:trHeight w:hRule="exact" w:val="362"/>
          <w:jc w:val="center"/>
        </w:trPr>
        <w:tc>
          <w:tcPr>
            <w:tcW w:w="2339" w:type="dxa"/>
          </w:tcPr>
          <w:p w14:paraId="3A040268" w14:textId="4D48B31C" w:rsidR="00FE3810" w:rsidRPr="00D45A8C" w:rsidRDefault="00FE3810" w:rsidP="00FE3810">
            <w:pPr>
              <w:pStyle w:val="TableParagraph"/>
            </w:pPr>
            <w:r w:rsidRPr="00D45A8C">
              <w:t>Age 60</w:t>
            </w:r>
            <w:r>
              <w:t>-</w:t>
            </w:r>
            <w:r w:rsidRPr="00D45A8C">
              <w:t>64, Male</w:t>
            </w:r>
          </w:p>
        </w:tc>
        <w:tc>
          <w:tcPr>
            <w:tcW w:w="2339" w:type="dxa"/>
          </w:tcPr>
          <w:p w14:paraId="3A040269" w14:textId="363B62CB" w:rsidR="00FE3810" w:rsidRPr="00FE3810" w:rsidRDefault="00FE3810" w:rsidP="00FE3810">
            <w:pPr>
              <w:pStyle w:val="TableParagraph"/>
            </w:pPr>
            <w:r w:rsidRPr="00FE3810">
              <w:t>275,000 (8%)</w:t>
            </w:r>
          </w:p>
        </w:tc>
        <w:tc>
          <w:tcPr>
            <w:tcW w:w="2339" w:type="dxa"/>
          </w:tcPr>
          <w:p w14:paraId="3A04026A" w14:textId="6D2AD0A8" w:rsidR="00FE3810" w:rsidRPr="00FE3810" w:rsidRDefault="00FE3810" w:rsidP="00FE3810">
            <w:pPr>
              <w:pStyle w:val="TableParagraph"/>
            </w:pPr>
            <w:r w:rsidRPr="00FE3810">
              <w:t>382 (11%)</w:t>
            </w:r>
          </w:p>
        </w:tc>
        <w:tc>
          <w:tcPr>
            <w:tcW w:w="2339" w:type="dxa"/>
          </w:tcPr>
          <w:p w14:paraId="3A04026B" w14:textId="23B8A52A" w:rsidR="00FE3810" w:rsidRPr="00FE3810" w:rsidRDefault="00FE3810" w:rsidP="00FE3810">
            <w:pPr>
              <w:pStyle w:val="TableParagraph"/>
            </w:pPr>
            <w:r w:rsidRPr="00FE3810">
              <w:t>719.90</w:t>
            </w:r>
          </w:p>
        </w:tc>
      </w:tr>
      <w:tr w:rsidR="00FE3810" w14:paraId="42189E9F" w14:textId="77777777" w:rsidTr="00653F2E">
        <w:trPr>
          <w:trHeight w:hRule="exact" w:val="362"/>
          <w:jc w:val="center"/>
        </w:trPr>
        <w:tc>
          <w:tcPr>
            <w:tcW w:w="2339" w:type="dxa"/>
          </w:tcPr>
          <w:p w14:paraId="3A04026D" w14:textId="5EFD2EDD" w:rsidR="00FE3810" w:rsidRPr="00D45A8C" w:rsidRDefault="00FE3810" w:rsidP="00FE3810">
            <w:pPr>
              <w:pStyle w:val="TableParagraph"/>
            </w:pPr>
            <w:r w:rsidRPr="00D45A8C">
              <w:t>Age 60</w:t>
            </w:r>
            <w:r>
              <w:t>-</w:t>
            </w:r>
            <w:r w:rsidRPr="00D45A8C">
              <w:t>64, Female</w:t>
            </w:r>
          </w:p>
        </w:tc>
        <w:tc>
          <w:tcPr>
            <w:tcW w:w="2339" w:type="dxa"/>
          </w:tcPr>
          <w:p w14:paraId="3A04026E" w14:textId="3FFD3DE3" w:rsidR="00FE3810" w:rsidRPr="00FE3810" w:rsidRDefault="00FE3810" w:rsidP="00FE3810">
            <w:pPr>
              <w:pStyle w:val="TableParagraph"/>
            </w:pPr>
            <w:r w:rsidRPr="00FE3810">
              <w:t>262,000 (7%)</w:t>
            </w:r>
          </w:p>
        </w:tc>
        <w:tc>
          <w:tcPr>
            <w:tcW w:w="2339" w:type="dxa"/>
          </w:tcPr>
          <w:p w14:paraId="3A04026F" w14:textId="24676A3D" w:rsidR="00FE3810" w:rsidRPr="00FE3810" w:rsidRDefault="00FE3810" w:rsidP="00FE3810">
            <w:pPr>
              <w:pStyle w:val="TableParagraph"/>
            </w:pPr>
            <w:r w:rsidRPr="00FE3810">
              <w:t>331 (10%)</w:t>
            </w:r>
          </w:p>
        </w:tc>
        <w:tc>
          <w:tcPr>
            <w:tcW w:w="2339" w:type="dxa"/>
          </w:tcPr>
          <w:p w14:paraId="3A040270" w14:textId="35F9824D" w:rsidR="00FE3810" w:rsidRPr="00FE3810" w:rsidRDefault="00FE3810" w:rsidP="00FE3810">
            <w:pPr>
              <w:pStyle w:val="TableParagraph"/>
            </w:pPr>
            <w:r w:rsidRPr="00FE3810">
              <w:t>791.54</w:t>
            </w:r>
          </w:p>
        </w:tc>
      </w:tr>
      <w:tr w:rsidR="00FE3810" w14:paraId="5E9D1B6A" w14:textId="77777777" w:rsidTr="00653F2E">
        <w:trPr>
          <w:trHeight w:hRule="exact" w:val="360"/>
          <w:jc w:val="center"/>
        </w:trPr>
        <w:tc>
          <w:tcPr>
            <w:tcW w:w="2339" w:type="dxa"/>
            <w:shd w:val="clear" w:color="auto" w:fill="F1F2F4"/>
          </w:tcPr>
          <w:p w14:paraId="3A040272" w14:textId="77777777" w:rsidR="00FE3810" w:rsidRPr="00D45A8C" w:rsidRDefault="00FE3810" w:rsidP="00FE3810">
            <w:pPr>
              <w:pStyle w:val="TableParagraph"/>
            </w:pPr>
            <w:r w:rsidRPr="00D45A8C">
              <w:t>Total</w:t>
            </w:r>
          </w:p>
        </w:tc>
        <w:tc>
          <w:tcPr>
            <w:tcW w:w="2339" w:type="dxa"/>
            <w:shd w:val="clear" w:color="auto" w:fill="F1F2F4"/>
          </w:tcPr>
          <w:p w14:paraId="3A040273" w14:textId="2208EF5D" w:rsidR="00FE3810" w:rsidRPr="00FE3810" w:rsidRDefault="00FE3810" w:rsidP="00FE3810">
            <w:pPr>
              <w:pStyle w:val="TableParagraph"/>
            </w:pPr>
            <w:r w:rsidRPr="00FE3810">
              <w:t>3,600,000</w:t>
            </w:r>
          </w:p>
        </w:tc>
        <w:tc>
          <w:tcPr>
            <w:tcW w:w="2339" w:type="dxa"/>
            <w:shd w:val="clear" w:color="auto" w:fill="F1F2F4"/>
          </w:tcPr>
          <w:p w14:paraId="3A040274" w14:textId="0B473030" w:rsidR="00FE3810" w:rsidRPr="00FE3810" w:rsidRDefault="00FE3810" w:rsidP="00FE3810">
            <w:pPr>
              <w:pStyle w:val="TableParagraph"/>
            </w:pPr>
            <w:r w:rsidRPr="00FE3810">
              <w:t>3,460</w:t>
            </w:r>
          </w:p>
        </w:tc>
        <w:tc>
          <w:tcPr>
            <w:tcW w:w="2339" w:type="dxa"/>
            <w:shd w:val="clear" w:color="auto" w:fill="F1F2F4"/>
          </w:tcPr>
          <w:p w14:paraId="3A040275" w14:textId="77777777" w:rsidR="00FE3810" w:rsidRPr="00FE3810" w:rsidRDefault="00FE3810" w:rsidP="00FE3810">
            <w:pPr>
              <w:pStyle w:val="TableParagraph"/>
            </w:pPr>
          </w:p>
        </w:tc>
      </w:tr>
    </w:tbl>
    <w:p w14:paraId="3A040277" w14:textId="77777777" w:rsidR="00672F89" w:rsidRDefault="00672F89">
      <w:pPr>
        <w:spacing w:before="2"/>
        <w:rPr>
          <w:rFonts w:ascii="Montserrat" w:eastAsia="Montserrat" w:hAnsi="Montserrat" w:cs="Montserrat"/>
          <w:sz w:val="6"/>
          <w:szCs w:val="6"/>
        </w:rPr>
      </w:pPr>
    </w:p>
    <w:p w14:paraId="3A040278" w14:textId="1F7A9533" w:rsidR="00672F89" w:rsidRDefault="0016455A" w:rsidP="00D45A8C">
      <w:r>
        <w:t xml:space="preserve">Note. This data is based on information from Member Contribution </w:t>
      </w:r>
      <w:r>
        <w:rPr>
          <w:spacing w:val="-1"/>
        </w:rPr>
        <w:t>Statements</w:t>
      </w:r>
      <w:r>
        <w:t xml:space="preserve"> for 2014</w:t>
      </w:r>
      <w:r w:rsidR="00FE3810">
        <w:t>-</w:t>
      </w:r>
      <w:r>
        <w:t>15. Individuals included in the analysis have a</w:t>
      </w:r>
      <w:r>
        <w:rPr>
          <w:spacing w:val="24"/>
        </w:rPr>
        <w:t xml:space="preserve"> </w:t>
      </w:r>
      <w:r>
        <w:t>positive balance and were contributing in 2014</w:t>
      </w:r>
      <w:r w:rsidR="00FE3810">
        <w:t>-</w:t>
      </w:r>
      <w:r>
        <w:t>15. The analysis excludes individuals with assets in the pension phase (and those with lump sum withdrawals) in 2014</w:t>
      </w:r>
      <w:r w:rsidR="00FE3810">
        <w:t>-</w:t>
      </w:r>
      <w:r>
        <w:t>15, although they may have withdrawn superannuation in previous years. The population figures are rounded to the nearest 500. Members who self</w:t>
      </w:r>
      <w:r w:rsidR="00FE3810">
        <w:t>-</w:t>
      </w:r>
      <w:r>
        <w:t>reported that they were in the ‘under 45’ age category were included in the 45</w:t>
      </w:r>
      <w:r w:rsidR="00FE3810">
        <w:t>-</w:t>
      </w:r>
      <w:r>
        <w:t>49 age category.</w:t>
      </w:r>
    </w:p>
    <w:p w14:paraId="3A040279" w14:textId="77777777" w:rsidR="00672F89" w:rsidRDefault="00672F89">
      <w:pPr>
        <w:spacing w:line="288" w:lineRule="auto"/>
        <w:rPr>
          <w:rFonts w:ascii="Segoe UI" w:eastAsia="Segoe UI" w:hAnsi="Segoe UI" w:cs="Segoe UI"/>
          <w:sz w:val="15"/>
          <w:szCs w:val="15"/>
        </w:rPr>
        <w:sectPr w:rsidR="00672F89" w:rsidSect="006D39F1">
          <w:pgSz w:w="11910" w:h="16840"/>
          <w:pgMar w:top="1440" w:right="1440" w:bottom="1440" w:left="1440" w:header="0" w:footer="920" w:gutter="0"/>
          <w:cols w:space="720"/>
          <w:docGrid w:linePitch="218"/>
        </w:sectPr>
      </w:pPr>
    </w:p>
    <w:p w14:paraId="3A04027A" w14:textId="50A38ACC" w:rsidR="00672F89" w:rsidRPr="00440767" w:rsidRDefault="00440767" w:rsidP="00440767">
      <w:pPr>
        <w:pStyle w:val="Head3"/>
        <w:rPr>
          <w:caps/>
        </w:rPr>
      </w:pPr>
      <w:r w:rsidRPr="00440767">
        <w:rPr>
          <w:caps/>
        </w:rPr>
        <w:lastRenderedPageBreak/>
        <w:t>Appendix E: Summary of Raw Descriptive Statistics on Outcomes of Interest</w:t>
      </w:r>
    </w:p>
    <w:tbl>
      <w:tblPr>
        <w:tblW w:w="9353" w:type="dxa"/>
        <w:jc w:val="center"/>
        <w:tblBorders>
          <w:bottom w:val="single" w:sz="4" w:space="0" w:color="auto"/>
          <w:insideH w:val="single" w:sz="4" w:space="0" w:color="auto"/>
          <w:insideV w:val="single" w:sz="4" w:space="0" w:color="auto"/>
        </w:tblBorders>
        <w:tblLayout w:type="fixed"/>
        <w:tblCellMar>
          <w:top w:w="28" w:type="dxa"/>
          <w:left w:w="0" w:type="dxa"/>
          <w:right w:w="0" w:type="dxa"/>
        </w:tblCellMar>
        <w:tblLook w:val="01E0" w:firstRow="1" w:lastRow="1" w:firstColumn="1" w:lastColumn="1" w:noHBand="0" w:noVBand="0"/>
        <w:tblCaption w:val="Appendix E: Summary of raw descriptive statistics on outcomes of interest"/>
        <w:tblDescription w:val="The mean scores on the outcomes of comprehension, perceived clarity, decision-making ease, decision confidence and willingness to choose the CIPR, broken down by various categories."/>
      </w:tblPr>
      <w:tblGrid>
        <w:gridCol w:w="2891"/>
        <w:gridCol w:w="1077"/>
        <w:gridCol w:w="1077"/>
        <w:gridCol w:w="1077"/>
        <w:gridCol w:w="1077"/>
        <w:gridCol w:w="1077"/>
        <w:gridCol w:w="1077"/>
      </w:tblGrid>
      <w:tr w:rsidR="00AD6832" w14:paraId="27C39894" w14:textId="77777777" w:rsidTr="00653F2E">
        <w:trPr>
          <w:trHeight w:hRule="exact" w:val="510"/>
          <w:jc w:val="center"/>
        </w:trPr>
        <w:tc>
          <w:tcPr>
            <w:tcW w:w="2891" w:type="dxa"/>
            <w:shd w:val="clear" w:color="auto" w:fill="F1F2F4"/>
          </w:tcPr>
          <w:p w14:paraId="3A04027C" w14:textId="77777777" w:rsidR="00672F89" w:rsidRDefault="00672F89"/>
        </w:tc>
        <w:tc>
          <w:tcPr>
            <w:tcW w:w="1077" w:type="dxa"/>
            <w:shd w:val="clear" w:color="auto" w:fill="F1F2F4"/>
          </w:tcPr>
          <w:p w14:paraId="3A04027D" w14:textId="77777777" w:rsidR="00672F89" w:rsidRPr="00653F2E" w:rsidRDefault="0016455A" w:rsidP="00653F2E">
            <w:pPr>
              <w:pStyle w:val="TableParagraph"/>
              <w:rPr>
                <w:sz w:val="12"/>
              </w:rPr>
            </w:pPr>
            <w:r w:rsidRPr="00653F2E">
              <w:rPr>
                <w:sz w:val="12"/>
              </w:rPr>
              <w:t>N</w:t>
            </w:r>
          </w:p>
        </w:tc>
        <w:tc>
          <w:tcPr>
            <w:tcW w:w="1077" w:type="dxa"/>
            <w:shd w:val="clear" w:color="auto" w:fill="F1F2F4"/>
          </w:tcPr>
          <w:p w14:paraId="3A04027E" w14:textId="307DDA4C" w:rsidR="00672F89" w:rsidRPr="00653F2E" w:rsidRDefault="00653F2E" w:rsidP="00653F2E">
            <w:pPr>
              <w:pStyle w:val="TableParagraph"/>
              <w:rPr>
                <w:sz w:val="12"/>
              </w:rPr>
            </w:pPr>
            <w:r w:rsidRPr="00653F2E">
              <w:rPr>
                <w:sz w:val="12"/>
              </w:rPr>
              <w:t>COMPREHENSION</w:t>
            </w:r>
            <w:r w:rsidRPr="00653F2E">
              <w:rPr>
                <w:sz w:val="12"/>
              </w:rPr>
              <w:br/>
            </w:r>
            <w:r w:rsidR="0016455A" w:rsidRPr="00653F2E">
              <w:rPr>
                <w:sz w:val="12"/>
              </w:rPr>
              <w:t>(0 TO 5)</w:t>
            </w:r>
          </w:p>
        </w:tc>
        <w:tc>
          <w:tcPr>
            <w:tcW w:w="1077" w:type="dxa"/>
            <w:shd w:val="clear" w:color="auto" w:fill="F1F2F4"/>
          </w:tcPr>
          <w:p w14:paraId="3A04027F" w14:textId="62D90CBC" w:rsidR="00672F89" w:rsidRPr="00653F2E" w:rsidRDefault="0016455A" w:rsidP="00653F2E">
            <w:pPr>
              <w:pStyle w:val="TableParagraph"/>
              <w:rPr>
                <w:sz w:val="12"/>
              </w:rPr>
            </w:pPr>
            <w:r w:rsidRPr="00653F2E">
              <w:rPr>
                <w:sz w:val="12"/>
              </w:rPr>
              <w:t>CLARITY</w:t>
            </w:r>
            <w:r w:rsidR="00653F2E" w:rsidRPr="00653F2E">
              <w:rPr>
                <w:sz w:val="12"/>
              </w:rPr>
              <w:br/>
            </w:r>
            <w:r w:rsidRPr="00653F2E">
              <w:rPr>
                <w:sz w:val="12"/>
              </w:rPr>
              <w:t>(1 TO 5)</w:t>
            </w:r>
          </w:p>
        </w:tc>
        <w:tc>
          <w:tcPr>
            <w:tcW w:w="1077" w:type="dxa"/>
            <w:shd w:val="clear" w:color="auto" w:fill="F1F2F4"/>
          </w:tcPr>
          <w:p w14:paraId="3A040281" w14:textId="59286861" w:rsidR="00672F89" w:rsidRPr="00653F2E" w:rsidRDefault="0016455A" w:rsidP="00653F2E">
            <w:pPr>
              <w:pStyle w:val="TableParagraph"/>
              <w:rPr>
                <w:sz w:val="12"/>
              </w:rPr>
            </w:pPr>
            <w:r w:rsidRPr="00653F2E">
              <w:rPr>
                <w:sz w:val="12"/>
              </w:rPr>
              <w:t>DECISION</w:t>
            </w:r>
            <w:r w:rsidR="00FE3810">
              <w:rPr>
                <w:sz w:val="12"/>
              </w:rPr>
              <w:t>-</w:t>
            </w:r>
            <w:r w:rsidRPr="00653F2E">
              <w:rPr>
                <w:sz w:val="12"/>
              </w:rPr>
              <w:t>MAKING EASE</w:t>
            </w:r>
            <w:r w:rsidR="00653F2E" w:rsidRPr="00653F2E">
              <w:rPr>
                <w:sz w:val="12"/>
              </w:rPr>
              <w:br/>
            </w:r>
            <w:r w:rsidRPr="00653F2E">
              <w:rPr>
                <w:sz w:val="12"/>
              </w:rPr>
              <w:t>(1 TO 5)</w:t>
            </w:r>
          </w:p>
        </w:tc>
        <w:tc>
          <w:tcPr>
            <w:tcW w:w="1077" w:type="dxa"/>
            <w:shd w:val="clear" w:color="auto" w:fill="F1F2F4"/>
          </w:tcPr>
          <w:p w14:paraId="3A040282" w14:textId="6E93147D" w:rsidR="00672F89" w:rsidRPr="00653F2E" w:rsidRDefault="0016455A" w:rsidP="00653F2E">
            <w:pPr>
              <w:pStyle w:val="TableParagraph"/>
              <w:rPr>
                <w:sz w:val="12"/>
              </w:rPr>
            </w:pPr>
            <w:r w:rsidRPr="00653F2E">
              <w:rPr>
                <w:sz w:val="12"/>
              </w:rPr>
              <w:t>DECISION</w:t>
            </w:r>
            <w:r w:rsidR="00653F2E" w:rsidRPr="00653F2E">
              <w:rPr>
                <w:sz w:val="12"/>
              </w:rPr>
              <w:br/>
            </w:r>
            <w:r w:rsidRPr="00653F2E">
              <w:rPr>
                <w:sz w:val="12"/>
              </w:rPr>
              <w:t>CONFIDENCE</w:t>
            </w:r>
            <w:r w:rsidR="00653F2E" w:rsidRPr="00653F2E">
              <w:rPr>
                <w:sz w:val="12"/>
              </w:rPr>
              <w:br/>
            </w:r>
            <w:r w:rsidRPr="00653F2E">
              <w:rPr>
                <w:sz w:val="12"/>
              </w:rPr>
              <w:t>(1 TO 5)</w:t>
            </w:r>
          </w:p>
        </w:tc>
        <w:tc>
          <w:tcPr>
            <w:tcW w:w="1077" w:type="dxa"/>
            <w:shd w:val="clear" w:color="auto" w:fill="F1F2F4"/>
          </w:tcPr>
          <w:p w14:paraId="3A040284" w14:textId="3BF46C73" w:rsidR="00672F89" w:rsidRPr="00653F2E" w:rsidRDefault="0016455A" w:rsidP="00653F2E">
            <w:pPr>
              <w:pStyle w:val="TableParagraph"/>
              <w:rPr>
                <w:sz w:val="12"/>
              </w:rPr>
            </w:pPr>
            <w:r w:rsidRPr="00653F2E">
              <w:rPr>
                <w:sz w:val="12"/>
              </w:rPr>
              <w:t>WILLING TO CHOOSE</w:t>
            </w:r>
            <w:r w:rsidR="00653F2E" w:rsidRPr="00653F2E">
              <w:rPr>
                <w:sz w:val="12"/>
              </w:rPr>
              <w:br/>
            </w:r>
            <w:r w:rsidRPr="00653F2E">
              <w:rPr>
                <w:sz w:val="12"/>
              </w:rPr>
              <w:t>THE CIPR</w:t>
            </w:r>
            <w:r w:rsidR="00653F2E" w:rsidRPr="00653F2E">
              <w:rPr>
                <w:sz w:val="12"/>
              </w:rPr>
              <w:br/>
            </w:r>
            <w:r w:rsidRPr="00653F2E">
              <w:rPr>
                <w:sz w:val="12"/>
              </w:rPr>
              <w:t>(0 TO 100%)</w:t>
            </w:r>
          </w:p>
        </w:tc>
      </w:tr>
      <w:tr w:rsidR="00FE3810" w14:paraId="2E61F522" w14:textId="77777777" w:rsidTr="00653F2E">
        <w:trPr>
          <w:trHeight w:hRule="exact" w:val="293"/>
          <w:jc w:val="center"/>
        </w:trPr>
        <w:tc>
          <w:tcPr>
            <w:tcW w:w="2891" w:type="dxa"/>
          </w:tcPr>
          <w:p w14:paraId="3A040286" w14:textId="77777777" w:rsidR="00FE3810" w:rsidRPr="00653F2E" w:rsidRDefault="00FE3810" w:rsidP="00FE3810">
            <w:pPr>
              <w:pStyle w:val="TableParagraph"/>
              <w:jc w:val="left"/>
            </w:pPr>
            <w:r w:rsidRPr="00653F2E">
              <w:t>Overall</w:t>
            </w:r>
          </w:p>
        </w:tc>
        <w:tc>
          <w:tcPr>
            <w:tcW w:w="1077" w:type="dxa"/>
          </w:tcPr>
          <w:p w14:paraId="3A040287" w14:textId="3D99795D" w:rsidR="00FE3810" w:rsidRPr="00653F2E" w:rsidRDefault="00FE3810" w:rsidP="00FE3810">
            <w:pPr>
              <w:pStyle w:val="TableParagraph"/>
            </w:pPr>
            <w:r w:rsidRPr="0095417C">
              <w:t>3.55</w:t>
            </w:r>
          </w:p>
        </w:tc>
        <w:tc>
          <w:tcPr>
            <w:tcW w:w="1077" w:type="dxa"/>
          </w:tcPr>
          <w:p w14:paraId="3A040288" w14:textId="6114CB96" w:rsidR="00FE3810" w:rsidRPr="00653F2E" w:rsidRDefault="00FE3810" w:rsidP="00FE3810">
            <w:pPr>
              <w:pStyle w:val="TableParagraph"/>
            </w:pPr>
            <w:r w:rsidRPr="0095417C">
              <w:t>3.71</w:t>
            </w:r>
          </w:p>
        </w:tc>
        <w:tc>
          <w:tcPr>
            <w:tcW w:w="1077" w:type="dxa"/>
          </w:tcPr>
          <w:p w14:paraId="3A040289" w14:textId="4261FE75" w:rsidR="00FE3810" w:rsidRPr="00653F2E" w:rsidRDefault="00FE3810" w:rsidP="00FE3810">
            <w:pPr>
              <w:pStyle w:val="TableParagraph"/>
            </w:pPr>
            <w:r w:rsidRPr="0095417C">
              <w:t>3.52</w:t>
            </w:r>
          </w:p>
        </w:tc>
        <w:tc>
          <w:tcPr>
            <w:tcW w:w="1077" w:type="dxa"/>
          </w:tcPr>
          <w:p w14:paraId="3A04028A" w14:textId="72737AA3" w:rsidR="00FE3810" w:rsidRPr="00653F2E" w:rsidRDefault="00FE3810" w:rsidP="00FE3810">
            <w:pPr>
              <w:pStyle w:val="TableParagraph"/>
            </w:pPr>
            <w:r w:rsidRPr="0095417C">
              <w:t>3.48</w:t>
            </w:r>
          </w:p>
        </w:tc>
        <w:tc>
          <w:tcPr>
            <w:tcW w:w="1077" w:type="dxa"/>
          </w:tcPr>
          <w:p w14:paraId="3A04028B" w14:textId="26E89CEB" w:rsidR="00FE3810" w:rsidRPr="00653F2E" w:rsidRDefault="00FE3810" w:rsidP="00FE3810">
            <w:pPr>
              <w:pStyle w:val="TableParagraph"/>
            </w:pPr>
            <w:r w:rsidRPr="0095417C">
              <w:t>51.01</w:t>
            </w:r>
          </w:p>
        </w:tc>
        <w:tc>
          <w:tcPr>
            <w:tcW w:w="1077" w:type="dxa"/>
          </w:tcPr>
          <w:p w14:paraId="3A04028C" w14:textId="3D8772CF" w:rsidR="00FE3810" w:rsidRPr="00653F2E" w:rsidRDefault="00FE3810" w:rsidP="00FE3810">
            <w:pPr>
              <w:pStyle w:val="TableParagraph"/>
            </w:pPr>
            <w:r w:rsidRPr="0095417C">
              <w:t>3.55</w:t>
            </w:r>
          </w:p>
        </w:tc>
      </w:tr>
      <w:tr w:rsidR="00FE3810" w14:paraId="207525D0" w14:textId="77777777" w:rsidTr="00653F2E">
        <w:trPr>
          <w:trHeight w:hRule="exact" w:val="295"/>
          <w:jc w:val="center"/>
        </w:trPr>
        <w:tc>
          <w:tcPr>
            <w:tcW w:w="2891" w:type="dxa"/>
          </w:tcPr>
          <w:p w14:paraId="3A04028E" w14:textId="77777777" w:rsidR="00FE3810" w:rsidRPr="00653F2E" w:rsidRDefault="00FE3810" w:rsidP="00FE3810">
            <w:pPr>
              <w:pStyle w:val="TableParagraph"/>
              <w:jc w:val="left"/>
            </w:pPr>
            <w:r w:rsidRPr="00653F2E">
              <w:t>Preference Rank Profile 1</w:t>
            </w:r>
          </w:p>
        </w:tc>
        <w:tc>
          <w:tcPr>
            <w:tcW w:w="1077" w:type="dxa"/>
          </w:tcPr>
          <w:p w14:paraId="3A04028F" w14:textId="45142983" w:rsidR="00FE3810" w:rsidRPr="00653F2E" w:rsidRDefault="00FE3810" w:rsidP="00FE3810">
            <w:pPr>
              <w:pStyle w:val="TableParagraph"/>
            </w:pPr>
            <w:r w:rsidRPr="0095417C">
              <w:t>3.78</w:t>
            </w:r>
          </w:p>
        </w:tc>
        <w:tc>
          <w:tcPr>
            <w:tcW w:w="1077" w:type="dxa"/>
          </w:tcPr>
          <w:p w14:paraId="3A040290" w14:textId="7D735712" w:rsidR="00FE3810" w:rsidRPr="00653F2E" w:rsidRDefault="00FE3810" w:rsidP="00FE3810">
            <w:pPr>
              <w:pStyle w:val="TableParagraph"/>
            </w:pPr>
            <w:r w:rsidRPr="0095417C">
              <w:t>3.81</w:t>
            </w:r>
          </w:p>
        </w:tc>
        <w:tc>
          <w:tcPr>
            <w:tcW w:w="1077" w:type="dxa"/>
          </w:tcPr>
          <w:p w14:paraId="3A040291" w14:textId="53192EF2" w:rsidR="00FE3810" w:rsidRPr="00653F2E" w:rsidRDefault="00FE3810" w:rsidP="00FE3810">
            <w:pPr>
              <w:pStyle w:val="TableParagraph"/>
            </w:pPr>
            <w:r w:rsidRPr="0095417C">
              <w:t>3.52</w:t>
            </w:r>
          </w:p>
        </w:tc>
        <w:tc>
          <w:tcPr>
            <w:tcW w:w="1077" w:type="dxa"/>
          </w:tcPr>
          <w:p w14:paraId="3A040292" w14:textId="6FF5EEAB" w:rsidR="00FE3810" w:rsidRPr="00653F2E" w:rsidRDefault="00FE3810" w:rsidP="00FE3810">
            <w:pPr>
              <w:pStyle w:val="TableParagraph"/>
            </w:pPr>
            <w:r w:rsidRPr="0095417C">
              <w:t>3.48</w:t>
            </w:r>
          </w:p>
        </w:tc>
        <w:tc>
          <w:tcPr>
            <w:tcW w:w="1077" w:type="dxa"/>
          </w:tcPr>
          <w:p w14:paraId="3A040293" w14:textId="3C7EB90B" w:rsidR="00FE3810" w:rsidRPr="00653F2E" w:rsidRDefault="00FE3810" w:rsidP="00FE3810">
            <w:pPr>
              <w:pStyle w:val="TableParagraph"/>
            </w:pPr>
            <w:r w:rsidRPr="0095417C">
              <w:t>64.47</w:t>
            </w:r>
          </w:p>
        </w:tc>
        <w:tc>
          <w:tcPr>
            <w:tcW w:w="1077" w:type="dxa"/>
          </w:tcPr>
          <w:p w14:paraId="3A040294" w14:textId="5913BC62" w:rsidR="00FE3810" w:rsidRPr="00653F2E" w:rsidRDefault="00FE3810" w:rsidP="00FE3810">
            <w:pPr>
              <w:pStyle w:val="TableParagraph"/>
            </w:pPr>
            <w:r w:rsidRPr="0095417C">
              <w:t>3.78</w:t>
            </w:r>
          </w:p>
        </w:tc>
      </w:tr>
      <w:tr w:rsidR="00FE3810" w14:paraId="147F71F9" w14:textId="77777777" w:rsidTr="00653F2E">
        <w:trPr>
          <w:trHeight w:hRule="exact" w:val="295"/>
          <w:jc w:val="center"/>
        </w:trPr>
        <w:tc>
          <w:tcPr>
            <w:tcW w:w="2891" w:type="dxa"/>
          </w:tcPr>
          <w:p w14:paraId="3A040296" w14:textId="77777777" w:rsidR="00FE3810" w:rsidRPr="00653F2E" w:rsidRDefault="00FE3810" w:rsidP="00FE3810">
            <w:pPr>
              <w:pStyle w:val="TableParagraph"/>
              <w:jc w:val="left"/>
            </w:pPr>
            <w:r w:rsidRPr="00653F2E">
              <w:t>Preference Rank Profile 2</w:t>
            </w:r>
          </w:p>
        </w:tc>
        <w:tc>
          <w:tcPr>
            <w:tcW w:w="1077" w:type="dxa"/>
          </w:tcPr>
          <w:p w14:paraId="3A040297" w14:textId="2B006BAF" w:rsidR="00FE3810" w:rsidRPr="00653F2E" w:rsidRDefault="00FE3810" w:rsidP="00FE3810">
            <w:pPr>
              <w:pStyle w:val="TableParagraph"/>
            </w:pPr>
            <w:r w:rsidRPr="0095417C">
              <w:t>3.58</w:t>
            </w:r>
          </w:p>
        </w:tc>
        <w:tc>
          <w:tcPr>
            <w:tcW w:w="1077" w:type="dxa"/>
          </w:tcPr>
          <w:p w14:paraId="3A040298" w14:textId="29C49D17" w:rsidR="00FE3810" w:rsidRPr="00653F2E" w:rsidRDefault="00FE3810" w:rsidP="00FE3810">
            <w:pPr>
              <w:pStyle w:val="TableParagraph"/>
            </w:pPr>
            <w:r w:rsidRPr="0095417C">
              <w:t>3.68</w:t>
            </w:r>
          </w:p>
        </w:tc>
        <w:tc>
          <w:tcPr>
            <w:tcW w:w="1077" w:type="dxa"/>
          </w:tcPr>
          <w:p w14:paraId="3A040299" w14:textId="6F9EE735" w:rsidR="00FE3810" w:rsidRPr="00653F2E" w:rsidRDefault="00FE3810" w:rsidP="00FE3810">
            <w:pPr>
              <w:pStyle w:val="TableParagraph"/>
            </w:pPr>
            <w:r w:rsidRPr="0095417C">
              <w:t>3.32</w:t>
            </w:r>
          </w:p>
        </w:tc>
        <w:tc>
          <w:tcPr>
            <w:tcW w:w="1077" w:type="dxa"/>
          </w:tcPr>
          <w:p w14:paraId="3A04029A" w14:textId="585BA271" w:rsidR="00FE3810" w:rsidRPr="00653F2E" w:rsidRDefault="00FE3810" w:rsidP="00FE3810">
            <w:pPr>
              <w:pStyle w:val="TableParagraph"/>
            </w:pPr>
            <w:r w:rsidRPr="0095417C">
              <w:t>3.36</w:t>
            </w:r>
          </w:p>
        </w:tc>
        <w:tc>
          <w:tcPr>
            <w:tcW w:w="1077" w:type="dxa"/>
          </w:tcPr>
          <w:p w14:paraId="3A04029B" w14:textId="489E0F93" w:rsidR="00FE3810" w:rsidRPr="00653F2E" w:rsidRDefault="00FE3810" w:rsidP="00FE3810">
            <w:pPr>
              <w:pStyle w:val="TableParagraph"/>
            </w:pPr>
            <w:r w:rsidRPr="0095417C">
              <w:t>56.57</w:t>
            </w:r>
          </w:p>
        </w:tc>
        <w:tc>
          <w:tcPr>
            <w:tcW w:w="1077" w:type="dxa"/>
          </w:tcPr>
          <w:p w14:paraId="3A04029C" w14:textId="50F5BF44" w:rsidR="00FE3810" w:rsidRPr="00653F2E" w:rsidRDefault="00FE3810" w:rsidP="00FE3810">
            <w:pPr>
              <w:pStyle w:val="TableParagraph"/>
            </w:pPr>
            <w:r w:rsidRPr="0095417C">
              <w:t>3.58</w:t>
            </w:r>
          </w:p>
        </w:tc>
      </w:tr>
      <w:tr w:rsidR="00FE3810" w14:paraId="6A274601" w14:textId="77777777" w:rsidTr="00653F2E">
        <w:trPr>
          <w:trHeight w:hRule="exact" w:val="295"/>
          <w:jc w:val="center"/>
        </w:trPr>
        <w:tc>
          <w:tcPr>
            <w:tcW w:w="2891" w:type="dxa"/>
          </w:tcPr>
          <w:p w14:paraId="3A04029E" w14:textId="77777777" w:rsidR="00FE3810" w:rsidRPr="00653F2E" w:rsidRDefault="00FE3810" w:rsidP="00FE3810">
            <w:pPr>
              <w:pStyle w:val="TableParagraph"/>
              <w:jc w:val="left"/>
            </w:pPr>
            <w:r w:rsidRPr="00653F2E">
              <w:t>Preference Rank Profile 3</w:t>
            </w:r>
          </w:p>
        </w:tc>
        <w:tc>
          <w:tcPr>
            <w:tcW w:w="1077" w:type="dxa"/>
          </w:tcPr>
          <w:p w14:paraId="3A04029F" w14:textId="0857D717" w:rsidR="00FE3810" w:rsidRPr="00653F2E" w:rsidRDefault="00FE3810" w:rsidP="00FE3810">
            <w:pPr>
              <w:pStyle w:val="TableParagraph"/>
            </w:pPr>
            <w:r w:rsidRPr="0095417C">
              <w:t>3.78</w:t>
            </w:r>
          </w:p>
        </w:tc>
        <w:tc>
          <w:tcPr>
            <w:tcW w:w="1077" w:type="dxa"/>
          </w:tcPr>
          <w:p w14:paraId="3A0402A0" w14:textId="2540BCCB" w:rsidR="00FE3810" w:rsidRPr="00653F2E" w:rsidRDefault="00FE3810" w:rsidP="00FE3810">
            <w:pPr>
              <w:pStyle w:val="TableParagraph"/>
            </w:pPr>
            <w:r w:rsidRPr="0095417C">
              <w:t>3.79</w:t>
            </w:r>
          </w:p>
        </w:tc>
        <w:tc>
          <w:tcPr>
            <w:tcW w:w="1077" w:type="dxa"/>
          </w:tcPr>
          <w:p w14:paraId="3A0402A1" w14:textId="336B882B" w:rsidR="00FE3810" w:rsidRPr="00653F2E" w:rsidRDefault="00FE3810" w:rsidP="00FE3810">
            <w:pPr>
              <w:pStyle w:val="TableParagraph"/>
            </w:pPr>
            <w:r w:rsidRPr="0095417C">
              <w:t>3.48</w:t>
            </w:r>
          </w:p>
        </w:tc>
        <w:tc>
          <w:tcPr>
            <w:tcW w:w="1077" w:type="dxa"/>
          </w:tcPr>
          <w:p w14:paraId="3A0402A2" w14:textId="05EDEC03" w:rsidR="00FE3810" w:rsidRPr="00653F2E" w:rsidRDefault="00FE3810" w:rsidP="00FE3810">
            <w:pPr>
              <w:pStyle w:val="TableParagraph"/>
            </w:pPr>
            <w:r w:rsidRPr="0095417C">
              <w:t>3.53</w:t>
            </w:r>
          </w:p>
        </w:tc>
        <w:tc>
          <w:tcPr>
            <w:tcW w:w="1077" w:type="dxa"/>
          </w:tcPr>
          <w:p w14:paraId="3A0402A3" w14:textId="473593B9" w:rsidR="00FE3810" w:rsidRPr="00653F2E" w:rsidRDefault="00FE3810" w:rsidP="00FE3810">
            <w:pPr>
              <w:pStyle w:val="TableParagraph"/>
            </w:pPr>
            <w:r w:rsidRPr="0095417C">
              <w:t>59.76</w:t>
            </w:r>
          </w:p>
        </w:tc>
        <w:tc>
          <w:tcPr>
            <w:tcW w:w="1077" w:type="dxa"/>
          </w:tcPr>
          <w:p w14:paraId="3A0402A4" w14:textId="5DA4A2A9" w:rsidR="00FE3810" w:rsidRPr="00653F2E" w:rsidRDefault="00FE3810" w:rsidP="00FE3810">
            <w:pPr>
              <w:pStyle w:val="TableParagraph"/>
            </w:pPr>
            <w:r w:rsidRPr="0095417C">
              <w:t>3.78</w:t>
            </w:r>
          </w:p>
        </w:tc>
      </w:tr>
      <w:tr w:rsidR="00FE3810" w14:paraId="744ACDC2" w14:textId="77777777" w:rsidTr="00653F2E">
        <w:trPr>
          <w:trHeight w:hRule="exact" w:val="295"/>
          <w:jc w:val="center"/>
        </w:trPr>
        <w:tc>
          <w:tcPr>
            <w:tcW w:w="2891" w:type="dxa"/>
          </w:tcPr>
          <w:p w14:paraId="3A0402A6" w14:textId="77777777" w:rsidR="00FE3810" w:rsidRPr="00653F2E" w:rsidRDefault="00FE3810" w:rsidP="00FE3810">
            <w:pPr>
              <w:pStyle w:val="TableParagraph"/>
              <w:jc w:val="left"/>
            </w:pPr>
            <w:r w:rsidRPr="00653F2E">
              <w:t>Preference Rank Profile 4</w:t>
            </w:r>
          </w:p>
        </w:tc>
        <w:tc>
          <w:tcPr>
            <w:tcW w:w="1077" w:type="dxa"/>
          </w:tcPr>
          <w:p w14:paraId="3A0402A7" w14:textId="25320DA2" w:rsidR="00FE3810" w:rsidRPr="00653F2E" w:rsidRDefault="00FE3810" w:rsidP="00FE3810">
            <w:pPr>
              <w:pStyle w:val="TableParagraph"/>
            </w:pPr>
            <w:r w:rsidRPr="0095417C">
              <w:t>3.44</w:t>
            </w:r>
          </w:p>
        </w:tc>
        <w:tc>
          <w:tcPr>
            <w:tcW w:w="1077" w:type="dxa"/>
          </w:tcPr>
          <w:p w14:paraId="3A0402A8" w14:textId="51EAD3C5" w:rsidR="00FE3810" w:rsidRPr="00653F2E" w:rsidRDefault="00FE3810" w:rsidP="00FE3810">
            <w:pPr>
              <w:pStyle w:val="TableParagraph"/>
            </w:pPr>
            <w:r w:rsidRPr="0095417C">
              <w:t>3.58</w:t>
            </w:r>
          </w:p>
        </w:tc>
        <w:tc>
          <w:tcPr>
            <w:tcW w:w="1077" w:type="dxa"/>
          </w:tcPr>
          <w:p w14:paraId="3A0402A9" w14:textId="60FDC73A" w:rsidR="00FE3810" w:rsidRPr="00653F2E" w:rsidRDefault="00FE3810" w:rsidP="00FE3810">
            <w:pPr>
              <w:pStyle w:val="TableParagraph"/>
            </w:pPr>
            <w:r w:rsidRPr="0095417C">
              <w:t>3.53</w:t>
            </w:r>
          </w:p>
        </w:tc>
        <w:tc>
          <w:tcPr>
            <w:tcW w:w="1077" w:type="dxa"/>
          </w:tcPr>
          <w:p w14:paraId="3A0402AA" w14:textId="21A811F0" w:rsidR="00FE3810" w:rsidRPr="00653F2E" w:rsidRDefault="00FE3810" w:rsidP="00FE3810">
            <w:pPr>
              <w:pStyle w:val="TableParagraph"/>
            </w:pPr>
            <w:r w:rsidRPr="0095417C">
              <w:t>3.45</w:t>
            </w:r>
          </w:p>
        </w:tc>
        <w:tc>
          <w:tcPr>
            <w:tcW w:w="1077" w:type="dxa"/>
          </w:tcPr>
          <w:p w14:paraId="3A0402AB" w14:textId="68A619FF" w:rsidR="00FE3810" w:rsidRPr="00653F2E" w:rsidRDefault="00FE3810" w:rsidP="00FE3810">
            <w:pPr>
              <w:pStyle w:val="TableParagraph"/>
            </w:pPr>
            <w:r w:rsidRPr="0095417C">
              <w:t>41.69</w:t>
            </w:r>
          </w:p>
        </w:tc>
        <w:tc>
          <w:tcPr>
            <w:tcW w:w="1077" w:type="dxa"/>
          </w:tcPr>
          <w:p w14:paraId="3A0402AC" w14:textId="11DE61B7" w:rsidR="00FE3810" w:rsidRPr="00653F2E" w:rsidRDefault="00FE3810" w:rsidP="00FE3810">
            <w:pPr>
              <w:pStyle w:val="TableParagraph"/>
            </w:pPr>
            <w:r w:rsidRPr="0095417C">
              <w:t>3.44</w:t>
            </w:r>
          </w:p>
        </w:tc>
      </w:tr>
      <w:tr w:rsidR="00FE3810" w14:paraId="32496E4E" w14:textId="77777777" w:rsidTr="00653F2E">
        <w:trPr>
          <w:trHeight w:hRule="exact" w:val="295"/>
          <w:jc w:val="center"/>
        </w:trPr>
        <w:tc>
          <w:tcPr>
            <w:tcW w:w="2891" w:type="dxa"/>
          </w:tcPr>
          <w:p w14:paraId="3A0402AE" w14:textId="77777777" w:rsidR="00FE3810" w:rsidRPr="00653F2E" w:rsidRDefault="00FE3810" w:rsidP="00FE3810">
            <w:pPr>
              <w:pStyle w:val="TableParagraph"/>
              <w:jc w:val="left"/>
            </w:pPr>
            <w:r w:rsidRPr="00653F2E">
              <w:t>Preference Rank Profile 5</w:t>
            </w:r>
          </w:p>
        </w:tc>
        <w:tc>
          <w:tcPr>
            <w:tcW w:w="1077" w:type="dxa"/>
          </w:tcPr>
          <w:p w14:paraId="3A0402AF" w14:textId="04BF15EA" w:rsidR="00FE3810" w:rsidRPr="00653F2E" w:rsidRDefault="00FE3810" w:rsidP="00FE3810">
            <w:pPr>
              <w:pStyle w:val="TableParagraph"/>
            </w:pPr>
            <w:r w:rsidRPr="0095417C">
              <w:t>3.50</w:t>
            </w:r>
          </w:p>
        </w:tc>
        <w:tc>
          <w:tcPr>
            <w:tcW w:w="1077" w:type="dxa"/>
          </w:tcPr>
          <w:p w14:paraId="3A0402B0" w14:textId="0CDA580A" w:rsidR="00FE3810" w:rsidRPr="00653F2E" w:rsidRDefault="00FE3810" w:rsidP="00FE3810">
            <w:pPr>
              <w:pStyle w:val="TableParagraph"/>
            </w:pPr>
            <w:r w:rsidRPr="0095417C">
              <w:t>3.70</w:t>
            </w:r>
          </w:p>
        </w:tc>
        <w:tc>
          <w:tcPr>
            <w:tcW w:w="1077" w:type="dxa"/>
          </w:tcPr>
          <w:p w14:paraId="3A0402B1" w14:textId="7B4CD8B2" w:rsidR="00FE3810" w:rsidRPr="00653F2E" w:rsidRDefault="00FE3810" w:rsidP="00FE3810">
            <w:pPr>
              <w:pStyle w:val="TableParagraph"/>
            </w:pPr>
            <w:r w:rsidRPr="0095417C">
              <w:t>3.45</w:t>
            </w:r>
          </w:p>
        </w:tc>
        <w:tc>
          <w:tcPr>
            <w:tcW w:w="1077" w:type="dxa"/>
          </w:tcPr>
          <w:p w14:paraId="3A0402B2" w14:textId="0FBF00E2" w:rsidR="00FE3810" w:rsidRPr="00653F2E" w:rsidRDefault="00FE3810" w:rsidP="00FE3810">
            <w:pPr>
              <w:pStyle w:val="TableParagraph"/>
            </w:pPr>
            <w:r w:rsidRPr="0095417C">
              <w:t>3.40</w:t>
            </w:r>
          </w:p>
        </w:tc>
        <w:tc>
          <w:tcPr>
            <w:tcW w:w="1077" w:type="dxa"/>
          </w:tcPr>
          <w:p w14:paraId="3A0402B3" w14:textId="456242BD" w:rsidR="00FE3810" w:rsidRPr="00653F2E" w:rsidRDefault="00FE3810" w:rsidP="00FE3810">
            <w:pPr>
              <w:pStyle w:val="TableParagraph"/>
            </w:pPr>
            <w:r w:rsidRPr="0095417C">
              <w:t>48.51</w:t>
            </w:r>
          </w:p>
        </w:tc>
        <w:tc>
          <w:tcPr>
            <w:tcW w:w="1077" w:type="dxa"/>
          </w:tcPr>
          <w:p w14:paraId="3A0402B4" w14:textId="019BB46C" w:rsidR="00FE3810" w:rsidRPr="00653F2E" w:rsidRDefault="00FE3810" w:rsidP="00FE3810">
            <w:pPr>
              <w:pStyle w:val="TableParagraph"/>
            </w:pPr>
            <w:r w:rsidRPr="0095417C">
              <w:t>3.50</w:t>
            </w:r>
          </w:p>
        </w:tc>
      </w:tr>
      <w:tr w:rsidR="00FE3810" w14:paraId="59FE1F8A" w14:textId="77777777" w:rsidTr="00653F2E">
        <w:trPr>
          <w:trHeight w:hRule="exact" w:val="295"/>
          <w:jc w:val="center"/>
        </w:trPr>
        <w:tc>
          <w:tcPr>
            <w:tcW w:w="2891" w:type="dxa"/>
          </w:tcPr>
          <w:p w14:paraId="3A0402B6" w14:textId="77777777" w:rsidR="00FE3810" w:rsidRPr="00653F2E" w:rsidRDefault="00FE3810" w:rsidP="00FE3810">
            <w:pPr>
              <w:pStyle w:val="TableParagraph"/>
              <w:jc w:val="left"/>
            </w:pPr>
            <w:r w:rsidRPr="00653F2E">
              <w:t>Preference Rank Profile 6</w:t>
            </w:r>
          </w:p>
        </w:tc>
        <w:tc>
          <w:tcPr>
            <w:tcW w:w="1077" w:type="dxa"/>
          </w:tcPr>
          <w:p w14:paraId="3A0402B7" w14:textId="581832B2" w:rsidR="00FE3810" w:rsidRPr="00653F2E" w:rsidRDefault="00FE3810" w:rsidP="00FE3810">
            <w:pPr>
              <w:pStyle w:val="TableParagraph"/>
            </w:pPr>
            <w:r w:rsidRPr="0095417C">
              <w:t>3.37</w:t>
            </w:r>
          </w:p>
        </w:tc>
        <w:tc>
          <w:tcPr>
            <w:tcW w:w="1077" w:type="dxa"/>
          </w:tcPr>
          <w:p w14:paraId="3A0402B8" w14:textId="30960501" w:rsidR="00FE3810" w:rsidRPr="00653F2E" w:rsidRDefault="00FE3810" w:rsidP="00FE3810">
            <w:pPr>
              <w:pStyle w:val="TableParagraph"/>
            </w:pPr>
            <w:r w:rsidRPr="0095417C">
              <w:t>3.67</w:t>
            </w:r>
          </w:p>
        </w:tc>
        <w:tc>
          <w:tcPr>
            <w:tcW w:w="1077" w:type="dxa"/>
          </w:tcPr>
          <w:p w14:paraId="3A0402B9" w14:textId="7E6573C7" w:rsidR="00FE3810" w:rsidRPr="00653F2E" w:rsidRDefault="00FE3810" w:rsidP="00FE3810">
            <w:pPr>
              <w:pStyle w:val="TableParagraph"/>
            </w:pPr>
            <w:r w:rsidRPr="0095417C">
              <w:t>3.70</w:t>
            </w:r>
          </w:p>
        </w:tc>
        <w:tc>
          <w:tcPr>
            <w:tcW w:w="1077" w:type="dxa"/>
          </w:tcPr>
          <w:p w14:paraId="3A0402BA" w14:textId="426331BF" w:rsidR="00FE3810" w:rsidRPr="00653F2E" w:rsidRDefault="00FE3810" w:rsidP="00FE3810">
            <w:pPr>
              <w:pStyle w:val="TableParagraph"/>
            </w:pPr>
            <w:r w:rsidRPr="0095417C">
              <w:t>3.59</w:t>
            </w:r>
          </w:p>
        </w:tc>
        <w:tc>
          <w:tcPr>
            <w:tcW w:w="1077" w:type="dxa"/>
          </w:tcPr>
          <w:p w14:paraId="3A0402BB" w14:textId="0C980052" w:rsidR="00FE3810" w:rsidRPr="00653F2E" w:rsidRDefault="00FE3810" w:rsidP="00FE3810">
            <w:pPr>
              <w:pStyle w:val="TableParagraph"/>
            </w:pPr>
            <w:r w:rsidRPr="0095417C">
              <w:t>35.67</w:t>
            </w:r>
          </w:p>
        </w:tc>
        <w:tc>
          <w:tcPr>
            <w:tcW w:w="1077" w:type="dxa"/>
          </w:tcPr>
          <w:p w14:paraId="3A0402BC" w14:textId="400914CB" w:rsidR="00FE3810" w:rsidRPr="00653F2E" w:rsidRDefault="00FE3810" w:rsidP="00FE3810">
            <w:pPr>
              <w:pStyle w:val="TableParagraph"/>
            </w:pPr>
            <w:r w:rsidRPr="0095417C">
              <w:t>3.37</w:t>
            </w:r>
          </w:p>
        </w:tc>
      </w:tr>
      <w:tr w:rsidR="00FE3810" w14:paraId="56214C25" w14:textId="77777777" w:rsidTr="00653F2E">
        <w:trPr>
          <w:trHeight w:hRule="exact" w:val="295"/>
          <w:jc w:val="center"/>
        </w:trPr>
        <w:tc>
          <w:tcPr>
            <w:tcW w:w="2891" w:type="dxa"/>
          </w:tcPr>
          <w:p w14:paraId="3A0402BE" w14:textId="77777777" w:rsidR="00FE3810" w:rsidRPr="00653F2E" w:rsidRDefault="00FE3810" w:rsidP="00FE3810">
            <w:pPr>
              <w:pStyle w:val="TableParagraph"/>
              <w:jc w:val="left"/>
            </w:pPr>
            <w:r w:rsidRPr="00653F2E">
              <w:t>Control</w:t>
            </w:r>
          </w:p>
        </w:tc>
        <w:tc>
          <w:tcPr>
            <w:tcW w:w="1077" w:type="dxa"/>
          </w:tcPr>
          <w:p w14:paraId="3A0402BF" w14:textId="4610945B" w:rsidR="00FE3810" w:rsidRPr="00653F2E" w:rsidRDefault="00FE3810" w:rsidP="00FE3810">
            <w:pPr>
              <w:pStyle w:val="TableParagraph"/>
            </w:pPr>
            <w:r w:rsidRPr="0095417C">
              <w:t>2.64</w:t>
            </w:r>
          </w:p>
        </w:tc>
        <w:tc>
          <w:tcPr>
            <w:tcW w:w="1077" w:type="dxa"/>
          </w:tcPr>
          <w:p w14:paraId="3A0402C0" w14:textId="0DBB1206" w:rsidR="00FE3810" w:rsidRPr="00653F2E" w:rsidRDefault="00FE3810" w:rsidP="00FE3810">
            <w:pPr>
              <w:pStyle w:val="TableParagraph"/>
            </w:pPr>
            <w:r w:rsidRPr="0095417C">
              <w:t>3.50</w:t>
            </w:r>
          </w:p>
        </w:tc>
        <w:tc>
          <w:tcPr>
            <w:tcW w:w="1077" w:type="dxa"/>
          </w:tcPr>
          <w:p w14:paraId="3A0402C1" w14:textId="47A6E24E" w:rsidR="00FE3810" w:rsidRPr="00653F2E" w:rsidRDefault="00FE3810" w:rsidP="00FE3810">
            <w:pPr>
              <w:pStyle w:val="TableParagraph"/>
            </w:pPr>
            <w:r w:rsidRPr="0095417C">
              <w:t>3.41</w:t>
            </w:r>
          </w:p>
        </w:tc>
        <w:tc>
          <w:tcPr>
            <w:tcW w:w="1077" w:type="dxa"/>
          </w:tcPr>
          <w:p w14:paraId="3A0402C2" w14:textId="2BA32C4C" w:rsidR="00FE3810" w:rsidRPr="00653F2E" w:rsidRDefault="00FE3810" w:rsidP="00FE3810">
            <w:pPr>
              <w:pStyle w:val="TableParagraph"/>
            </w:pPr>
            <w:r w:rsidRPr="0095417C">
              <w:t>3.39</w:t>
            </w:r>
          </w:p>
        </w:tc>
        <w:tc>
          <w:tcPr>
            <w:tcW w:w="1077" w:type="dxa"/>
          </w:tcPr>
          <w:p w14:paraId="3A0402C3" w14:textId="19CA8B81" w:rsidR="00FE3810" w:rsidRPr="00653F2E" w:rsidRDefault="00FE3810" w:rsidP="00FE3810">
            <w:pPr>
              <w:pStyle w:val="TableParagraph"/>
            </w:pPr>
            <w:r w:rsidRPr="0095417C">
              <w:t>47.21</w:t>
            </w:r>
          </w:p>
        </w:tc>
        <w:tc>
          <w:tcPr>
            <w:tcW w:w="1077" w:type="dxa"/>
          </w:tcPr>
          <w:p w14:paraId="3A0402C4" w14:textId="4B8B41D9" w:rsidR="00FE3810" w:rsidRPr="00653F2E" w:rsidRDefault="00FE3810" w:rsidP="00FE3810">
            <w:pPr>
              <w:pStyle w:val="TableParagraph"/>
            </w:pPr>
            <w:r w:rsidRPr="0095417C">
              <w:t>2.64</w:t>
            </w:r>
          </w:p>
        </w:tc>
      </w:tr>
      <w:tr w:rsidR="00FE3810" w14:paraId="18BF4DE5" w14:textId="77777777" w:rsidTr="00653F2E">
        <w:trPr>
          <w:trHeight w:hRule="exact" w:val="295"/>
          <w:jc w:val="center"/>
        </w:trPr>
        <w:tc>
          <w:tcPr>
            <w:tcW w:w="2891" w:type="dxa"/>
          </w:tcPr>
          <w:p w14:paraId="3A0402C6" w14:textId="77777777" w:rsidR="00FE3810" w:rsidRPr="00653F2E" w:rsidRDefault="00FE3810" w:rsidP="00FE3810">
            <w:pPr>
              <w:pStyle w:val="TableParagraph"/>
              <w:jc w:val="left"/>
            </w:pPr>
            <w:r w:rsidRPr="00653F2E">
              <w:t>Text table (+stars)</w:t>
            </w:r>
          </w:p>
        </w:tc>
        <w:tc>
          <w:tcPr>
            <w:tcW w:w="1077" w:type="dxa"/>
          </w:tcPr>
          <w:p w14:paraId="3A0402C7" w14:textId="377E44A7" w:rsidR="00FE3810" w:rsidRPr="00653F2E" w:rsidRDefault="00FE3810" w:rsidP="00FE3810">
            <w:pPr>
              <w:pStyle w:val="TableParagraph"/>
            </w:pPr>
            <w:r w:rsidRPr="0095417C">
              <w:t>3.81</w:t>
            </w:r>
          </w:p>
        </w:tc>
        <w:tc>
          <w:tcPr>
            <w:tcW w:w="1077" w:type="dxa"/>
          </w:tcPr>
          <w:p w14:paraId="3A0402C8" w14:textId="1DD04D05" w:rsidR="00FE3810" w:rsidRPr="00653F2E" w:rsidRDefault="00FE3810" w:rsidP="00FE3810">
            <w:pPr>
              <w:pStyle w:val="TableParagraph"/>
            </w:pPr>
            <w:r w:rsidRPr="0095417C">
              <w:t>3.77</w:t>
            </w:r>
          </w:p>
        </w:tc>
        <w:tc>
          <w:tcPr>
            <w:tcW w:w="1077" w:type="dxa"/>
          </w:tcPr>
          <w:p w14:paraId="3A0402C9" w14:textId="16D92F3A" w:rsidR="00FE3810" w:rsidRPr="00653F2E" w:rsidRDefault="00FE3810" w:rsidP="00FE3810">
            <w:pPr>
              <w:pStyle w:val="TableParagraph"/>
            </w:pPr>
            <w:r w:rsidRPr="0095417C">
              <w:t>3.57</w:t>
            </w:r>
          </w:p>
        </w:tc>
        <w:tc>
          <w:tcPr>
            <w:tcW w:w="1077" w:type="dxa"/>
          </w:tcPr>
          <w:p w14:paraId="3A0402CA" w14:textId="7BA9BCFB" w:rsidR="00FE3810" w:rsidRPr="00653F2E" w:rsidRDefault="00FE3810" w:rsidP="00FE3810">
            <w:pPr>
              <w:pStyle w:val="TableParagraph"/>
            </w:pPr>
            <w:r w:rsidRPr="0095417C">
              <w:t>3.49</w:t>
            </w:r>
          </w:p>
        </w:tc>
        <w:tc>
          <w:tcPr>
            <w:tcW w:w="1077" w:type="dxa"/>
          </w:tcPr>
          <w:p w14:paraId="3A0402CB" w14:textId="29D50432" w:rsidR="00FE3810" w:rsidRPr="00653F2E" w:rsidRDefault="00FE3810" w:rsidP="00FE3810">
            <w:pPr>
              <w:pStyle w:val="TableParagraph"/>
            </w:pPr>
            <w:r w:rsidRPr="0095417C">
              <w:t>51.41</w:t>
            </w:r>
          </w:p>
        </w:tc>
        <w:tc>
          <w:tcPr>
            <w:tcW w:w="1077" w:type="dxa"/>
          </w:tcPr>
          <w:p w14:paraId="3A0402CC" w14:textId="5405B15F" w:rsidR="00FE3810" w:rsidRPr="00653F2E" w:rsidRDefault="00FE3810" w:rsidP="00FE3810">
            <w:pPr>
              <w:pStyle w:val="TableParagraph"/>
            </w:pPr>
            <w:r w:rsidRPr="0095417C">
              <w:t>3.81</w:t>
            </w:r>
          </w:p>
        </w:tc>
      </w:tr>
      <w:tr w:rsidR="00FE3810" w14:paraId="14BC8554" w14:textId="77777777" w:rsidTr="00653F2E">
        <w:trPr>
          <w:trHeight w:hRule="exact" w:val="295"/>
          <w:jc w:val="center"/>
        </w:trPr>
        <w:tc>
          <w:tcPr>
            <w:tcW w:w="2891" w:type="dxa"/>
          </w:tcPr>
          <w:p w14:paraId="3A0402CE" w14:textId="77777777" w:rsidR="00FE3810" w:rsidRPr="00653F2E" w:rsidRDefault="00FE3810" w:rsidP="00FE3810">
            <w:pPr>
              <w:pStyle w:val="TableParagraph"/>
              <w:jc w:val="left"/>
            </w:pPr>
            <w:r w:rsidRPr="00653F2E">
              <w:t>Text table (+stars, +income)</w:t>
            </w:r>
          </w:p>
        </w:tc>
        <w:tc>
          <w:tcPr>
            <w:tcW w:w="1077" w:type="dxa"/>
          </w:tcPr>
          <w:p w14:paraId="3A0402CF" w14:textId="0D87419E" w:rsidR="00FE3810" w:rsidRPr="00653F2E" w:rsidRDefault="00FE3810" w:rsidP="00FE3810">
            <w:pPr>
              <w:pStyle w:val="TableParagraph"/>
            </w:pPr>
            <w:r w:rsidRPr="0095417C">
              <w:t>3.72</w:t>
            </w:r>
          </w:p>
        </w:tc>
        <w:tc>
          <w:tcPr>
            <w:tcW w:w="1077" w:type="dxa"/>
          </w:tcPr>
          <w:p w14:paraId="3A0402D0" w14:textId="5860FA33" w:rsidR="00FE3810" w:rsidRPr="00653F2E" w:rsidRDefault="00FE3810" w:rsidP="00FE3810">
            <w:pPr>
              <w:pStyle w:val="TableParagraph"/>
            </w:pPr>
            <w:r w:rsidRPr="0095417C">
              <w:t>3.74</w:t>
            </w:r>
          </w:p>
        </w:tc>
        <w:tc>
          <w:tcPr>
            <w:tcW w:w="1077" w:type="dxa"/>
          </w:tcPr>
          <w:p w14:paraId="3A0402D1" w14:textId="7FE86CF4" w:rsidR="00FE3810" w:rsidRPr="00653F2E" w:rsidRDefault="00FE3810" w:rsidP="00FE3810">
            <w:pPr>
              <w:pStyle w:val="TableParagraph"/>
            </w:pPr>
            <w:r w:rsidRPr="0095417C">
              <w:t>3.53</w:t>
            </w:r>
          </w:p>
        </w:tc>
        <w:tc>
          <w:tcPr>
            <w:tcW w:w="1077" w:type="dxa"/>
          </w:tcPr>
          <w:p w14:paraId="3A0402D2" w14:textId="70938E8A" w:rsidR="00FE3810" w:rsidRPr="00653F2E" w:rsidRDefault="00FE3810" w:rsidP="00FE3810">
            <w:pPr>
              <w:pStyle w:val="TableParagraph"/>
            </w:pPr>
            <w:r w:rsidRPr="0095417C">
              <w:t>3.51</w:t>
            </w:r>
          </w:p>
        </w:tc>
        <w:tc>
          <w:tcPr>
            <w:tcW w:w="1077" w:type="dxa"/>
          </w:tcPr>
          <w:p w14:paraId="3A0402D3" w14:textId="3C72C20F" w:rsidR="00FE3810" w:rsidRPr="00653F2E" w:rsidRDefault="00FE3810" w:rsidP="00FE3810">
            <w:pPr>
              <w:pStyle w:val="TableParagraph"/>
            </w:pPr>
            <w:r w:rsidRPr="0095417C">
              <w:t>52.93</w:t>
            </w:r>
          </w:p>
        </w:tc>
        <w:tc>
          <w:tcPr>
            <w:tcW w:w="1077" w:type="dxa"/>
          </w:tcPr>
          <w:p w14:paraId="3A0402D4" w14:textId="3714C5F1" w:rsidR="00FE3810" w:rsidRPr="00653F2E" w:rsidRDefault="00FE3810" w:rsidP="00FE3810">
            <w:pPr>
              <w:pStyle w:val="TableParagraph"/>
            </w:pPr>
            <w:r w:rsidRPr="0095417C">
              <w:t>3.72</w:t>
            </w:r>
          </w:p>
        </w:tc>
      </w:tr>
      <w:tr w:rsidR="00FE3810" w14:paraId="6653C999" w14:textId="77777777" w:rsidTr="00653F2E">
        <w:trPr>
          <w:trHeight w:hRule="exact" w:val="295"/>
          <w:jc w:val="center"/>
        </w:trPr>
        <w:tc>
          <w:tcPr>
            <w:tcW w:w="2891" w:type="dxa"/>
          </w:tcPr>
          <w:p w14:paraId="3A0402D6" w14:textId="77777777" w:rsidR="00FE3810" w:rsidRPr="00653F2E" w:rsidRDefault="00FE3810" w:rsidP="00FE3810">
            <w:pPr>
              <w:pStyle w:val="TableParagraph"/>
              <w:jc w:val="left"/>
            </w:pPr>
            <w:r w:rsidRPr="00653F2E">
              <w:t>Text table</w:t>
            </w:r>
          </w:p>
        </w:tc>
        <w:tc>
          <w:tcPr>
            <w:tcW w:w="1077" w:type="dxa"/>
          </w:tcPr>
          <w:p w14:paraId="3A0402D7" w14:textId="1C505C07" w:rsidR="00FE3810" w:rsidRPr="00653F2E" w:rsidRDefault="00FE3810" w:rsidP="00FE3810">
            <w:pPr>
              <w:pStyle w:val="TableParagraph"/>
            </w:pPr>
            <w:r w:rsidRPr="0095417C">
              <w:t>3.77</w:t>
            </w:r>
          </w:p>
        </w:tc>
        <w:tc>
          <w:tcPr>
            <w:tcW w:w="1077" w:type="dxa"/>
          </w:tcPr>
          <w:p w14:paraId="3A0402D8" w14:textId="30FA3AAA" w:rsidR="00FE3810" w:rsidRPr="00653F2E" w:rsidRDefault="00FE3810" w:rsidP="00FE3810">
            <w:pPr>
              <w:pStyle w:val="TableParagraph"/>
            </w:pPr>
            <w:r w:rsidRPr="0095417C">
              <w:t>3.79</w:t>
            </w:r>
          </w:p>
        </w:tc>
        <w:tc>
          <w:tcPr>
            <w:tcW w:w="1077" w:type="dxa"/>
          </w:tcPr>
          <w:p w14:paraId="3A0402D9" w14:textId="1E5B1F63" w:rsidR="00FE3810" w:rsidRPr="00653F2E" w:rsidRDefault="00FE3810" w:rsidP="00FE3810">
            <w:pPr>
              <w:pStyle w:val="TableParagraph"/>
            </w:pPr>
            <w:r w:rsidRPr="0095417C">
              <w:t>3.53</w:t>
            </w:r>
          </w:p>
        </w:tc>
        <w:tc>
          <w:tcPr>
            <w:tcW w:w="1077" w:type="dxa"/>
          </w:tcPr>
          <w:p w14:paraId="3A0402DA" w14:textId="4A1617DD" w:rsidR="00FE3810" w:rsidRPr="00653F2E" w:rsidRDefault="00FE3810" w:rsidP="00FE3810">
            <w:pPr>
              <w:pStyle w:val="TableParagraph"/>
            </w:pPr>
            <w:r w:rsidRPr="0095417C">
              <w:t>3.49</w:t>
            </w:r>
          </w:p>
        </w:tc>
        <w:tc>
          <w:tcPr>
            <w:tcW w:w="1077" w:type="dxa"/>
          </w:tcPr>
          <w:p w14:paraId="3A0402DB" w14:textId="730CCB98" w:rsidR="00FE3810" w:rsidRPr="00653F2E" w:rsidRDefault="00FE3810" w:rsidP="00FE3810">
            <w:pPr>
              <w:pStyle w:val="TableParagraph"/>
            </w:pPr>
            <w:r w:rsidRPr="0095417C">
              <w:t>52.08</w:t>
            </w:r>
          </w:p>
        </w:tc>
        <w:tc>
          <w:tcPr>
            <w:tcW w:w="1077" w:type="dxa"/>
          </w:tcPr>
          <w:p w14:paraId="3A0402DC" w14:textId="4FA87D80" w:rsidR="00FE3810" w:rsidRPr="00653F2E" w:rsidRDefault="00FE3810" w:rsidP="00FE3810">
            <w:pPr>
              <w:pStyle w:val="TableParagraph"/>
            </w:pPr>
            <w:r w:rsidRPr="0095417C">
              <w:t>3.77</w:t>
            </w:r>
          </w:p>
        </w:tc>
      </w:tr>
      <w:tr w:rsidR="00FE3810" w14:paraId="7318C2C8" w14:textId="77777777" w:rsidTr="00653F2E">
        <w:trPr>
          <w:trHeight w:hRule="exact" w:val="295"/>
          <w:jc w:val="center"/>
        </w:trPr>
        <w:tc>
          <w:tcPr>
            <w:tcW w:w="2891" w:type="dxa"/>
          </w:tcPr>
          <w:p w14:paraId="3A0402DE" w14:textId="77777777" w:rsidR="00FE3810" w:rsidRPr="00653F2E" w:rsidRDefault="00FE3810" w:rsidP="00FE3810">
            <w:pPr>
              <w:pStyle w:val="TableParagraph"/>
              <w:jc w:val="left"/>
            </w:pPr>
            <w:r w:rsidRPr="00653F2E">
              <w:t>Text table (+income)</w:t>
            </w:r>
          </w:p>
        </w:tc>
        <w:tc>
          <w:tcPr>
            <w:tcW w:w="1077" w:type="dxa"/>
          </w:tcPr>
          <w:p w14:paraId="3A0402DF" w14:textId="7F85B1F3" w:rsidR="00FE3810" w:rsidRPr="00653F2E" w:rsidRDefault="00FE3810" w:rsidP="00FE3810">
            <w:pPr>
              <w:pStyle w:val="TableParagraph"/>
            </w:pPr>
            <w:r w:rsidRPr="0095417C">
              <w:t>3.70</w:t>
            </w:r>
          </w:p>
        </w:tc>
        <w:tc>
          <w:tcPr>
            <w:tcW w:w="1077" w:type="dxa"/>
          </w:tcPr>
          <w:p w14:paraId="3A0402E0" w14:textId="350654E9" w:rsidR="00FE3810" w:rsidRPr="00653F2E" w:rsidRDefault="00FE3810" w:rsidP="00FE3810">
            <w:pPr>
              <w:pStyle w:val="TableParagraph"/>
            </w:pPr>
            <w:r w:rsidRPr="0095417C">
              <w:t>3.80</w:t>
            </w:r>
          </w:p>
        </w:tc>
        <w:tc>
          <w:tcPr>
            <w:tcW w:w="1077" w:type="dxa"/>
          </w:tcPr>
          <w:p w14:paraId="3A0402E1" w14:textId="0BD2B721" w:rsidR="00FE3810" w:rsidRPr="00653F2E" w:rsidRDefault="00FE3810" w:rsidP="00FE3810">
            <w:pPr>
              <w:pStyle w:val="TableParagraph"/>
            </w:pPr>
            <w:r w:rsidRPr="0095417C">
              <w:t>3.58</w:t>
            </w:r>
          </w:p>
        </w:tc>
        <w:tc>
          <w:tcPr>
            <w:tcW w:w="1077" w:type="dxa"/>
          </w:tcPr>
          <w:p w14:paraId="3A0402E2" w14:textId="716728D7" w:rsidR="00FE3810" w:rsidRPr="00653F2E" w:rsidRDefault="00FE3810" w:rsidP="00FE3810">
            <w:pPr>
              <w:pStyle w:val="TableParagraph"/>
            </w:pPr>
            <w:r w:rsidRPr="0095417C">
              <w:t>3.58</w:t>
            </w:r>
          </w:p>
        </w:tc>
        <w:tc>
          <w:tcPr>
            <w:tcW w:w="1077" w:type="dxa"/>
          </w:tcPr>
          <w:p w14:paraId="3A0402E3" w14:textId="390F2309" w:rsidR="00FE3810" w:rsidRPr="00653F2E" w:rsidRDefault="00FE3810" w:rsidP="00FE3810">
            <w:pPr>
              <w:pStyle w:val="TableParagraph"/>
            </w:pPr>
            <w:r w:rsidRPr="0095417C">
              <w:t>54.43</w:t>
            </w:r>
          </w:p>
        </w:tc>
        <w:tc>
          <w:tcPr>
            <w:tcW w:w="1077" w:type="dxa"/>
          </w:tcPr>
          <w:p w14:paraId="3A0402E4" w14:textId="6AC1D9CA" w:rsidR="00FE3810" w:rsidRPr="00653F2E" w:rsidRDefault="00FE3810" w:rsidP="00FE3810">
            <w:pPr>
              <w:pStyle w:val="TableParagraph"/>
            </w:pPr>
            <w:r w:rsidRPr="0095417C">
              <w:t>3.70</w:t>
            </w:r>
          </w:p>
        </w:tc>
      </w:tr>
      <w:tr w:rsidR="00FE3810" w14:paraId="3A2DE2BE" w14:textId="77777777" w:rsidTr="00653F2E">
        <w:trPr>
          <w:trHeight w:hRule="exact" w:val="295"/>
          <w:jc w:val="center"/>
        </w:trPr>
        <w:tc>
          <w:tcPr>
            <w:tcW w:w="2891" w:type="dxa"/>
          </w:tcPr>
          <w:p w14:paraId="3A0402E6" w14:textId="77777777" w:rsidR="00FE3810" w:rsidRPr="00653F2E" w:rsidRDefault="00FE3810" w:rsidP="00FE3810">
            <w:pPr>
              <w:pStyle w:val="TableParagraph"/>
              <w:jc w:val="left"/>
            </w:pPr>
            <w:r w:rsidRPr="00653F2E">
              <w:t>Graphs</w:t>
            </w:r>
          </w:p>
        </w:tc>
        <w:tc>
          <w:tcPr>
            <w:tcW w:w="1077" w:type="dxa"/>
          </w:tcPr>
          <w:p w14:paraId="3A0402E7" w14:textId="1DEA4F5C" w:rsidR="00FE3810" w:rsidRPr="00653F2E" w:rsidRDefault="00FE3810" w:rsidP="00FE3810">
            <w:pPr>
              <w:pStyle w:val="TableParagraph"/>
            </w:pPr>
            <w:r w:rsidRPr="0095417C">
              <w:t>3.56</w:t>
            </w:r>
          </w:p>
        </w:tc>
        <w:tc>
          <w:tcPr>
            <w:tcW w:w="1077" w:type="dxa"/>
          </w:tcPr>
          <w:p w14:paraId="3A0402E8" w14:textId="4F361D0F" w:rsidR="00FE3810" w:rsidRPr="00653F2E" w:rsidRDefault="00FE3810" w:rsidP="00FE3810">
            <w:pPr>
              <w:pStyle w:val="TableParagraph"/>
            </w:pPr>
            <w:r w:rsidRPr="0095417C">
              <w:t>3.72</w:t>
            </w:r>
          </w:p>
        </w:tc>
        <w:tc>
          <w:tcPr>
            <w:tcW w:w="1077" w:type="dxa"/>
          </w:tcPr>
          <w:p w14:paraId="3A0402E9" w14:textId="75C25BF5" w:rsidR="00FE3810" w:rsidRPr="00653F2E" w:rsidRDefault="00FE3810" w:rsidP="00FE3810">
            <w:pPr>
              <w:pStyle w:val="TableParagraph"/>
            </w:pPr>
            <w:r w:rsidRPr="0095417C">
              <w:t>3.56</w:t>
            </w:r>
          </w:p>
        </w:tc>
        <w:tc>
          <w:tcPr>
            <w:tcW w:w="1077" w:type="dxa"/>
          </w:tcPr>
          <w:p w14:paraId="3A0402EA" w14:textId="32453163" w:rsidR="00FE3810" w:rsidRPr="00653F2E" w:rsidRDefault="00FE3810" w:rsidP="00FE3810">
            <w:pPr>
              <w:pStyle w:val="TableParagraph"/>
            </w:pPr>
            <w:r w:rsidRPr="0095417C">
              <w:t>3.43</w:t>
            </w:r>
          </w:p>
        </w:tc>
        <w:tc>
          <w:tcPr>
            <w:tcW w:w="1077" w:type="dxa"/>
          </w:tcPr>
          <w:p w14:paraId="3A0402EB" w14:textId="2C6CDFBE" w:rsidR="00FE3810" w:rsidRPr="00653F2E" w:rsidRDefault="00FE3810" w:rsidP="00FE3810">
            <w:pPr>
              <w:pStyle w:val="TableParagraph"/>
            </w:pPr>
            <w:r w:rsidRPr="0095417C">
              <w:t>49.81</w:t>
            </w:r>
          </w:p>
        </w:tc>
        <w:tc>
          <w:tcPr>
            <w:tcW w:w="1077" w:type="dxa"/>
          </w:tcPr>
          <w:p w14:paraId="3A0402EC" w14:textId="3C428102" w:rsidR="00FE3810" w:rsidRPr="00653F2E" w:rsidRDefault="00FE3810" w:rsidP="00FE3810">
            <w:pPr>
              <w:pStyle w:val="TableParagraph"/>
            </w:pPr>
            <w:r w:rsidRPr="0095417C">
              <w:t>3.56</w:t>
            </w:r>
          </w:p>
        </w:tc>
      </w:tr>
      <w:tr w:rsidR="00FE3810" w14:paraId="48CCB9FB" w14:textId="77777777" w:rsidTr="00653F2E">
        <w:trPr>
          <w:trHeight w:hRule="exact" w:val="295"/>
          <w:jc w:val="center"/>
        </w:trPr>
        <w:tc>
          <w:tcPr>
            <w:tcW w:w="2891" w:type="dxa"/>
          </w:tcPr>
          <w:p w14:paraId="3A0402EE" w14:textId="77777777" w:rsidR="00FE3810" w:rsidRPr="00653F2E" w:rsidRDefault="00FE3810" w:rsidP="00FE3810">
            <w:pPr>
              <w:pStyle w:val="TableParagraph"/>
              <w:jc w:val="left"/>
            </w:pPr>
            <w:r w:rsidRPr="00653F2E">
              <w:t>Number tables</w:t>
            </w:r>
          </w:p>
        </w:tc>
        <w:tc>
          <w:tcPr>
            <w:tcW w:w="1077" w:type="dxa"/>
          </w:tcPr>
          <w:p w14:paraId="3A0402EF" w14:textId="3C9AC68E" w:rsidR="00FE3810" w:rsidRPr="00653F2E" w:rsidRDefault="00FE3810" w:rsidP="00FE3810">
            <w:pPr>
              <w:pStyle w:val="TableParagraph"/>
            </w:pPr>
            <w:r w:rsidRPr="0095417C">
              <w:t>3.50</w:t>
            </w:r>
          </w:p>
        </w:tc>
        <w:tc>
          <w:tcPr>
            <w:tcW w:w="1077" w:type="dxa"/>
          </w:tcPr>
          <w:p w14:paraId="3A0402F0" w14:textId="1AB23F0F" w:rsidR="00FE3810" w:rsidRPr="00653F2E" w:rsidRDefault="00FE3810" w:rsidP="00FE3810">
            <w:pPr>
              <w:pStyle w:val="TableParagraph"/>
            </w:pPr>
            <w:r w:rsidRPr="0095417C">
              <w:t>3.67</w:t>
            </w:r>
          </w:p>
        </w:tc>
        <w:tc>
          <w:tcPr>
            <w:tcW w:w="1077" w:type="dxa"/>
          </w:tcPr>
          <w:p w14:paraId="3A0402F1" w14:textId="36CA193A" w:rsidR="00FE3810" w:rsidRPr="00653F2E" w:rsidRDefault="00FE3810" w:rsidP="00FE3810">
            <w:pPr>
              <w:pStyle w:val="TableParagraph"/>
            </w:pPr>
            <w:r w:rsidRPr="0095417C">
              <w:t>3.53</w:t>
            </w:r>
          </w:p>
        </w:tc>
        <w:tc>
          <w:tcPr>
            <w:tcW w:w="1077" w:type="dxa"/>
          </w:tcPr>
          <w:p w14:paraId="3A0402F2" w14:textId="04CC9D61" w:rsidR="00FE3810" w:rsidRPr="00653F2E" w:rsidRDefault="00FE3810" w:rsidP="00FE3810">
            <w:pPr>
              <w:pStyle w:val="TableParagraph"/>
            </w:pPr>
            <w:r w:rsidRPr="0095417C">
              <w:t>3.48</w:t>
            </w:r>
          </w:p>
        </w:tc>
        <w:tc>
          <w:tcPr>
            <w:tcW w:w="1077" w:type="dxa"/>
          </w:tcPr>
          <w:p w14:paraId="3A0402F3" w14:textId="78B02D2F" w:rsidR="00FE3810" w:rsidRPr="00653F2E" w:rsidRDefault="00FE3810" w:rsidP="00FE3810">
            <w:pPr>
              <w:pStyle w:val="TableParagraph"/>
            </w:pPr>
            <w:r w:rsidRPr="0095417C">
              <w:t>50.38</w:t>
            </w:r>
          </w:p>
        </w:tc>
        <w:tc>
          <w:tcPr>
            <w:tcW w:w="1077" w:type="dxa"/>
          </w:tcPr>
          <w:p w14:paraId="3A0402F4" w14:textId="0D070C13" w:rsidR="00FE3810" w:rsidRPr="00653F2E" w:rsidRDefault="00FE3810" w:rsidP="00FE3810">
            <w:pPr>
              <w:pStyle w:val="TableParagraph"/>
            </w:pPr>
            <w:r w:rsidRPr="0095417C">
              <w:t>3.50</w:t>
            </w:r>
          </w:p>
        </w:tc>
      </w:tr>
      <w:tr w:rsidR="00FE3810" w14:paraId="4EB2901A" w14:textId="77777777" w:rsidTr="00653F2E">
        <w:trPr>
          <w:trHeight w:hRule="exact" w:val="295"/>
          <w:jc w:val="center"/>
        </w:trPr>
        <w:tc>
          <w:tcPr>
            <w:tcW w:w="2891" w:type="dxa"/>
          </w:tcPr>
          <w:p w14:paraId="3A0402F6" w14:textId="77777777" w:rsidR="00FE3810" w:rsidRPr="00653F2E" w:rsidRDefault="00FE3810" w:rsidP="00FE3810">
            <w:pPr>
              <w:pStyle w:val="TableParagraph"/>
              <w:jc w:val="left"/>
            </w:pPr>
            <w:r w:rsidRPr="00653F2E">
              <w:t>Number tables (+income)</w:t>
            </w:r>
          </w:p>
        </w:tc>
        <w:tc>
          <w:tcPr>
            <w:tcW w:w="1077" w:type="dxa"/>
          </w:tcPr>
          <w:p w14:paraId="3A0402F7" w14:textId="4F6022A1" w:rsidR="00FE3810" w:rsidRPr="00653F2E" w:rsidRDefault="00FE3810" w:rsidP="00FE3810">
            <w:pPr>
              <w:pStyle w:val="TableParagraph"/>
            </w:pPr>
            <w:r w:rsidRPr="0095417C">
              <w:t>3.74</w:t>
            </w:r>
          </w:p>
        </w:tc>
        <w:tc>
          <w:tcPr>
            <w:tcW w:w="1077" w:type="dxa"/>
          </w:tcPr>
          <w:p w14:paraId="3A0402F8" w14:textId="1E474B8B" w:rsidR="00FE3810" w:rsidRPr="00653F2E" w:rsidRDefault="00FE3810" w:rsidP="00FE3810">
            <w:pPr>
              <w:pStyle w:val="TableParagraph"/>
            </w:pPr>
            <w:r w:rsidRPr="0095417C">
              <w:t>3.68</w:t>
            </w:r>
          </w:p>
        </w:tc>
        <w:tc>
          <w:tcPr>
            <w:tcW w:w="1077" w:type="dxa"/>
          </w:tcPr>
          <w:p w14:paraId="3A0402F9" w14:textId="505B1241" w:rsidR="00FE3810" w:rsidRPr="00653F2E" w:rsidRDefault="00FE3810" w:rsidP="00FE3810">
            <w:pPr>
              <w:pStyle w:val="TableParagraph"/>
            </w:pPr>
            <w:r w:rsidRPr="0095417C">
              <w:t>3.49</w:t>
            </w:r>
          </w:p>
        </w:tc>
        <w:tc>
          <w:tcPr>
            <w:tcW w:w="1077" w:type="dxa"/>
          </w:tcPr>
          <w:p w14:paraId="3A0402FA" w14:textId="0F88054E" w:rsidR="00FE3810" w:rsidRPr="00653F2E" w:rsidRDefault="00FE3810" w:rsidP="00FE3810">
            <w:pPr>
              <w:pStyle w:val="TableParagraph"/>
            </w:pPr>
            <w:r w:rsidRPr="0095417C">
              <w:t>3.50</w:t>
            </w:r>
          </w:p>
        </w:tc>
        <w:tc>
          <w:tcPr>
            <w:tcW w:w="1077" w:type="dxa"/>
          </w:tcPr>
          <w:p w14:paraId="3A0402FB" w14:textId="6CAC64E9" w:rsidR="00FE3810" w:rsidRPr="00653F2E" w:rsidRDefault="00FE3810" w:rsidP="00FE3810">
            <w:pPr>
              <w:pStyle w:val="TableParagraph"/>
            </w:pPr>
            <w:r w:rsidRPr="0095417C">
              <w:t>49.97</w:t>
            </w:r>
          </w:p>
        </w:tc>
        <w:tc>
          <w:tcPr>
            <w:tcW w:w="1077" w:type="dxa"/>
          </w:tcPr>
          <w:p w14:paraId="3A0402FC" w14:textId="1EEDF9EF" w:rsidR="00FE3810" w:rsidRPr="00653F2E" w:rsidRDefault="00FE3810" w:rsidP="00FE3810">
            <w:pPr>
              <w:pStyle w:val="TableParagraph"/>
            </w:pPr>
            <w:r w:rsidRPr="0095417C">
              <w:t>3.74</w:t>
            </w:r>
          </w:p>
        </w:tc>
      </w:tr>
      <w:tr w:rsidR="00FE3810" w14:paraId="7A523D77" w14:textId="77777777" w:rsidTr="00653F2E">
        <w:trPr>
          <w:trHeight w:hRule="exact" w:val="295"/>
          <w:jc w:val="center"/>
        </w:trPr>
        <w:tc>
          <w:tcPr>
            <w:tcW w:w="2891" w:type="dxa"/>
          </w:tcPr>
          <w:p w14:paraId="3A0402FE" w14:textId="77777777" w:rsidR="00FE3810" w:rsidRPr="00653F2E" w:rsidRDefault="00FE3810" w:rsidP="00FE3810">
            <w:pPr>
              <w:pStyle w:val="TableParagraph"/>
              <w:jc w:val="left"/>
            </w:pPr>
            <w:r w:rsidRPr="00653F2E">
              <w:t>Male</w:t>
            </w:r>
          </w:p>
        </w:tc>
        <w:tc>
          <w:tcPr>
            <w:tcW w:w="1077" w:type="dxa"/>
          </w:tcPr>
          <w:p w14:paraId="3A0402FF" w14:textId="4A6C4004" w:rsidR="00FE3810" w:rsidRPr="00653F2E" w:rsidRDefault="00FE3810" w:rsidP="00FE3810">
            <w:pPr>
              <w:pStyle w:val="TableParagraph"/>
            </w:pPr>
            <w:r w:rsidRPr="0095417C">
              <w:t>3.63</w:t>
            </w:r>
          </w:p>
        </w:tc>
        <w:tc>
          <w:tcPr>
            <w:tcW w:w="1077" w:type="dxa"/>
          </w:tcPr>
          <w:p w14:paraId="3A040300" w14:textId="0603902D" w:rsidR="00FE3810" w:rsidRPr="00653F2E" w:rsidRDefault="00FE3810" w:rsidP="00FE3810">
            <w:pPr>
              <w:pStyle w:val="TableParagraph"/>
            </w:pPr>
            <w:r w:rsidRPr="0095417C">
              <w:t>3.67</w:t>
            </w:r>
          </w:p>
        </w:tc>
        <w:tc>
          <w:tcPr>
            <w:tcW w:w="1077" w:type="dxa"/>
          </w:tcPr>
          <w:p w14:paraId="3A040301" w14:textId="1CF0BAE8" w:rsidR="00FE3810" w:rsidRPr="00653F2E" w:rsidRDefault="00FE3810" w:rsidP="00FE3810">
            <w:pPr>
              <w:pStyle w:val="TableParagraph"/>
            </w:pPr>
            <w:r w:rsidRPr="0095417C">
              <w:t>3.54</w:t>
            </w:r>
          </w:p>
        </w:tc>
        <w:tc>
          <w:tcPr>
            <w:tcW w:w="1077" w:type="dxa"/>
          </w:tcPr>
          <w:p w14:paraId="3A040302" w14:textId="40EFF76E" w:rsidR="00FE3810" w:rsidRPr="00653F2E" w:rsidRDefault="00FE3810" w:rsidP="00FE3810">
            <w:pPr>
              <w:pStyle w:val="TableParagraph"/>
            </w:pPr>
            <w:r w:rsidRPr="0095417C">
              <w:t>3.53</w:t>
            </w:r>
          </w:p>
        </w:tc>
        <w:tc>
          <w:tcPr>
            <w:tcW w:w="1077" w:type="dxa"/>
          </w:tcPr>
          <w:p w14:paraId="3A040303" w14:textId="3FC4E82B" w:rsidR="00FE3810" w:rsidRPr="00653F2E" w:rsidRDefault="00FE3810" w:rsidP="00FE3810">
            <w:pPr>
              <w:pStyle w:val="TableParagraph"/>
            </w:pPr>
            <w:r w:rsidRPr="0095417C">
              <w:t>50.47</w:t>
            </w:r>
          </w:p>
        </w:tc>
        <w:tc>
          <w:tcPr>
            <w:tcW w:w="1077" w:type="dxa"/>
          </w:tcPr>
          <w:p w14:paraId="3A040304" w14:textId="709EC966" w:rsidR="00FE3810" w:rsidRPr="00653F2E" w:rsidRDefault="00FE3810" w:rsidP="00FE3810">
            <w:pPr>
              <w:pStyle w:val="TableParagraph"/>
            </w:pPr>
            <w:r w:rsidRPr="0095417C">
              <w:t>3.63</w:t>
            </w:r>
          </w:p>
        </w:tc>
      </w:tr>
      <w:tr w:rsidR="00FE3810" w14:paraId="4CC08320" w14:textId="77777777" w:rsidTr="00653F2E">
        <w:trPr>
          <w:trHeight w:hRule="exact" w:val="295"/>
          <w:jc w:val="center"/>
        </w:trPr>
        <w:tc>
          <w:tcPr>
            <w:tcW w:w="2891" w:type="dxa"/>
          </w:tcPr>
          <w:p w14:paraId="3A040306" w14:textId="77777777" w:rsidR="00FE3810" w:rsidRPr="00653F2E" w:rsidRDefault="00FE3810" w:rsidP="00FE3810">
            <w:pPr>
              <w:pStyle w:val="TableParagraph"/>
              <w:jc w:val="left"/>
            </w:pPr>
            <w:r w:rsidRPr="00653F2E">
              <w:t>Female</w:t>
            </w:r>
          </w:p>
        </w:tc>
        <w:tc>
          <w:tcPr>
            <w:tcW w:w="1077" w:type="dxa"/>
          </w:tcPr>
          <w:p w14:paraId="3A040307" w14:textId="577843CA" w:rsidR="00FE3810" w:rsidRPr="00653F2E" w:rsidRDefault="00FE3810" w:rsidP="00FE3810">
            <w:pPr>
              <w:pStyle w:val="TableParagraph"/>
            </w:pPr>
            <w:r w:rsidRPr="0095417C">
              <w:t>3.51</w:t>
            </w:r>
          </w:p>
        </w:tc>
        <w:tc>
          <w:tcPr>
            <w:tcW w:w="1077" w:type="dxa"/>
          </w:tcPr>
          <w:p w14:paraId="3A040308" w14:textId="5382706C" w:rsidR="00FE3810" w:rsidRPr="00653F2E" w:rsidRDefault="00FE3810" w:rsidP="00FE3810">
            <w:pPr>
              <w:pStyle w:val="TableParagraph"/>
            </w:pPr>
            <w:r w:rsidRPr="0095417C">
              <w:t>3.77</w:t>
            </w:r>
          </w:p>
        </w:tc>
        <w:tc>
          <w:tcPr>
            <w:tcW w:w="1077" w:type="dxa"/>
          </w:tcPr>
          <w:p w14:paraId="3A040309" w14:textId="3236FDA3" w:rsidR="00FE3810" w:rsidRPr="00653F2E" w:rsidRDefault="00FE3810" w:rsidP="00FE3810">
            <w:pPr>
              <w:pStyle w:val="TableParagraph"/>
            </w:pPr>
            <w:r w:rsidRPr="0095417C">
              <w:t>3.51</w:t>
            </w:r>
          </w:p>
        </w:tc>
        <w:tc>
          <w:tcPr>
            <w:tcW w:w="1077" w:type="dxa"/>
          </w:tcPr>
          <w:p w14:paraId="3A04030A" w14:textId="45846403" w:rsidR="00FE3810" w:rsidRPr="00653F2E" w:rsidRDefault="00FE3810" w:rsidP="00FE3810">
            <w:pPr>
              <w:pStyle w:val="TableParagraph"/>
            </w:pPr>
            <w:r w:rsidRPr="0095417C">
              <w:t>3.44</w:t>
            </w:r>
          </w:p>
        </w:tc>
        <w:tc>
          <w:tcPr>
            <w:tcW w:w="1077" w:type="dxa"/>
          </w:tcPr>
          <w:p w14:paraId="3A04030B" w14:textId="588C4231" w:rsidR="00FE3810" w:rsidRPr="00653F2E" w:rsidRDefault="00FE3810" w:rsidP="00FE3810">
            <w:pPr>
              <w:pStyle w:val="TableParagraph"/>
            </w:pPr>
            <w:r w:rsidRPr="0095417C">
              <w:t>52.47</w:t>
            </w:r>
          </w:p>
        </w:tc>
        <w:tc>
          <w:tcPr>
            <w:tcW w:w="1077" w:type="dxa"/>
          </w:tcPr>
          <w:p w14:paraId="3A04030C" w14:textId="451BCD89" w:rsidR="00FE3810" w:rsidRPr="00653F2E" w:rsidRDefault="00FE3810" w:rsidP="00FE3810">
            <w:pPr>
              <w:pStyle w:val="TableParagraph"/>
            </w:pPr>
            <w:r w:rsidRPr="0095417C">
              <w:t>3.51</w:t>
            </w:r>
          </w:p>
        </w:tc>
      </w:tr>
      <w:tr w:rsidR="00FE3810" w14:paraId="2E1A6777" w14:textId="77777777" w:rsidTr="00653F2E">
        <w:trPr>
          <w:trHeight w:hRule="exact" w:val="295"/>
          <w:jc w:val="center"/>
        </w:trPr>
        <w:tc>
          <w:tcPr>
            <w:tcW w:w="2891" w:type="dxa"/>
          </w:tcPr>
          <w:p w14:paraId="3A04030E" w14:textId="72E8A7EB" w:rsidR="00FE3810" w:rsidRPr="00653F2E" w:rsidRDefault="00FE3810" w:rsidP="00FE3810">
            <w:pPr>
              <w:pStyle w:val="TableParagraph"/>
              <w:jc w:val="left"/>
            </w:pPr>
            <w:r w:rsidRPr="00653F2E">
              <w:t>45</w:t>
            </w:r>
            <w:r>
              <w:t>-</w:t>
            </w:r>
            <w:r w:rsidRPr="00653F2E">
              <w:t>49</w:t>
            </w:r>
          </w:p>
        </w:tc>
        <w:tc>
          <w:tcPr>
            <w:tcW w:w="1077" w:type="dxa"/>
          </w:tcPr>
          <w:p w14:paraId="3A04030F" w14:textId="45836E3F" w:rsidR="00FE3810" w:rsidRPr="00653F2E" w:rsidRDefault="00FE3810" w:rsidP="00FE3810">
            <w:pPr>
              <w:pStyle w:val="TableParagraph"/>
            </w:pPr>
            <w:r w:rsidRPr="0095417C">
              <w:t>3.68</w:t>
            </w:r>
          </w:p>
        </w:tc>
        <w:tc>
          <w:tcPr>
            <w:tcW w:w="1077" w:type="dxa"/>
          </w:tcPr>
          <w:p w14:paraId="3A040310" w14:textId="71C438CC" w:rsidR="00FE3810" w:rsidRPr="00653F2E" w:rsidRDefault="00FE3810" w:rsidP="00FE3810">
            <w:pPr>
              <w:pStyle w:val="TableParagraph"/>
            </w:pPr>
            <w:r w:rsidRPr="0095417C">
              <w:t>3.80</w:t>
            </w:r>
          </w:p>
        </w:tc>
        <w:tc>
          <w:tcPr>
            <w:tcW w:w="1077" w:type="dxa"/>
          </w:tcPr>
          <w:p w14:paraId="3A040311" w14:textId="683205B4" w:rsidR="00FE3810" w:rsidRPr="00653F2E" w:rsidRDefault="00FE3810" w:rsidP="00FE3810">
            <w:pPr>
              <w:pStyle w:val="TableParagraph"/>
            </w:pPr>
            <w:r w:rsidRPr="0095417C">
              <w:t>3.58</w:t>
            </w:r>
          </w:p>
        </w:tc>
        <w:tc>
          <w:tcPr>
            <w:tcW w:w="1077" w:type="dxa"/>
          </w:tcPr>
          <w:p w14:paraId="3A040312" w14:textId="5D8DB24C" w:rsidR="00FE3810" w:rsidRPr="00653F2E" w:rsidRDefault="00FE3810" w:rsidP="00FE3810">
            <w:pPr>
              <w:pStyle w:val="TableParagraph"/>
            </w:pPr>
            <w:r w:rsidRPr="0095417C">
              <w:t>3.54</w:t>
            </w:r>
          </w:p>
        </w:tc>
        <w:tc>
          <w:tcPr>
            <w:tcW w:w="1077" w:type="dxa"/>
          </w:tcPr>
          <w:p w14:paraId="3A040313" w14:textId="6D203BDE" w:rsidR="00FE3810" w:rsidRPr="00653F2E" w:rsidRDefault="00FE3810" w:rsidP="00FE3810">
            <w:pPr>
              <w:pStyle w:val="TableParagraph"/>
            </w:pPr>
            <w:r w:rsidRPr="0095417C">
              <w:t>52.20</w:t>
            </w:r>
          </w:p>
        </w:tc>
        <w:tc>
          <w:tcPr>
            <w:tcW w:w="1077" w:type="dxa"/>
          </w:tcPr>
          <w:p w14:paraId="3A040314" w14:textId="24F759F1" w:rsidR="00FE3810" w:rsidRPr="00653F2E" w:rsidRDefault="00FE3810" w:rsidP="00FE3810">
            <w:pPr>
              <w:pStyle w:val="TableParagraph"/>
            </w:pPr>
            <w:r w:rsidRPr="0095417C">
              <w:t>3.68</w:t>
            </w:r>
          </w:p>
        </w:tc>
      </w:tr>
      <w:tr w:rsidR="00FE3810" w14:paraId="0D5991B0" w14:textId="77777777" w:rsidTr="00653F2E">
        <w:trPr>
          <w:trHeight w:hRule="exact" w:val="295"/>
          <w:jc w:val="center"/>
        </w:trPr>
        <w:tc>
          <w:tcPr>
            <w:tcW w:w="2891" w:type="dxa"/>
          </w:tcPr>
          <w:p w14:paraId="3A040316" w14:textId="34EA1FA3" w:rsidR="00FE3810" w:rsidRPr="00653F2E" w:rsidRDefault="00FE3810" w:rsidP="00FE3810">
            <w:pPr>
              <w:pStyle w:val="TableParagraph"/>
              <w:jc w:val="left"/>
            </w:pPr>
            <w:r w:rsidRPr="00653F2E">
              <w:t>50</w:t>
            </w:r>
            <w:r>
              <w:t>-</w:t>
            </w:r>
            <w:r w:rsidRPr="00653F2E">
              <w:t>54</w:t>
            </w:r>
          </w:p>
        </w:tc>
        <w:tc>
          <w:tcPr>
            <w:tcW w:w="1077" w:type="dxa"/>
          </w:tcPr>
          <w:p w14:paraId="3A040317" w14:textId="539ED5CE" w:rsidR="00FE3810" w:rsidRPr="00653F2E" w:rsidRDefault="00FE3810" w:rsidP="00FE3810">
            <w:pPr>
              <w:pStyle w:val="TableParagraph"/>
            </w:pPr>
            <w:r w:rsidRPr="0095417C">
              <w:t>3.49</w:t>
            </w:r>
          </w:p>
        </w:tc>
        <w:tc>
          <w:tcPr>
            <w:tcW w:w="1077" w:type="dxa"/>
          </w:tcPr>
          <w:p w14:paraId="3A040318" w14:textId="51624493" w:rsidR="00FE3810" w:rsidRPr="00653F2E" w:rsidRDefault="00FE3810" w:rsidP="00FE3810">
            <w:pPr>
              <w:pStyle w:val="TableParagraph"/>
            </w:pPr>
            <w:r w:rsidRPr="0095417C">
              <w:t>3.68</w:t>
            </w:r>
          </w:p>
        </w:tc>
        <w:tc>
          <w:tcPr>
            <w:tcW w:w="1077" w:type="dxa"/>
          </w:tcPr>
          <w:p w14:paraId="3A040319" w14:textId="527A9D95" w:rsidR="00FE3810" w:rsidRPr="00653F2E" w:rsidRDefault="00FE3810" w:rsidP="00FE3810">
            <w:pPr>
              <w:pStyle w:val="TableParagraph"/>
            </w:pPr>
            <w:r w:rsidRPr="0095417C">
              <w:t>3.50</w:t>
            </w:r>
          </w:p>
        </w:tc>
        <w:tc>
          <w:tcPr>
            <w:tcW w:w="1077" w:type="dxa"/>
          </w:tcPr>
          <w:p w14:paraId="3A04031A" w14:textId="1C9EA535" w:rsidR="00FE3810" w:rsidRPr="00653F2E" w:rsidRDefault="00FE3810" w:rsidP="00FE3810">
            <w:pPr>
              <w:pStyle w:val="TableParagraph"/>
            </w:pPr>
            <w:r w:rsidRPr="0095417C">
              <w:t>3.43</w:t>
            </w:r>
          </w:p>
        </w:tc>
        <w:tc>
          <w:tcPr>
            <w:tcW w:w="1077" w:type="dxa"/>
          </w:tcPr>
          <w:p w14:paraId="3A04031B" w14:textId="34D9DEAF" w:rsidR="00FE3810" w:rsidRPr="00653F2E" w:rsidRDefault="00FE3810" w:rsidP="00FE3810">
            <w:pPr>
              <w:pStyle w:val="TableParagraph"/>
            </w:pPr>
            <w:r w:rsidRPr="0095417C">
              <w:t>51.94</w:t>
            </w:r>
          </w:p>
        </w:tc>
        <w:tc>
          <w:tcPr>
            <w:tcW w:w="1077" w:type="dxa"/>
          </w:tcPr>
          <w:p w14:paraId="3A04031C" w14:textId="4A0F0EC9" w:rsidR="00FE3810" w:rsidRPr="00653F2E" w:rsidRDefault="00FE3810" w:rsidP="00FE3810">
            <w:pPr>
              <w:pStyle w:val="TableParagraph"/>
            </w:pPr>
            <w:r w:rsidRPr="0095417C">
              <w:t>3.49</w:t>
            </w:r>
          </w:p>
        </w:tc>
      </w:tr>
      <w:tr w:rsidR="00FE3810" w14:paraId="10D0C50D" w14:textId="77777777" w:rsidTr="00653F2E">
        <w:trPr>
          <w:trHeight w:hRule="exact" w:val="295"/>
          <w:jc w:val="center"/>
        </w:trPr>
        <w:tc>
          <w:tcPr>
            <w:tcW w:w="2891" w:type="dxa"/>
          </w:tcPr>
          <w:p w14:paraId="3A04031E" w14:textId="068E249D" w:rsidR="00FE3810" w:rsidRPr="00653F2E" w:rsidRDefault="00FE3810" w:rsidP="00FE3810">
            <w:pPr>
              <w:pStyle w:val="TableParagraph"/>
              <w:jc w:val="left"/>
            </w:pPr>
            <w:r w:rsidRPr="00653F2E">
              <w:t>55</w:t>
            </w:r>
            <w:r>
              <w:t>-</w:t>
            </w:r>
            <w:r w:rsidRPr="00653F2E">
              <w:t>59</w:t>
            </w:r>
          </w:p>
        </w:tc>
        <w:tc>
          <w:tcPr>
            <w:tcW w:w="1077" w:type="dxa"/>
          </w:tcPr>
          <w:p w14:paraId="3A04031F" w14:textId="3F4C86B9" w:rsidR="00FE3810" w:rsidRPr="00653F2E" w:rsidRDefault="00FE3810" w:rsidP="00FE3810">
            <w:pPr>
              <w:pStyle w:val="TableParagraph"/>
            </w:pPr>
            <w:r w:rsidRPr="0095417C">
              <w:t>3.62</w:t>
            </w:r>
          </w:p>
        </w:tc>
        <w:tc>
          <w:tcPr>
            <w:tcW w:w="1077" w:type="dxa"/>
          </w:tcPr>
          <w:p w14:paraId="3A040320" w14:textId="2A539E86" w:rsidR="00FE3810" w:rsidRPr="00653F2E" w:rsidRDefault="00FE3810" w:rsidP="00FE3810">
            <w:pPr>
              <w:pStyle w:val="TableParagraph"/>
            </w:pPr>
            <w:r w:rsidRPr="0095417C">
              <w:t>3.73</w:t>
            </w:r>
          </w:p>
        </w:tc>
        <w:tc>
          <w:tcPr>
            <w:tcW w:w="1077" w:type="dxa"/>
          </w:tcPr>
          <w:p w14:paraId="3A040321" w14:textId="32174B3B" w:rsidR="00FE3810" w:rsidRPr="00653F2E" w:rsidRDefault="00FE3810" w:rsidP="00FE3810">
            <w:pPr>
              <w:pStyle w:val="TableParagraph"/>
            </w:pPr>
            <w:r w:rsidRPr="0095417C">
              <w:t>3.54</w:t>
            </w:r>
          </w:p>
        </w:tc>
        <w:tc>
          <w:tcPr>
            <w:tcW w:w="1077" w:type="dxa"/>
          </w:tcPr>
          <w:p w14:paraId="3A040322" w14:textId="25ED3ED8" w:rsidR="00FE3810" w:rsidRPr="00653F2E" w:rsidRDefault="00FE3810" w:rsidP="00FE3810">
            <w:pPr>
              <w:pStyle w:val="TableParagraph"/>
            </w:pPr>
            <w:r w:rsidRPr="0095417C">
              <w:t>3.50</w:t>
            </w:r>
          </w:p>
        </w:tc>
        <w:tc>
          <w:tcPr>
            <w:tcW w:w="1077" w:type="dxa"/>
          </w:tcPr>
          <w:p w14:paraId="3A040323" w14:textId="5F943D5F" w:rsidR="00FE3810" w:rsidRPr="00653F2E" w:rsidRDefault="00FE3810" w:rsidP="00FE3810">
            <w:pPr>
              <w:pStyle w:val="TableParagraph"/>
            </w:pPr>
            <w:r w:rsidRPr="0095417C">
              <w:t>51.25</w:t>
            </w:r>
          </w:p>
        </w:tc>
        <w:tc>
          <w:tcPr>
            <w:tcW w:w="1077" w:type="dxa"/>
          </w:tcPr>
          <w:p w14:paraId="3A040324" w14:textId="0F8B420E" w:rsidR="00FE3810" w:rsidRPr="00653F2E" w:rsidRDefault="00FE3810" w:rsidP="00FE3810">
            <w:pPr>
              <w:pStyle w:val="TableParagraph"/>
            </w:pPr>
            <w:r w:rsidRPr="0095417C">
              <w:t>3.62</w:t>
            </w:r>
          </w:p>
        </w:tc>
      </w:tr>
      <w:tr w:rsidR="00FE3810" w14:paraId="6ED07564" w14:textId="77777777" w:rsidTr="00653F2E">
        <w:trPr>
          <w:trHeight w:hRule="exact" w:val="295"/>
          <w:jc w:val="center"/>
        </w:trPr>
        <w:tc>
          <w:tcPr>
            <w:tcW w:w="2891" w:type="dxa"/>
          </w:tcPr>
          <w:p w14:paraId="3A040326" w14:textId="4B589AA6" w:rsidR="00FE3810" w:rsidRPr="00653F2E" w:rsidRDefault="00FE3810" w:rsidP="00FE3810">
            <w:pPr>
              <w:pStyle w:val="TableParagraph"/>
              <w:jc w:val="left"/>
            </w:pPr>
            <w:r w:rsidRPr="00653F2E">
              <w:t>60</w:t>
            </w:r>
            <w:r>
              <w:t>-</w:t>
            </w:r>
            <w:r w:rsidRPr="00653F2E">
              <w:t>64</w:t>
            </w:r>
          </w:p>
        </w:tc>
        <w:tc>
          <w:tcPr>
            <w:tcW w:w="1077" w:type="dxa"/>
          </w:tcPr>
          <w:p w14:paraId="3A040327" w14:textId="7B37539E" w:rsidR="00FE3810" w:rsidRPr="00653F2E" w:rsidRDefault="00FE3810" w:rsidP="00FE3810">
            <w:pPr>
              <w:pStyle w:val="TableParagraph"/>
            </w:pPr>
            <w:r w:rsidRPr="0095417C">
              <w:t>3.51</w:t>
            </w:r>
          </w:p>
        </w:tc>
        <w:tc>
          <w:tcPr>
            <w:tcW w:w="1077" w:type="dxa"/>
          </w:tcPr>
          <w:p w14:paraId="3A040328" w14:textId="6E79D711" w:rsidR="00FE3810" w:rsidRPr="00653F2E" w:rsidRDefault="00FE3810" w:rsidP="00FE3810">
            <w:pPr>
              <w:pStyle w:val="TableParagraph"/>
            </w:pPr>
            <w:r w:rsidRPr="0095417C">
              <w:t>3.68</w:t>
            </w:r>
          </w:p>
        </w:tc>
        <w:tc>
          <w:tcPr>
            <w:tcW w:w="1077" w:type="dxa"/>
          </w:tcPr>
          <w:p w14:paraId="3A040329" w14:textId="573639D9" w:rsidR="00FE3810" w:rsidRPr="00653F2E" w:rsidRDefault="00FE3810" w:rsidP="00FE3810">
            <w:pPr>
              <w:pStyle w:val="TableParagraph"/>
            </w:pPr>
            <w:r w:rsidRPr="0095417C">
              <w:t>3.50</w:t>
            </w:r>
          </w:p>
        </w:tc>
        <w:tc>
          <w:tcPr>
            <w:tcW w:w="1077" w:type="dxa"/>
          </w:tcPr>
          <w:p w14:paraId="3A04032A" w14:textId="3E042D41" w:rsidR="00FE3810" w:rsidRPr="00653F2E" w:rsidRDefault="00FE3810" w:rsidP="00FE3810">
            <w:pPr>
              <w:pStyle w:val="TableParagraph"/>
            </w:pPr>
            <w:r w:rsidRPr="0095417C">
              <w:t>3.50</w:t>
            </w:r>
          </w:p>
        </w:tc>
        <w:tc>
          <w:tcPr>
            <w:tcW w:w="1077" w:type="dxa"/>
          </w:tcPr>
          <w:p w14:paraId="3A04032B" w14:textId="247FD7DC" w:rsidR="00FE3810" w:rsidRPr="00653F2E" w:rsidRDefault="00FE3810" w:rsidP="00FE3810">
            <w:pPr>
              <w:pStyle w:val="TableParagraph"/>
            </w:pPr>
            <w:r w:rsidRPr="0095417C">
              <w:t>50.17</w:t>
            </w:r>
          </w:p>
        </w:tc>
        <w:tc>
          <w:tcPr>
            <w:tcW w:w="1077" w:type="dxa"/>
          </w:tcPr>
          <w:p w14:paraId="3A04032C" w14:textId="6406720B" w:rsidR="00FE3810" w:rsidRPr="00653F2E" w:rsidRDefault="00FE3810" w:rsidP="00FE3810">
            <w:pPr>
              <w:pStyle w:val="TableParagraph"/>
            </w:pPr>
            <w:r w:rsidRPr="0095417C">
              <w:t>3.51</w:t>
            </w:r>
          </w:p>
        </w:tc>
      </w:tr>
      <w:tr w:rsidR="00FE3810" w14:paraId="4E228331" w14:textId="77777777" w:rsidTr="00653F2E">
        <w:trPr>
          <w:trHeight w:hRule="exact" w:val="295"/>
          <w:jc w:val="center"/>
        </w:trPr>
        <w:tc>
          <w:tcPr>
            <w:tcW w:w="2891" w:type="dxa"/>
          </w:tcPr>
          <w:p w14:paraId="3A04032E" w14:textId="77777777" w:rsidR="00FE3810" w:rsidRPr="00653F2E" w:rsidRDefault="00FE3810" w:rsidP="00FE3810">
            <w:pPr>
              <w:pStyle w:val="TableParagraph"/>
              <w:jc w:val="left"/>
            </w:pPr>
            <w:r w:rsidRPr="00653F2E">
              <w:t>Single</w:t>
            </w:r>
          </w:p>
        </w:tc>
        <w:tc>
          <w:tcPr>
            <w:tcW w:w="1077" w:type="dxa"/>
          </w:tcPr>
          <w:p w14:paraId="3A04032F" w14:textId="38DBFE70" w:rsidR="00FE3810" w:rsidRPr="00653F2E" w:rsidRDefault="00FE3810" w:rsidP="00FE3810">
            <w:pPr>
              <w:pStyle w:val="TableParagraph"/>
            </w:pPr>
            <w:r w:rsidRPr="0095417C">
              <w:t>3.43</w:t>
            </w:r>
          </w:p>
        </w:tc>
        <w:tc>
          <w:tcPr>
            <w:tcW w:w="1077" w:type="dxa"/>
          </w:tcPr>
          <w:p w14:paraId="3A040330" w14:textId="6B653DE5" w:rsidR="00FE3810" w:rsidRPr="00653F2E" w:rsidRDefault="00FE3810" w:rsidP="00FE3810">
            <w:pPr>
              <w:pStyle w:val="TableParagraph"/>
            </w:pPr>
            <w:r w:rsidRPr="0095417C">
              <w:t>3.75</w:t>
            </w:r>
          </w:p>
        </w:tc>
        <w:tc>
          <w:tcPr>
            <w:tcW w:w="1077" w:type="dxa"/>
          </w:tcPr>
          <w:p w14:paraId="3A040331" w14:textId="12A1FFFE" w:rsidR="00FE3810" w:rsidRPr="00653F2E" w:rsidRDefault="00FE3810" w:rsidP="00FE3810">
            <w:pPr>
              <w:pStyle w:val="TableParagraph"/>
            </w:pPr>
            <w:r w:rsidRPr="0095417C">
              <w:t>3.59</w:t>
            </w:r>
          </w:p>
        </w:tc>
        <w:tc>
          <w:tcPr>
            <w:tcW w:w="1077" w:type="dxa"/>
          </w:tcPr>
          <w:p w14:paraId="3A040332" w14:textId="03F4A36A" w:rsidR="00FE3810" w:rsidRPr="00653F2E" w:rsidRDefault="00FE3810" w:rsidP="00FE3810">
            <w:pPr>
              <w:pStyle w:val="TableParagraph"/>
            </w:pPr>
            <w:r w:rsidRPr="0095417C">
              <w:t>3.48</w:t>
            </w:r>
          </w:p>
        </w:tc>
        <w:tc>
          <w:tcPr>
            <w:tcW w:w="1077" w:type="dxa"/>
          </w:tcPr>
          <w:p w14:paraId="3A040333" w14:textId="059C828D" w:rsidR="00FE3810" w:rsidRPr="00653F2E" w:rsidRDefault="00FE3810" w:rsidP="00FE3810">
            <w:pPr>
              <w:pStyle w:val="TableParagraph"/>
            </w:pPr>
            <w:r w:rsidRPr="0095417C">
              <w:t>52.55</w:t>
            </w:r>
          </w:p>
        </w:tc>
        <w:tc>
          <w:tcPr>
            <w:tcW w:w="1077" w:type="dxa"/>
          </w:tcPr>
          <w:p w14:paraId="3A040334" w14:textId="71B22F52" w:rsidR="00FE3810" w:rsidRPr="00653F2E" w:rsidRDefault="00FE3810" w:rsidP="00FE3810">
            <w:pPr>
              <w:pStyle w:val="TableParagraph"/>
            </w:pPr>
            <w:r w:rsidRPr="0095417C">
              <w:t>3.43</w:t>
            </w:r>
          </w:p>
        </w:tc>
      </w:tr>
      <w:tr w:rsidR="00FE3810" w14:paraId="00F8B41C" w14:textId="77777777" w:rsidTr="00653F2E">
        <w:trPr>
          <w:trHeight w:hRule="exact" w:val="295"/>
          <w:jc w:val="center"/>
        </w:trPr>
        <w:tc>
          <w:tcPr>
            <w:tcW w:w="2891" w:type="dxa"/>
          </w:tcPr>
          <w:p w14:paraId="3A040336" w14:textId="77777777" w:rsidR="00FE3810" w:rsidRPr="00653F2E" w:rsidRDefault="00FE3810" w:rsidP="00FE3810">
            <w:pPr>
              <w:pStyle w:val="TableParagraph"/>
              <w:jc w:val="left"/>
            </w:pPr>
            <w:r w:rsidRPr="00653F2E">
              <w:t>Couple</w:t>
            </w:r>
          </w:p>
        </w:tc>
        <w:tc>
          <w:tcPr>
            <w:tcW w:w="1077" w:type="dxa"/>
          </w:tcPr>
          <w:p w14:paraId="3A040337" w14:textId="6FF92159" w:rsidR="00FE3810" w:rsidRPr="00653F2E" w:rsidRDefault="00FE3810" w:rsidP="00FE3810">
            <w:pPr>
              <w:pStyle w:val="TableParagraph"/>
            </w:pPr>
            <w:r w:rsidRPr="0095417C">
              <w:t>3.63</w:t>
            </w:r>
          </w:p>
        </w:tc>
        <w:tc>
          <w:tcPr>
            <w:tcW w:w="1077" w:type="dxa"/>
          </w:tcPr>
          <w:p w14:paraId="3A040338" w14:textId="530CC4EA" w:rsidR="00FE3810" w:rsidRPr="00653F2E" w:rsidRDefault="00FE3810" w:rsidP="00FE3810">
            <w:pPr>
              <w:pStyle w:val="TableParagraph"/>
            </w:pPr>
            <w:r w:rsidRPr="0095417C">
              <w:t>3.71</w:t>
            </w:r>
          </w:p>
        </w:tc>
        <w:tc>
          <w:tcPr>
            <w:tcW w:w="1077" w:type="dxa"/>
          </w:tcPr>
          <w:p w14:paraId="3A040339" w14:textId="7505A845" w:rsidR="00FE3810" w:rsidRPr="00653F2E" w:rsidRDefault="00FE3810" w:rsidP="00FE3810">
            <w:pPr>
              <w:pStyle w:val="TableParagraph"/>
            </w:pPr>
            <w:r w:rsidRPr="0095417C">
              <w:t>3.51</w:t>
            </w:r>
          </w:p>
        </w:tc>
        <w:tc>
          <w:tcPr>
            <w:tcW w:w="1077" w:type="dxa"/>
          </w:tcPr>
          <w:p w14:paraId="3A04033A" w14:textId="4E98DB89" w:rsidR="00FE3810" w:rsidRPr="00653F2E" w:rsidRDefault="00FE3810" w:rsidP="00FE3810">
            <w:pPr>
              <w:pStyle w:val="TableParagraph"/>
            </w:pPr>
            <w:r w:rsidRPr="0095417C">
              <w:t>3.49</w:t>
            </w:r>
          </w:p>
        </w:tc>
        <w:tc>
          <w:tcPr>
            <w:tcW w:w="1077" w:type="dxa"/>
          </w:tcPr>
          <w:p w14:paraId="3A04033B" w14:textId="6162CB10" w:rsidR="00FE3810" w:rsidRPr="00653F2E" w:rsidRDefault="00FE3810" w:rsidP="00FE3810">
            <w:pPr>
              <w:pStyle w:val="TableParagraph"/>
            </w:pPr>
            <w:r w:rsidRPr="0095417C">
              <w:t>51.28</w:t>
            </w:r>
          </w:p>
        </w:tc>
        <w:tc>
          <w:tcPr>
            <w:tcW w:w="1077" w:type="dxa"/>
          </w:tcPr>
          <w:p w14:paraId="3A04033C" w14:textId="17ACC432" w:rsidR="00FE3810" w:rsidRPr="00653F2E" w:rsidRDefault="00FE3810" w:rsidP="00FE3810">
            <w:pPr>
              <w:pStyle w:val="TableParagraph"/>
            </w:pPr>
            <w:r w:rsidRPr="0095417C">
              <w:t>3.63</w:t>
            </w:r>
          </w:p>
        </w:tc>
      </w:tr>
      <w:tr w:rsidR="00FE3810" w14:paraId="1C9BAC0F" w14:textId="77777777" w:rsidTr="00653F2E">
        <w:trPr>
          <w:trHeight w:hRule="exact" w:val="295"/>
          <w:jc w:val="center"/>
        </w:trPr>
        <w:tc>
          <w:tcPr>
            <w:tcW w:w="2891" w:type="dxa"/>
          </w:tcPr>
          <w:p w14:paraId="3A04033E" w14:textId="77777777" w:rsidR="00FE3810" w:rsidRPr="00653F2E" w:rsidRDefault="00FE3810" w:rsidP="00FE3810">
            <w:pPr>
              <w:pStyle w:val="TableParagraph"/>
              <w:jc w:val="left"/>
            </w:pPr>
            <w:r w:rsidRPr="00653F2E">
              <w:t>No children</w:t>
            </w:r>
          </w:p>
        </w:tc>
        <w:tc>
          <w:tcPr>
            <w:tcW w:w="1077" w:type="dxa"/>
          </w:tcPr>
          <w:p w14:paraId="3A04033F" w14:textId="123A3326" w:rsidR="00FE3810" w:rsidRPr="00653F2E" w:rsidRDefault="00FE3810" w:rsidP="00FE3810">
            <w:pPr>
              <w:pStyle w:val="TableParagraph"/>
            </w:pPr>
            <w:r w:rsidRPr="0095417C">
              <w:t>3.56</w:t>
            </w:r>
          </w:p>
        </w:tc>
        <w:tc>
          <w:tcPr>
            <w:tcW w:w="1077" w:type="dxa"/>
          </w:tcPr>
          <w:p w14:paraId="3A040340" w14:textId="00BE5097" w:rsidR="00FE3810" w:rsidRPr="00653F2E" w:rsidRDefault="00FE3810" w:rsidP="00FE3810">
            <w:pPr>
              <w:pStyle w:val="TableParagraph"/>
            </w:pPr>
            <w:r w:rsidRPr="0095417C">
              <w:t>3.70</w:t>
            </w:r>
          </w:p>
        </w:tc>
        <w:tc>
          <w:tcPr>
            <w:tcW w:w="1077" w:type="dxa"/>
          </w:tcPr>
          <w:p w14:paraId="3A040341" w14:textId="7BBBA45C" w:rsidR="00FE3810" w:rsidRPr="00653F2E" w:rsidRDefault="00FE3810" w:rsidP="00FE3810">
            <w:pPr>
              <w:pStyle w:val="TableParagraph"/>
            </w:pPr>
            <w:r w:rsidRPr="0095417C">
              <w:t>3.53</w:t>
            </w:r>
          </w:p>
        </w:tc>
        <w:tc>
          <w:tcPr>
            <w:tcW w:w="1077" w:type="dxa"/>
          </w:tcPr>
          <w:p w14:paraId="3A040342" w14:textId="76EB72AE" w:rsidR="00FE3810" w:rsidRPr="00653F2E" w:rsidRDefault="00FE3810" w:rsidP="00FE3810">
            <w:pPr>
              <w:pStyle w:val="TableParagraph"/>
            </w:pPr>
            <w:r w:rsidRPr="0095417C">
              <w:t>3.45</w:t>
            </w:r>
          </w:p>
        </w:tc>
        <w:tc>
          <w:tcPr>
            <w:tcW w:w="1077" w:type="dxa"/>
          </w:tcPr>
          <w:p w14:paraId="3A040343" w14:textId="036F511F" w:rsidR="00FE3810" w:rsidRPr="00653F2E" w:rsidRDefault="00FE3810" w:rsidP="00FE3810">
            <w:pPr>
              <w:pStyle w:val="TableParagraph"/>
            </w:pPr>
            <w:r w:rsidRPr="0095417C">
              <w:t>55.77</w:t>
            </w:r>
          </w:p>
        </w:tc>
        <w:tc>
          <w:tcPr>
            <w:tcW w:w="1077" w:type="dxa"/>
          </w:tcPr>
          <w:p w14:paraId="3A040344" w14:textId="5023B5DC" w:rsidR="00FE3810" w:rsidRPr="00653F2E" w:rsidRDefault="00FE3810" w:rsidP="00FE3810">
            <w:pPr>
              <w:pStyle w:val="TableParagraph"/>
            </w:pPr>
            <w:r w:rsidRPr="0095417C">
              <w:t>3.56</w:t>
            </w:r>
          </w:p>
        </w:tc>
      </w:tr>
      <w:tr w:rsidR="00FE3810" w14:paraId="64551701" w14:textId="77777777" w:rsidTr="00653F2E">
        <w:trPr>
          <w:trHeight w:hRule="exact" w:val="295"/>
          <w:jc w:val="center"/>
        </w:trPr>
        <w:tc>
          <w:tcPr>
            <w:tcW w:w="2891" w:type="dxa"/>
          </w:tcPr>
          <w:p w14:paraId="3A040346" w14:textId="77777777" w:rsidR="00FE3810" w:rsidRPr="00653F2E" w:rsidRDefault="00FE3810" w:rsidP="00FE3810">
            <w:pPr>
              <w:pStyle w:val="TableParagraph"/>
              <w:jc w:val="left"/>
            </w:pPr>
            <w:r w:rsidRPr="00653F2E">
              <w:t>With children</w:t>
            </w:r>
          </w:p>
        </w:tc>
        <w:tc>
          <w:tcPr>
            <w:tcW w:w="1077" w:type="dxa"/>
          </w:tcPr>
          <w:p w14:paraId="3A040347" w14:textId="5280636D" w:rsidR="00FE3810" w:rsidRPr="00653F2E" w:rsidRDefault="00FE3810" w:rsidP="00FE3810">
            <w:pPr>
              <w:pStyle w:val="TableParagraph"/>
            </w:pPr>
            <w:r w:rsidRPr="0095417C">
              <w:t>3.59</w:t>
            </w:r>
          </w:p>
        </w:tc>
        <w:tc>
          <w:tcPr>
            <w:tcW w:w="1077" w:type="dxa"/>
          </w:tcPr>
          <w:p w14:paraId="3A040348" w14:textId="3A989A31" w:rsidR="00FE3810" w:rsidRPr="00653F2E" w:rsidRDefault="00FE3810" w:rsidP="00FE3810">
            <w:pPr>
              <w:pStyle w:val="TableParagraph"/>
            </w:pPr>
            <w:r w:rsidRPr="0095417C">
              <w:t>3.72</w:t>
            </w:r>
          </w:p>
        </w:tc>
        <w:tc>
          <w:tcPr>
            <w:tcW w:w="1077" w:type="dxa"/>
          </w:tcPr>
          <w:p w14:paraId="3A040349" w14:textId="0030542E" w:rsidR="00FE3810" w:rsidRPr="00653F2E" w:rsidRDefault="00FE3810" w:rsidP="00FE3810">
            <w:pPr>
              <w:pStyle w:val="TableParagraph"/>
            </w:pPr>
            <w:r w:rsidRPr="0095417C">
              <w:t>3.53</w:t>
            </w:r>
          </w:p>
        </w:tc>
        <w:tc>
          <w:tcPr>
            <w:tcW w:w="1077" w:type="dxa"/>
          </w:tcPr>
          <w:p w14:paraId="3A04034A" w14:textId="58EC184B" w:rsidR="00FE3810" w:rsidRPr="00653F2E" w:rsidRDefault="00FE3810" w:rsidP="00FE3810">
            <w:pPr>
              <w:pStyle w:val="TableParagraph"/>
            </w:pPr>
            <w:r w:rsidRPr="0095417C">
              <w:t>3.49</w:t>
            </w:r>
          </w:p>
        </w:tc>
        <w:tc>
          <w:tcPr>
            <w:tcW w:w="1077" w:type="dxa"/>
          </w:tcPr>
          <w:p w14:paraId="3A04034B" w14:textId="0D42F150" w:rsidR="00FE3810" w:rsidRPr="00653F2E" w:rsidRDefault="00FE3810" w:rsidP="00FE3810">
            <w:pPr>
              <w:pStyle w:val="TableParagraph"/>
            </w:pPr>
            <w:r w:rsidRPr="0095417C">
              <w:t>50.28</w:t>
            </w:r>
          </w:p>
        </w:tc>
        <w:tc>
          <w:tcPr>
            <w:tcW w:w="1077" w:type="dxa"/>
          </w:tcPr>
          <w:p w14:paraId="3A04034C" w14:textId="1F53486A" w:rsidR="00FE3810" w:rsidRPr="00653F2E" w:rsidRDefault="00FE3810" w:rsidP="00FE3810">
            <w:pPr>
              <w:pStyle w:val="TableParagraph"/>
            </w:pPr>
            <w:r w:rsidRPr="0095417C">
              <w:t>3.59</w:t>
            </w:r>
          </w:p>
        </w:tc>
      </w:tr>
      <w:tr w:rsidR="00FE3810" w14:paraId="1F8360F6" w14:textId="77777777" w:rsidTr="00653F2E">
        <w:trPr>
          <w:trHeight w:hRule="exact" w:val="295"/>
          <w:jc w:val="center"/>
        </w:trPr>
        <w:tc>
          <w:tcPr>
            <w:tcW w:w="2891" w:type="dxa"/>
          </w:tcPr>
          <w:p w14:paraId="3A04034E" w14:textId="77777777" w:rsidR="00FE3810" w:rsidRPr="00653F2E" w:rsidRDefault="00FE3810" w:rsidP="00FE3810">
            <w:pPr>
              <w:pStyle w:val="TableParagraph"/>
              <w:jc w:val="left"/>
            </w:pPr>
            <w:r w:rsidRPr="00653F2E">
              <w:t>Did not finish school</w:t>
            </w:r>
          </w:p>
        </w:tc>
        <w:tc>
          <w:tcPr>
            <w:tcW w:w="1077" w:type="dxa"/>
          </w:tcPr>
          <w:p w14:paraId="3A04034F" w14:textId="44BDC5E3" w:rsidR="00FE3810" w:rsidRPr="00653F2E" w:rsidRDefault="00FE3810" w:rsidP="00FE3810">
            <w:pPr>
              <w:pStyle w:val="TableParagraph"/>
            </w:pPr>
            <w:r w:rsidRPr="0095417C">
              <w:t>3.29</w:t>
            </w:r>
          </w:p>
        </w:tc>
        <w:tc>
          <w:tcPr>
            <w:tcW w:w="1077" w:type="dxa"/>
          </w:tcPr>
          <w:p w14:paraId="3A040350" w14:textId="7E6CD60A" w:rsidR="00FE3810" w:rsidRPr="00653F2E" w:rsidRDefault="00FE3810" w:rsidP="00FE3810">
            <w:pPr>
              <w:pStyle w:val="TableParagraph"/>
            </w:pPr>
            <w:r w:rsidRPr="0095417C">
              <w:t>3.55</w:t>
            </w:r>
          </w:p>
        </w:tc>
        <w:tc>
          <w:tcPr>
            <w:tcW w:w="1077" w:type="dxa"/>
          </w:tcPr>
          <w:p w14:paraId="3A040351" w14:textId="5CDCD693" w:rsidR="00FE3810" w:rsidRPr="00653F2E" w:rsidRDefault="00FE3810" w:rsidP="00FE3810">
            <w:pPr>
              <w:pStyle w:val="TableParagraph"/>
            </w:pPr>
            <w:r w:rsidRPr="0095417C">
              <w:t>3.35</w:t>
            </w:r>
          </w:p>
        </w:tc>
        <w:tc>
          <w:tcPr>
            <w:tcW w:w="1077" w:type="dxa"/>
          </w:tcPr>
          <w:p w14:paraId="3A040352" w14:textId="44B19ADB" w:rsidR="00FE3810" w:rsidRPr="00653F2E" w:rsidRDefault="00FE3810" w:rsidP="00FE3810">
            <w:pPr>
              <w:pStyle w:val="TableParagraph"/>
            </w:pPr>
            <w:r w:rsidRPr="0095417C">
              <w:t>3.38</w:t>
            </w:r>
          </w:p>
        </w:tc>
        <w:tc>
          <w:tcPr>
            <w:tcW w:w="1077" w:type="dxa"/>
          </w:tcPr>
          <w:p w14:paraId="3A040353" w14:textId="3516D0CA" w:rsidR="00FE3810" w:rsidRPr="00653F2E" w:rsidRDefault="00FE3810" w:rsidP="00FE3810">
            <w:pPr>
              <w:pStyle w:val="TableParagraph"/>
            </w:pPr>
            <w:r w:rsidRPr="0095417C">
              <w:t>48.76</w:t>
            </w:r>
          </w:p>
        </w:tc>
        <w:tc>
          <w:tcPr>
            <w:tcW w:w="1077" w:type="dxa"/>
          </w:tcPr>
          <w:p w14:paraId="3A040354" w14:textId="014C468E" w:rsidR="00FE3810" w:rsidRPr="00653F2E" w:rsidRDefault="00FE3810" w:rsidP="00FE3810">
            <w:pPr>
              <w:pStyle w:val="TableParagraph"/>
            </w:pPr>
            <w:r w:rsidRPr="0095417C">
              <w:t>3.29</w:t>
            </w:r>
          </w:p>
        </w:tc>
      </w:tr>
      <w:tr w:rsidR="00FE3810" w14:paraId="349D543E" w14:textId="77777777" w:rsidTr="00653F2E">
        <w:trPr>
          <w:trHeight w:hRule="exact" w:val="295"/>
          <w:jc w:val="center"/>
        </w:trPr>
        <w:tc>
          <w:tcPr>
            <w:tcW w:w="2891" w:type="dxa"/>
          </w:tcPr>
          <w:p w14:paraId="3A040356" w14:textId="77777777" w:rsidR="00FE3810" w:rsidRPr="00653F2E" w:rsidRDefault="00FE3810" w:rsidP="00FE3810">
            <w:pPr>
              <w:pStyle w:val="TableParagraph"/>
              <w:jc w:val="left"/>
            </w:pPr>
            <w:r w:rsidRPr="00653F2E">
              <w:t>School education</w:t>
            </w:r>
          </w:p>
        </w:tc>
        <w:tc>
          <w:tcPr>
            <w:tcW w:w="1077" w:type="dxa"/>
          </w:tcPr>
          <w:p w14:paraId="3A040357" w14:textId="15E739FD" w:rsidR="00FE3810" w:rsidRPr="00653F2E" w:rsidRDefault="00FE3810" w:rsidP="00FE3810">
            <w:pPr>
              <w:pStyle w:val="TableParagraph"/>
            </w:pPr>
            <w:r w:rsidRPr="0095417C">
              <w:t>3.24</w:t>
            </w:r>
          </w:p>
        </w:tc>
        <w:tc>
          <w:tcPr>
            <w:tcW w:w="1077" w:type="dxa"/>
          </w:tcPr>
          <w:p w14:paraId="3A040358" w14:textId="6D427F16" w:rsidR="00FE3810" w:rsidRPr="00653F2E" w:rsidRDefault="00FE3810" w:rsidP="00FE3810">
            <w:pPr>
              <w:pStyle w:val="TableParagraph"/>
            </w:pPr>
            <w:r w:rsidRPr="0095417C">
              <w:t>3.75</w:t>
            </w:r>
          </w:p>
        </w:tc>
        <w:tc>
          <w:tcPr>
            <w:tcW w:w="1077" w:type="dxa"/>
          </w:tcPr>
          <w:p w14:paraId="3A040359" w14:textId="786C9A85" w:rsidR="00FE3810" w:rsidRPr="00653F2E" w:rsidRDefault="00FE3810" w:rsidP="00FE3810">
            <w:pPr>
              <w:pStyle w:val="TableParagraph"/>
            </w:pPr>
            <w:r w:rsidRPr="0095417C">
              <w:t>3.68</w:t>
            </w:r>
          </w:p>
        </w:tc>
        <w:tc>
          <w:tcPr>
            <w:tcW w:w="1077" w:type="dxa"/>
          </w:tcPr>
          <w:p w14:paraId="3A04035A" w14:textId="76B62A46" w:rsidR="00FE3810" w:rsidRPr="00653F2E" w:rsidRDefault="00FE3810" w:rsidP="00FE3810">
            <w:pPr>
              <w:pStyle w:val="TableParagraph"/>
            </w:pPr>
            <w:r w:rsidRPr="0095417C">
              <w:t>3.61</w:t>
            </w:r>
          </w:p>
        </w:tc>
        <w:tc>
          <w:tcPr>
            <w:tcW w:w="1077" w:type="dxa"/>
          </w:tcPr>
          <w:p w14:paraId="3A04035B" w14:textId="77F0F3D6" w:rsidR="00FE3810" w:rsidRPr="00653F2E" w:rsidRDefault="00FE3810" w:rsidP="00FE3810">
            <w:pPr>
              <w:pStyle w:val="TableParagraph"/>
            </w:pPr>
            <w:r w:rsidRPr="0095417C">
              <w:t>54.28</w:t>
            </w:r>
          </w:p>
        </w:tc>
        <w:tc>
          <w:tcPr>
            <w:tcW w:w="1077" w:type="dxa"/>
          </w:tcPr>
          <w:p w14:paraId="3A04035C" w14:textId="122026A2" w:rsidR="00FE3810" w:rsidRPr="00653F2E" w:rsidRDefault="00FE3810" w:rsidP="00FE3810">
            <w:pPr>
              <w:pStyle w:val="TableParagraph"/>
            </w:pPr>
            <w:r w:rsidRPr="0095417C">
              <w:t>3.24</w:t>
            </w:r>
          </w:p>
        </w:tc>
      </w:tr>
      <w:tr w:rsidR="00FE3810" w14:paraId="5EA40279" w14:textId="77777777" w:rsidTr="00653F2E">
        <w:trPr>
          <w:trHeight w:hRule="exact" w:val="295"/>
          <w:jc w:val="center"/>
        </w:trPr>
        <w:tc>
          <w:tcPr>
            <w:tcW w:w="2891" w:type="dxa"/>
          </w:tcPr>
          <w:p w14:paraId="3A04035E" w14:textId="77777777" w:rsidR="00FE3810" w:rsidRPr="00653F2E" w:rsidRDefault="00FE3810" w:rsidP="00FE3810">
            <w:pPr>
              <w:pStyle w:val="TableParagraph"/>
              <w:jc w:val="left"/>
            </w:pPr>
            <w:r w:rsidRPr="00653F2E">
              <w:t>Certificate</w:t>
            </w:r>
          </w:p>
        </w:tc>
        <w:tc>
          <w:tcPr>
            <w:tcW w:w="1077" w:type="dxa"/>
          </w:tcPr>
          <w:p w14:paraId="3A04035F" w14:textId="0616BFF9" w:rsidR="00FE3810" w:rsidRPr="00653F2E" w:rsidRDefault="00FE3810" w:rsidP="00FE3810">
            <w:pPr>
              <w:pStyle w:val="TableParagraph"/>
            </w:pPr>
            <w:r w:rsidRPr="0095417C">
              <w:t>3.16</w:t>
            </w:r>
          </w:p>
        </w:tc>
        <w:tc>
          <w:tcPr>
            <w:tcW w:w="1077" w:type="dxa"/>
          </w:tcPr>
          <w:p w14:paraId="3A040360" w14:textId="7F8C8F63" w:rsidR="00FE3810" w:rsidRPr="00653F2E" w:rsidRDefault="00FE3810" w:rsidP="00FE3810">
            <w:pPr>
              <w:pStyle w:val="TableParagraph"/>
            </w:pPr>
            <w:r w:rsidRPr="0095417C">
              <w:t>3.61</w:t>
            </w:r>
          </w:p>
        </w:tc>
        <w:tc>
          <w:tcPr>
            <w:tcW w:w="1077" w:type="dxa"/>
          </w:tcPr>
          <w:p w14:paraId="3A040361" w14:textId="2EF22A41" w:rsidR="00FE3810" w:rsidRPr="00653F2E" w:rsidRDefault="00FE3810" w:rsidP="00FE3810">
            <w:pPr>
              <w:pStyle w:val="TableParagraph"/>
            </w:pPr>
            <w:r w:rsidRPr="0095417C">
              <w:t>3.57</w:t>
            </w:r>
          </w:p>
        </w:tc>
        <w:tc>
          <w:tcPr>
            <w:tcW w:w="1077" w:type="dxa"/>
          </w:tcPr>
          <w:p w14:paraId="3A040362" w14:textId="43F11635" w:rsidR="00FE3810" w:rsidRPr="00653F2E" w:rsidRDefault="00FE3810" w:rsidP="00FE3810">
            <w:pPr>
              <w:pStyle w:val="TableParagraph"/>
            </w:pPr>
            <w:r w:rsidRPr="0095417C">
              <w:t>3.38</w:t>
            </w:r>
          </w:p>
        </w:tc>
        <w:tc>
          <w:tcPr>
            <w:tcW w:w="1077" w:type="dxa"/>
          </w:tcPr>
          <w:p w14:paraId="3A040363" w14:textId="458523B2" w:rsidR="00FE3810" w:rsidRPr="00653F2E" w:rsidRDefault="00FE3810" w:rsidP="00FE3810">
            <w:pPr>
              <w:pStyle w:val="TableParagraph"/>
            </w:pPr>
            <w:r w:rsidRPr="0095417C">
              <w:t>46.02</w:t>
            </w:r>
          </w:p>
        </w:tc>
        <w:tc>
          <w:tcPr>
            <w:tcW w:w="1077" w:type="dxa"/>
          </w:tcPr>
          <w:p w14:paraId="3A040364" w14:textId="46B38765" w:rsidR="00FE3810" w:rsidRPr="00653F2E" w:rsidRDefault="00FE3810" w:rsidP="00FE3810">
            <w:pPr>
              <w:pStyle w:val="TableParagraph"/>
            </w:pPr>
            <w:r w:rsidRPr="0095417C">
              <w:t>3.16</w:t>
            </w:r>
          </w:p>
        </w:tc>
      </w:tr>
      <w:tr w:rsidR="00FE3810" w14:paraId="7202185D" w14:textId="77777777" w:rsidTr="00653F2E">
        <w:trPr>
          <w:trHeight w:hRule="exact" w:val="295"/>
          <w:jc w:val="center"/>
        </w:trPr>
        <w:tc>
          <w:tcPr>
            <w:tcW w:w="2891" w:type="dxa"/>
          </w:tcPr>
          <w:p w14:paraId="3A040366" w14:textId="77777777" w:rsidR="00FE3810" w:rsidRPr="00653F2E" w:rsidRDefault="00FE3810" w:rsidP="00FE3810">
            <w:pPr>
              <w:pStyle w:val="TableParagraph"/>
              <w:jc w:val="left"/>
            </w:pPr>
            <w:r w:rsidRPr="00653F2E">
              <w:t>Advanced diploma/diploma</w:t>
            </w:r>
          </w:p>
        </w:tc>
        <w:tc>
          <w:tcPr>
            <w:tcW w:w="1077" w:type="dxa"/>
          </w:tcPr>
          <w:p w14:paraId="3A040367" w14:textId="52E7B93C" w:rsidR="00FE3810" w:rsidRPr="00653F2E" w:rsidRDefault="00FE3810" w:rsidP="00FE3810">
            <w:pPr>
              <w:pStyle w:val="TableParagraph"/>
            </w:pPr>
            <w:r w:rsidRPr="0095417C">
              <w:t>3.34</w:t>
            </w:r>
          </w:p>
        </w:tc>
        <w:tc>
          <w:tcPr>
            <w:tcW w:w="1077" w:type="dxa"/>
          </w:tcPr>
          <w:p w14:paraId="3A040368" w14:textId="62C5B7E9" w:rsidR="00FE3810" w:rsidRPr="00653F2E" w:rsidRDefault="00FE3810" w:rsidP="00FE3810">
            <w:pPr>
              <w:pStyle w:val="TableParagraph"/>
            </w:pPr>
            <w:r w:rsidRPr="0095417C">
              <w:t>3.62</w:t>
            </w:r>
          </w:p>
        </w:tc>
        <w:tc>
          <w:tcPr>
            <w:tcW w:w="1077" w:type="dxa"/>
          </w:tcPr>
          <w:p w14:paraId="3A040369" w14:textId="23E30773" w:rsidR="00FE3810" w:rsidRPr="00653F2E" w:rsidRDefault="00FE3810" w:rsidP="00FE3810">
            <w:pPr>
              <w:pStyle w:val="TableParagraph"/>
            </w:pPr>
            <w:r w:rsidRPr="0095417C">
              <w:t>3.56</w:t>
            </w:r>
          </w:p>
        </w:tc>
        <w:tc>
          <w:tcPr>
            <w:tcW w:w="1077" w:type="dxa"/>
          </w:tcPr>
          <w:p w14:paraId="3A04036A" w14:textId="6BDB5EC1" w:rsidR="00FE3810" w:rsidRPr="00653F2E" w:rsidRDefault="00FE3810" w:rsidP="00FE3810">
            <w:pPr>
              <w:pStyle w:val="TableParagraph"/>
            </w:pPr>
            <w:r w:rsidRPr="0095417C">
              <w:t>3.48</w:t>
            </w:r>
          </w:p>
        </w:tc>
        <w:tc>
          <w:tcPr>
            <w:tcW w:w="1077" w:type="dxa"/>
          </w:tcPr>
          <w:p w14:paraId="3A04036B" w14:textId="74020D01" w:rsidR="00FE3810" w:rsidRPr="00653F2E" w:rsidRDefault="00FE3810" w:rsidP="00FE3810">
            <w:pPr>
              <w:pStyle w:val="TableParagraph"/>
            </w:pPr>
            <w:r w:rsidRPr="0095417C">
              <w:t>50.35</w:t>
            </w:r>
          </w:p>
        </w:tc>
        <w:tc>
          <w:tcPr>
            <w:tcW w:w="1077" w:type="dxa"/>
          </w:tcPr>
          <w:p w14:paraId="3A04036C" w14:textId="6087D2C5" w:rsidR="00FE3810" w:rsidRPr="00653F2E" w:rsidRDefault="00FE3810" w:rsidP="00FE3810">
            <w:pPr>
              <w:pStyle w:val="TableParagraph"/>
            </w:pPr>
            <w:r w:rsidRPr="0095417C">
              <w:t>3.34</w:t>
            </w:r>
          </w:p>
        </w:tc>
      </w:tr>
      <w:tr w:rsidR="00FE3810" w14:paraId="68F53C1F" w14:textId="77777777" w:rsidTr="00653F2E">
        <w:trPr>
          <w:trHeight w:hRule="exact" w:val="295"/>
          <w:jc w:val="center"/>
        </w:trPr>
        <w:tc>
          <w:tcPr>
            <w:tcW w:w="2891" w:type="dxa"/>
          </w:tcPr>
          <w:p w14:paraId="3A04036E" w14:textId="77777777" w:rsidR="00FE3810" w:rsidRPr="00653F2E" w:rsidRDefault="00FE3810" w:rsidP="00FE3810">
            <w:pPr>
              <w:pStyle w:val="TableParagraph"/>
              <w:jc w:val="left"/>
            </w:pPr>
            <w:r w:rsidRPr="00653F2E">
              <w:t>Bachelor degree</w:t>
            </w:r>
          </w:p>
        </w:tc>
        <w:tc>
          <w:tcPr>
            <w:tcW w:w="1077" w:type="dxa"/>
          </w:tcPr>
          <w:p w14:paraId="3A04036F" w14:textId="2F77A75A" w:rsidR="00FE3810" w:rsidRPr="00653F2E" w:rsidRDefault="00FE3810" w:rsidP="00FE3810">
            <w:pPr>
              <w:pStyle w:val="TableParagraph"/>
            </w:pPr>
            <w:r w:rsidRPr="0095417C">
              <w:t>3.61</w:t>
            </w:r>
          </w:p>
        </w:tc>
        <w:tc>
          <w:tcPr>
            <w:tcW w:w="1077" w:type="dxa"/>
          </w:tcPr>
          <w:p w14:paraId="3A040370" w14:textId="0E4F71FE" w:rsidR="00FE3810" w:rsidRPr="00653F2E" w:rsidRDefault="00FE3810" w:rsidP="00FE3810">
            <w:pPr>
              <w:pStyle w:val="TableParagraph"/>
            </w:pPr>
            <w:r w:rsidRPr="0095417C">
              <w:t>3.69</w:t>
            </w:r>
          </w:p>
        </w:tc>
        <w:tc>
          <w:tcPr>
            <w:tcW w:w="1077" w:type="dxa"/>
          </w:tcPr>
          <w:p w14:paraId="3A040371" w14:textId="36989016" w:rsidR="00FE3810" w:rsidRPr="00653F2E" w:rsidRDefault="00FE3810" w:rsidP="00FE3810">
            <w:pPr>
              <w:pStyle w:val="TableParagraph"/>
            </w:pPr>
            <w:r w:rsidRPr="0095417C">
              <w:t>3.48</w:t>
            </w:r>
          </w:p>
        </w:tc>
        <w:tc>
          <w:tcPr>
            <w:tcW w:w="1077" w:type="dxa"/>
          </w:tcPr>
          <w:p w14:paraId="3A040372" w14:textId="46B251C4" w:rsidR="00FE3810" w:rsidRPr="00653F2E" w:rsidRDefault="00FE3810" w:rsidP="00FE3810">
            <w:pPr>
              <w:pStyle w:val="TableParagraph"/>
            </w:pPr>
            <w:r w:rsidRPr="0095417C">
              <w:t>3.48</w:t>
            </w:r>
          </w:p>
        </w:tc>
        <w:tc>
          <w:tcPr>
            <w:tcW w:w="1077" w:type="dxa"/>
          </w:tcPr>
          <w:p w14:paraId="3A040373" w14:textId="536AB406" w:rsidR="00FE3810" w:rsidRPr="00653F2E" w:rsidRDefault="00FE3810" w:rsidP="00FE3810">
            <w:pPr>
              <w:pStyle w:val="TableParagraph"/>
            </w:pPr>
            <w:r w:rsidRPr="0095417C">
              <w:t>51.60</w:t>
            </w:r>
          </w:p>
        </w:tc>
        <w:tc>
          <w:tcPr>
            <w:tcW w:w="1077" w:type="dxa"/>
          </w:tcPr>
          <w:p w14:paraId="3A040374" w14:textId="0351408F" w:rsidR="00FE3810" w:rsidRPr="00653F2E" w:rsidRDefault="00FE3810" w:rsidP="00FE3810">
            <w:pPr>
              <w:pStyle w:val="TableParagraph"/>
            </w:pPr>
            <w:r w:rsidRPr="0095417C">
              <w:t>3.61</w:t>
            </w:r>
          </w:p>
        </w:tc>
      </w:tr>
      <w:tr w:rsidR="00FE3810" w14:paraId="48E093C6" w14:textId="77777777" w:rsidTr="00653F2E">
        <w:trPr>
          <w:trHeight w:hRule="exact" w:val="295"/>
          <w:jc w:val="center"/>
        </w:trPr>
        <w:tc>
          <w:tcPr>
            <w:tcW w:w="2891" w:type="dxa"/>
          </w:tcPr>
          <w:p w14:paraId="3A040376" w14:textId="77777777" w:rsidR="00FE3810" w:rsidRPr="00653F2E" w:rsidRDefault="00FE3810" w:rsidP="00FE3810">
            <w:pPr>
              <w:pStyle w:val="TableParagraph"/>
              <w:jc w:val="left"/>
            </w:pPr>
            <w:r w:rsidRPr="00653F2E">
              <w:t>Graduate diploma/graduate certificate</w:t>
            </w:r>
          </w:p>
        </w:tc>
        <w:tc>
          <w:tcPr>
            <w:tcW w:w="1077" w:type="dxa"/>
          </w:tcPr>
          <w:p w14:paraId="3A040377" w14:textId="0AB64B50" w:rsidR="00FE3810" w:rsidRPr="00653F2E" w:rsidRDefault="00FE3810" w:rsidP="00FE3810">
            <w:pPr>
              <w:pStyle w:val="TableParagraph"/>
            </w:pPr>
            <w:r w:rsidRPr="0095417C">
              <w:t>3.66</w:t>
            </w:r>
          </w:p>
        </w:tc>
        <w:tc>
          <w:tcPr>
            <w:tcW w:w="1077" w:type="dxa"/>
          </w:tcPr>
          <w:p w14:paraId="3A040378" w14:textId="0FB3BE94" w:rsidR="00FE3810" w:rsidRPr="00653F2E" w:rsidRDefault="00FE3810" w:rsidP="00FE3810">
            <w:pPr>
              <w:pStyle w:val="TableParagraph"/>
            </w:pPr>
            <w:r w:rsidRPr="0095417C">
              <w:t>3.77</w:t>
            </w:r>
          </w:p>
        </w:tc>
        <w:tc>
          <w:tcPr>
            <w:tcW w:w="1077" w:type="dxa"/>
          </w:tcPr>
          <w:p w14:paraId="3A040379" w14:textId="6C3236D7" w:rsidR="00FE3810" w:rsidRPr="00653F2E" w:rsidRDefault="00FE3810" w:rsidP="00FE3810">
            <w:pPr>
              <w:pStyle w:val="TableParagraph"/>
            </w:pPr>
            <w:r w:rsidRPr="0095417C">
              <w:t>3.40</w:t>
            </w:r>
          </w:p>
        </w:tc>
        <w:tc>
          <w:tcPr>
            <w:tcW w:w="1077" w:type="dxa"/>
          </w:tcPr>
          <w:p w14:paraId="3A04037A" w14:textId="000F273A" w:rsidR="00FE3810" w:rsidRPr="00653F2E" w:rsidRDefault="00FE3810" w:rsidP="00FE3810">
            <w:pPr>
              <w:pStyle w:val="TableParagraph"/>
            </w:pPr>
            <w:r w:rsidRPr="0095417C">
              <w:t>3.44</w:t>
            </w:r>
          </w:p>
        </w:tc>
        <w:tc>
          <w:tcPr>
            <w:tcW w:w="1077" w:type="dxa"/>
          </w:tcPr>
          <w:p w14:paraId="3A04037B" w14:textId="725EABD1" w:rsidR="00FE3810" w:rsidRPr="00653F2E" w:rsidRDefault="00FE3810" w:rsidP="00FE3810">
            <w:pPr>
              <w:pStyle w:val="TableParagraph"/>
            </w:pPr>
            <w:r w:rsidRPr="0095417C">
              <w:t>53.72</w:t>
            </w:r>
          </w:p>
        </w:tc>
        <w:tc>
          <w:tcPr>
            <w:tcW w:w="1077" w:type="dxa"/>
          </w:tcPr>
          <w:p w14:paraId="3A04037C" w14:textId="5F0F9D49" w:rsidR="00FE3810" w:rsidRPr="00653F2E" w:rsidRDefault="00FE3810" w:rsidP="00FE3810">
            <w:pPr>
              <w:pStyle w:val="TableParagraph"/>
            </w:pPr>
            <w:r w:rsidRPr="0095417C">
              <w:t>3.66</w:t>
            </w:r>
          </w:p>
        </w:tc>
      </w:tr>
      <w:tr w:rsidR="00FE3810" w14:paraId="7A85BB20" w14:textId="77777777" w:rsidTr="00653F2E">
        <w:trPr>
          <w:trHeight w:hRule="exact" w:val="295"/>
          <w:jc w:val="center"/>
        </w:trPr>
        <w:tc>
          <w:tcPr>
            <w:tcW w:w="2891" w:type="dxa"/>
          </w:tcPr>
          <w:p w14:paraId="3A04037E" w14:textId="77777777" w:rsidR="00FE3810" w:rsidRPr="00653F2E" w:rsidRDefault="00FE3810" w:rsidP="00FE3810">
            <w:pPr>
              <w:pStyle w:val="TableParagraph"/>
              <w:jc w:val="left"/>
            </w:pPr>
            <w:r w:rsidRPr="00653F2E">
              <w:t>Postgraduate degree</w:t>
            </w:r>
          </w:p>
        </w:tc>
        <w:tc>
          <w:tcPr>
            <w:tcW w:w="1077" w:type="dxa"/>
          </w:tcPr>
          <w:p w14:paraId="3A04037F" w14:textId="5152CE89" w:rsidR="00FE3810" w:rsidRPr="00653F2E" w:rsidRDefault="00FE3810" w:rsidP="00FE3810">
            <w:pPr>
              <w:pStyle w:val="TableParagraph"/>
            </w:pPr>
            <w:r w:rsidRPr="0095417C">
              <w:t>3.94</w:t>
            </w:r>
          </w:p>
        </w:tc>
        <w:tc>
          <w:tcPr>
            <w:tcW w:w="1077" w:type="dxa"/>
          </w:tcPr>
          <w:p w14:paraId="3A040380" w14:textId="17A1DA69" w:rsidR="00FE3810" w:rsidRPr="00653F2E" w:rsidRDefault="00FE3810" w:rsidP="00FE3810">
            <w:pPr>
              <w:pStyle w:val="TableParagraph"/>
            </w:pPr>
            <w:r w:rsidRPr="0095417C">
              <w:t>3.79</w:t>
            </w:r>
          </w:p>
        </w:tc>
        <w:tc>
          <w:tcPr>
            <w:tcW w:w="1077" w:type="dxa"/>
          </w:tcPr>
          <w:p w14:paraId="3A040381" w14:textId="5E0D6D09" w:rsidR="00FE3810" w:rsidRPr="00653F2E" w:rsidRDefault="00FE3810" w:rsidP="00FE3810">
            <w:pPr>
              <w:pStyle w:val="TableParagraph"/>
            </w:pPr>
            <w:r w:rsidRPr="0095417C">
              <w:t>3.51</w:t>
            </w:r>
          </w:p>
        </w:tc>
        <w:tc>
          <w:tcPr>
            <w:tcW w:w="1077" w:type="dxa"/>
          </w:tcPr>
          <w:p w14:paraId="3A040382" w14:textId="2463EB15" w:rsidR="00FE3810" w:rsidRPr="00653F2E" w:rsidRDefault="00FE3810" w:rsidP="00FE3810">
            <w:pPr>
              <w:pStyle w:val="TableParagraph"/>
            </w:pPr>
            <w:r w:rsidRPr="0095417C">
              <w:t>3.51</w:t>
            </w:r>
          </w:p>
        </w:tc>
        <w:tc>
          <w:tcPr>
            <w:tcW w:w="1077" w:type="dxa"/>
          </w:tcPr>
          <w:p w14:paraId="3A040383" w14:textId="76E6EADF" w:rsidR="00FE3810" w:rsidRPr="00653F2E" w:rsidRDefault="00FE3810" w:rsidP="00FE3810">
            <w:pPr>
              <w:pStyle w:val="TableParagraph"/>
            </w:pPr>
            <w:r w:rsidRPr="0095417C">
              <w:t>53.40</w:t>
            </w:r>
          </w:p>
        </w:tc>
        <w:tc>
          <w:tcPr>
            <w:tcW w:w="1077" w:type="dxa"/>
          </w:tcPr>
          <w:p w14:paraId="3A040384" w14:textId="4C6CADFA" w:rsidR="00FE3810" w:rsidRPr="00653F2E" w:rsidRDefault="00FE3810" w:rsidP="00FE3810">
            <w:pPr>
              <w:pStyle w:val="TableParagraph"/>
            </w:pPr>
            <w:r w:rsidRPr="0095417C">
              <w:t>3.94</w:t>
            </w:r>
          </w:p>
        </w:tc>
      </w:tr>
      <w:tr w:rsidR="00FE3810" w14:paraId="0530A715" w14:textId="77777777" w:rsidTr="00653F2E">
        <w:trPr>
          <w:trHeight w:hRule="exact" w:val="295"/>
          <w:jc w:val="center"/>
        </w:trPr>
        <w:tc>
          <w:tcPr>
            <w:tcW w:w="2891" w:type="dxa"/>
          </w:tcPr>
          <w:p w14:paraId="3A040386" w14:textId="08C88313" w:rsidR="00FE3810" w:rsidRPr="00653F2E" w:rsidRDefault="00FE3810" w:rsidP="00FE3810">
            <w:pPr>
              <w:pStyle w:val="TableParagraph"/>
              <w:jc w:val="left"/>
            </w:pPr>
            <w:r w:rsidRPr="00653F2E">
              <w:t>Income</w:t>
            </w:r>
            <w:r>
              <w:t>-</w:t>
            </w:r>
            <w:r w:rsidRPr="00653F2E">
              <w:t xml:space="preserve"> less than $20,000</w:t>
            </w:r>
          </w:p>
        </w:tc>
        <w:tc>
          <w:tcPr>
            <w:tcW w:w="1077" w:type="dxa"/>
          </w:tcPr>
          <w:p w14:paraId="3A040387" w14:textId="4BEC1CD4" w:rsidR="00FE3810" w:rsidRPr="00653F2E" w:rsidRDefault="00FE3810" w:rsidP="00FE3810">
            <w:pPr>
              <w:pStyle w:val="TableParagraph"/>
            </w:pPr>
            <w:r w:rsidRPr="0095417C">
              <w:t>2.65</w:t>
            </w:r>
          </w:p>
        </w:tc>
        <w:tc>
          <w:tcPr>
            <w:tcW w:w="1077" w:type="dxa"/>
          </w:tcPr>
          <w:p w14:paraId="3A040388" w14:textId="6C8B9238" w:rsidR="00FE3810" w:rsidRPr="00653F2E" w:rsidRDefault="00FE3810" w:rsidP="00FE3810">
            <w:pPr>
              <w:pStyle w:val="TableParagraph"/>
            </w:pPr>
            <w:r w:rsidRPr="0095417C">
              <w:t>3.66</w:t>
            </w:r>
          </w:p>
        </w:tc>
        <w:tc>
          <w:tcPr>
            <w:tcW w:w="1077" w:type="dxa"/>
          </w:tcPr>
          <w:p w14:paraId="3A040389" w14:textId="4C8157AF" w:rsidR="00FE3810" w:rsidRPr="00653F2E" w:rsidRDefault="00FE3810" w:rsidP="00FE3810">
            <w:pPr>
              <w:pStyle w:val="TableParagraph"/>
            </w:pPr>
            <w:r w:rsidRPr="0095417C">
              <w:t>3.69</w:t>
            </w:r>
          </w:p>
        </w:tc>
        <w:tc>
          <w:tcPr>
            <w:tcW w:w="1077" w:type="dxa"/>
          </w:tcPr>
          <w:p w14:paraId="3A04038A" w14:textId="3DB500FF" w:rsidR="00FE3810" w:rsidRPr="00653F2E" w:rsidRDefault="00FE3810" w:rsidP="00FE3810">
            <w:pPr>
              <w:pStyle w:val="TableParagraph"/>
            </w:pPr>
            <w:r w:rsidRPr="0095417C">
              <w:t>3.69</w:t>
            </w:r>
          </w:p>
        </w:tc>
        <w:tc>
          <w:tcPr>
            <w:tcW w:w="1077" w:type="dxa"/>
          </w:tcPr>
          <w:p w14:paraId="3A04038B" w14:textId="273CB212" w:rsidR="00FE3810" w:rsidRPr="00653F2E" w:rsidRDefault="00FE3810" w:rsidP="00FE3810">
            <w:pPr>
              <w:pStyle w:val="TableParagraph"/>
            </w:pPr>
            <w:r w:rsidRPr="0095417C">
              <w:t>47.98</w:t>
            </w:r>
          </w:p>
        </w:tc>
        <w:tc>
          <w:tcPr>
            <w:tcW w:w="1077" w:type="dxa"/>
          </w:tcPr>
          <w:p w14:paraId="3A04038C" w14:textId="429F5DFC" w:rsidR="00FE3810" w:rsidRPr="00653F2E" w:rsidRDefault="00FE3810" w:rsidP="00FE3810">
            <w:pPr>
              <w:pStyle w:val="TableParagraph"/>
            </w:pPr>
            <w:r w:rsidRPr="0095417C">
              <w:t>2.65</w:t>
            </w:r>
          </w:p>
        </w:tc>
      </w:tr>
      <w:tr w:rsidR="00FE3810" w14:paraId="62DFC1F6" w14:textId="77777777" w:rsidTr="00653F2E">
        <w:trPr>
          <w:trHeight w:hRule="exact" w:val="295"/>
          <w:jc w:val="center"/>
        </w:trPr>
        <w:tc>
          <w:tcPr>
            <w:tcW w:w="2891" w:type="dxa"/>
          </w:tcPr>
          <w:p w14:paraId="3A04038E" w14:textId="6B2D60B5" w:rsidR="00FE3810" w:rsidRPr="00653F2E" w:rsidRDefault="00FE3810" w:rsidP="00FE3810">
            <w:pPr>
              <w:pStyle w:val="TableParagraph"/>
              <w:jc w:val="left"/>
            </w:pPr>
            <w:r w:rsidRPr="00653F2E">
              <w:t>Income</w:t>
            </w:r>
            <w:r>
              <w:t>-</w:t>
            </w:r>
            <w:r w:rsidRPr="00653F2E">
              <w:t xml:space="preserve"> $20,000 to $50,000</w:t>
            </w:r>
          </w:p>
        </w:tc>
        <w:tc>
          <w:tcPr>
            <w:tcW w:w="1077" w:type="dxa"/>
          </w:tcPr>
          <w:p w14:paraId="3A04038F" w14:textId="2584D37F" w:rsidR="00FE3810" w:rsidRPr="00653F2E" w:rsidRDefault="00FE3810" w:rsidP="00FE3810">
            <w:pPr>
              <w:pStyle w:val="TableParagraph"/>
            </w:pPr>
            <w:r w:rsidRPr="0095417C">
              <w:t>2.86</w:t>
            </w:r>
          </w:p>
        </w:tc>
        <w:tc>
          <w:tcPr>
            <w:tcW w:w="1077" w:type="dxa"/>
          </w:tcPr>
          <w:p w14:paraId="3A040390" w14:textId="213B27A5" w:rsidR="00FE3810" w:rsidRPr="00653F2E" w:rsidRDefault="00FE3810" w:rsidP="00FE3810">
            <w:pPr>
              <w:pStyle w:val="TableParagraph"/>
            </w:pPr>
            <w:r w:rsidRPr="0095417C">
              <w:t>3.60</w:t>
            </w:r>
          </w:p>
        </w:tc>
        <w:tc>
          <w:tcPr>
            <w:tcW w:w="1077" w:type="dxa"/>
          </w:tcPr>
          <w:p w14:paraId="3A040391" w14:textId="6362040E" w:rsidR="00FE3810" w:rsidRPr="00653F2E" w:rsidRDefault="00FE3810" w:rsidP="00FE3810">
            <w:pPr>
              <w:pStyle w:val="TableParagraph"/>
            </w:pPr>
            <w:r w:rsidRPr="0095417C">
              <w:t>3.57</w:t>
            </w:r>
          </w:p>
        </w:tc>
        <w:tc>
          <w:tcPr>
            <w:tcW w:w="1077" w:type="dxa"/>
          </w:tcPr>
          <w:p w14:paraId="3A040392" w14:textId="0DF9A425" w:rsidR="00FE3810" w:rsidRPr="00653F2E" w:rsidRDefault="00FE3810" w:rsidP="00FE3810">
            <w:pPr>
              <w:pStyle w:val="TableParagraph"/>
            </w:pPr>
            <w:r w:rsidRPr="0095417C">
              <w:t>3.40</w:t>
            </w:r>
          </w:p>
        </w:tc>
        <w:tc>
          <w:tcPr>
            <w:tcW w:w="1077" w:type="dxa"/>
          </w:tcPr>
          <w:p w14:paraId="3A040393" w14:textId="49E389FD" w:rsidR="00FE3810" w:rsidRPr="00653F2E" w:rsidRDefault="00FE3810" w:rsidP="00FE3810">
            <w:pPr>
              <w:pStyle w:val="TableParagraph"/>
            </w:pPr>
            <w:r w:rsidRPr="0095417C">
              <w:t>47.36</w:t>
            </w:r>
          </w:p>
        </w:tc>
        <w:tc>
          <w:tcPr>
            <w:tcW w:w="1077" w:type="dxa"/>
          </w:tcPr>
          <w:p w14:paraId="3A040394" w14:textId="56E3E30F" w:rsidR="00FE3810" w:rsidRPr="00653F2E" w:rsidRDefault="00FE3810" w:rsidP="00FE3810">
            <w:pPr>
              <w:pStyle w:val="TableParagraph"/>
            </w:pPr>
            <w:r w:rsidRPr="0095417C">
              <w:t>2.86</w:t>
            </w:r>
          </w:p>
        </w:tc>
      </w:tr>
      <w:tr w:rsidR="00FE3810" w14:paraId="30098076" w14:textId="77777777" w:rsidTr="00653F2E">
        <w:trPr>
          <w:trHeight w:hRule="exact" w:val="295"/>
          <w:jc w:val="center"/>
        </w:trPr>
        <w:tc>
          <w:tcPr>
            <w:tcW w:w="2891" w:type="dxa"/>
          </w:tcPr>
          <w:p w14:paraId="3A040396" w14:textId="32275F9D" w:rsidR="00FE3810" w:rsidRPr="00653F2E" w:rsidRDefault="00FE3810" w:rsidP="00FE3810">
            <w:pPr>
              <w:pStyle w:val="TableParagraph"/>
              <w:jc w:val="left"/>
            </w:pPr>
            <w:r w:rsidRPr="00653F2E">
              <w:t>Income</w:t>
            </w:r>
            <w:r>
              <w:t>-</w:t>
            </w:r>
            <w:r w:rsidRPr="00653F2E">
              <w:t xml:space="preserve"> $50,000 to $100,000</w:t>
            </w:r>
          </w:p>
        </w:tc>
        <w:tc>
          <w:tcPr>
            <w:tcW w:w="1077" w:type="dxa"/>
          </w:tcPr>
          <w:p w14:paraId="3A040397" w14:textId="3F09E062" w:rsidR="00FE3810" w:rsidRPr="00653F2E" w:rsidRDefault="00FE3810" w:rsidP="00FE3810">
            <w:pPr>
              <w:pStyle w:val="TableParagraph"/>
            </w:pPr>
            <w:r w:rsidRPr="0095417C">
              <w:t>3.35</w:t>
            </w:r>
          </w:p>
        </w:tc>
        <w:tc>
          <w:tcPr>
            <w:tcW w:w="1077" w:type="dxa"/>
          </w:tcPr>
          <w:p w14:paraId="3A040398" w14:textId="74C61803" w:rsidR="00FE3810" w:rsidRPr="00653F2E" w:rsidRDefault="00FE3810" w:rsidP="00FE3810">
            <w:pPr>
              <w:pStyle w:val="TableParagraph"/>
            </w:pPr>
            <w:r w:rsidRPr="0095417C">
              <w:t>3.68</w:t>
            </w:r>
          </w:p>
        </w:tc>
        <w:tc>
          <w:tcPr>
            <w:tcW w:w="1077" w:type="dxa"/>
          </w:tcPr>
          <w:p w14:paraId="3A040399" w14:textId="43034860" w:rsidR="00FE3810" w:rsidRPr="00653F2E" w:rsidRDefault="00FE3810" w:rsidP="00FE3810">
            <w:pPr>
              <w:pStyle w:val="TableParagraph"/>
            </w:pPr>
            <w:r w:rsidRPr="0095417C">
              <w:t>3.50</w:t>
            </w:r>
          </w:p>
        </w:tc>
        <w:tc>
          <w:tcPr>
            <w:tcW w:w="1077" w:type="dxa"/>
          </w:tcPr>
          <w:p w14:paraId="3A04039A" w14:textId="412F0C76" w:rsidR="00FE3810" w:rsidRPr="00653F2E" w:rsidRDefault="00FE3810" w:rsidP="00FE3810">
            <w:pPr>
              <w:pStyle w:val="TableParagraph"/>
            </w:pPr>
            <w:r w:rsidRPr="0095417C">
              <w:t>3.44</w:t>
            </w:r>
          </w:p>
        </w:tc>
        <w:tc>
          <w:tcPr>
            <w:tcW w:w="1077" w:type="dxa"/>
          </w:tcPr>
          <w:p w14:paraId="3A04039B" w14:textId="5CC2B3D6" w:rsidR="00FE3810" w:rsidRPr="00653F2E" w:rsidRDefault="00FE3810" w:rsidP="00FE3810">
            <w:pPr>
              <w:pStyle w:val="TableParagraph"/>
            </w:pPr>
            <w:r w:rsidRPr="0095417C">
              <w:t>51.38</w:t>
            </w:r>
          </w:p>
        </w:tc>
        <w:tc>
          <w:tcPr>
            <w:tcW w:w="1077" w:type="dxa"/>
          </w:tcPr>
          <w:p w14:paraId="3A04039C" w14:textId="05888D9F" w:rsidR="00FE3810" w:rsidRPr="00653F2E" w:rsidRDefault="00FE3810" w:rsidP="00FE3810">
            <w:pPr>
              <w:pStyle w:val="TableParagraph"/>
            </w:pPr>
            <w:r w:rsidRPr="0095417C">
              <w:t>3.35</w:t>
            </w:r>
          </w:p>
        </w:tc>
      </w:tr>
      <w:tr w:rsidR="00FE3810" w14:paraId="363172C6" w14:textId="77777777" w:rsidTr="00653F2E">
        <w:trPr>
          <w:trHeight w:hRule="exact" w:val="295"/>
          <w:jc w:val="center"/>
        </w:trPr>
        <w:tc>
          <w:tcPr>
            <w:tcW w:w="2891" w:type="dxa"/>
          </w:tcPr>
          <w:p w14:paraId="3A04039E" w14:textId="2F788825" w:rsidR="00FE3810" w:rsidRPr="00653F2E" w:rsidRDefault="00FE3810" w:rsidP="00FE3810">
            <w:pPr>
              <w:pStyle w:val="TableParagraph"/>
              <w:jc w:val="left"/>
            </w:pPr>
            <w:r w:rsidRPr="00653F2E">
              <w:t>Income</w:t>
            </w:r>
            <w:r>
              <w:t>-</w:t>
            </w:r>
            <w:r w:rsidRPr="00653F2E">
              <w:t xml:space="preserve"> $100,000 to $150,000</w:t>
            </w:r>
          </w:p>
        </w:tc>
        <w:tc>
          <w:tcPr>
            <w:tcW w:w="1077" w:type="dxa"/>
          </w:tcPr>
          <w:p w14:paraId="3A04039F" w14:textId="4789B6B6" w:rsidR="00FE3810" w:rsidRPr="00653F2E" w:rsidRDefault="00FE3810" w:rsidP="00FE3810">
            <w:pPr>
              <w:pStyle w:val="TableParagraph"/>
            </w:pPr>
            <w:r w:rsidRPr="0095417C">
              <w:t>3.68</w:t>
            </w:r>
          </w:p>
        </w:tc>
        <w:tc>
          <w:tcPr>
            <w:tcW w:w="1077" w:type="dxa"/>
          </w:tcPr>
          <w:p w14:paraId="3A0403A0" w14:textId="0EB727DA" w:rsidR="00FE3810" w:rsidRPr="00653F2E" w:rsidRDefault="00FE3810" w:rsidP="00FE3810">
            <w:pPr>
              <w:pStyle w:val="TableParagraph"/>
            </w:pPr>
            <w:r w:rsidRPr="0095417C">
              <w:t>3.74</w:t>
            </w:r>
          </w:p>
        </w:tc>
        <w:tc>
          <w:tcPr>
            <w:tcW w:w="1077" w:type="dxa"/>
          </w:tcPr>
          <w:p w14:paraId="3A0403A1" w14:textId="142BA8CC" w:rsidR="00FE3810" w:rsidRPr="00653F2E" w:rsidRDefault="00FE3810" w:rsidP="00FE3810">
            <w:pPr>
              <w:pStyle w:val="TableParagraph"/>
            </w:pPr>
            <w:r w:rsidRPr="0095417C">
              <w:t>3.46</w:t>
            </w:r>
          </w:p>
        </w:tc>
        <w:tc>
          <w:tcPr>
            <w:tcW w:w="1077" w:type="dxa"/>
          </w:tcPr>
          <w:p w14:paraId="3A0403A2" w14:textId="532E19B6" w:rsidR="00FE3810" w:rsidRPr="00653F2E" w:rsidRDefault="00FE3810" w:rsidP="00FE3810">
            <w:pPr>
              <w:pStyle w:val="TableParagraph"/>
            </w:pPr>
            <w:r w:rsidRPr="0095417C">
              <w:t>3.46</w:t>
            </w:r>
          </w:p>
        </w:tc>
        <w:tc>
          <w:tcPr>
            <w:tcW w:w="1077" w:type="dxa"/>
          </w:tcPr>
          <w:p w14:paraId="3A0403A3" w14:textId="6B6A33A8" w:rsidR="00FE3810" w:rsidRPr="00653F2E" w:rsidRDefault="00FE3810" w:rsidP="00FE3810">
            <w:pPr>
              <w:pStyle w:val="TableParagraph"/>
            </w:pPr>
            <w:r w:rsidRPr="0095417C">
              <w:t>53.42</w:t>
            </w:r>
          </w:p>
        </w:tc>
        <w:tc>
          <w:tcPr>
            <w:tcW w:w="1077" w:type="dxa"/>
          </w:tcPr>
          <w:p w14:paraId="3A0403A4" w14:textId="4097A01B" w:rsidR="00FE3810" w:rsidRPr="00653F2E" w:rsidRDefault="00FE3810" w:rsidP="00FE3810">
            <w:pPr>
              <w:pStyle w:val="TableParagraph"/>
            </w:pPr>
            <w:r w:rsidRPr="0095417C">
              <w:t>3.68</w:t>
            </w:r>
          </w:p>
        </w:tc>
      </w:tr>
      <w:tr w:rsidR="00FE3810" w14:paraId="659C2722" w14:textId="77777777" w:rsidTr="00653F2E">
        <w:trPr>
          <w:trHeight w:hRule="exact" w:val="295"/>
          <w:jc w:val="center"/>
        </w:trPr>
        <w:tc>
          <w:tcPr>
            <w:tcW w:w="2891" w:type="dxa"/>
          </w:tcPr>
          <w:p w14:paraId="3A0403A6" w14:textId="641188DF" w:rsidR="00FE3810" w:rsidRPr="00653F2E" w:rsidRDefault="00FE3810" w:rsidP="00FE3810">
            <w:pPr>
              <w:pStyle w:val="TableParagraph"/>
              <w:jc w:val="left"/>
            </w:pPr>
            <w:r w:rsidRPr="00653F2E">
              <w:t>Income</w:t>
            </w:r>
            <w:r>
              <w:t>-</w:t>
            </w:r>
            <w:r w:rsidRPr="00653F2E">
              <w:t xml:space="preserve"> $150,000 to $200,000</w:t>
            </w:r>
          </w:p>
        </w:tc>
        <w:tc>
          <w:tcPr>
            <w:tcW w:w="1077" w:type="dxa"/>
          </w:tcPr>
          <w:p w14:paraId="3A0403A7" w14:textId="6C74C182" w:rsidR="00FE3810" w:rsidRPr="00653F2E" w:rsidRDefault="00FE3810" w:rsidP="00FE3810">
            <w:pPr>
              <w:pStyle w:val="TableParagraph"/>
            </w:pPr>
            <w:r w:rsidRPr="0095417C">
              <w:t>3.85</w:t>
            </w:r>
          </w:p>
        </w:tc>
        <w:tc>
          <w:tcPr>
            <w:tcW w:w="1077" w:type="dxa"/>
          </w:tcPr>
          <w:p w14:paraId="3A0403A8" w14:textId="200434EB" w:rsidR="00FE3810" w:rsidRPr="00653F2E" w:rsidRDefault="00FE3810" w:rsidP="00FE3810">
            <w:pPr>
              <w:pStyle w:val="TableParagraph"/>
            </w:pPr>
            <w:r w:rsidRPr="0095417C">
              <w:t>3.74</w:t>
            </w:r>
          </w:p>
        </w:tc>
        <w:tc>
          <w:tcPr>
            <w:tcW w:w="1077" w:type="dxa"/>
          </w:tcPr>
          <w:p w14:paraId="3A0403A9" w14:textId="218C51CF" w:rsidR="00FE3810" w:rsidRPr="00653F2E" w:rsidRDefault="00FE3810" w:rsidP="00FE3810">
            <w:pPr>
              <w:pStyle w:val="TableParagraph"/>
            </w:pPr>
            <w:r w:rsidRPr="0095417C">
              <w:t>3.59</w:t>
            </w:r>
          </w:p>
        </w:tc>
        <w:tc>
          <w:tcPr>
            <w:tcW w:w="1077" w:type="dxa"/>
          </w:tcPr>
          <w:p w14:paraId="3A0403AA" w14:textId="5792F586" w:rsidR="00FE3810" w:rsidRPr="00653F2E" w:rsidRDefault="00FE3810" w:rsidP="00FE3810">
            <w:pPr>
              <w:pStyle w:val="TableParagraph"/>
            </w:pPr>
            <w:r w:rsidRPr="0095417C">
              <w:t>3.50</w:t>
            </w:r>
          </w:p>
        </w:tc>
        <w:tc>
          <w:tcPr>
            <w:tcW w:w="1077" w:type="dxa"/>
          </w:tcPr>
          <w:p w14:paraId="3A0403AB" w14:textId="67F618BC" w:rsidR="00FE3810" w:rsidRPr="00653F2E" w:rsidRDefault="00FE3810" w:rsidP="00FE3810">
            <w:pPr>
              <w:pStyle w:val="TableParagraph"/>
            </w:pPr>
            <w:r w:rsidRPr="0095417C">
              <w:t>53.36</w:t>
            </w:r>
          </w:p>
        </w:tc>
        <w:tc>
          <w:tcPr>
            <w:tcW w:w="1077" w:type="dxa"/>
          </w:tcPr>
          <w:p w14:paraId="3A0403AC" w14:textId="7A1D46DA" w:rsidR="00FE3810" w:rsidRPr="00653F2E" w:rsidRDefault="00FE3810" w:rsidP="00FE3810">
            <w:pPr>
              <w:pStyle w:val="TableParagraph"/>
            </w:pPr>
            <w:r w:rsidRPr="0095417C">
              <w:t>3.85</w:t>
            </w:r>
          </w:p>
        </w:tc>
      </w:tr>
      <w:tr w:rsidR="00FE3810" w14:paraId="46465750" w14:textId="77777777" w:rsidTr="00653F2E">
        <w:trPr>
          <w:trHeight w:hRule="exact" w:val="295"/>
          <w:jc w:val="center"/>
        </w:trPr>
        <w:tc>
          <w:tcPr>
            <w:tcW w:w="2891" w:type="dxa"/>
          </w:tcPr>
          <w:p w14:paraId="3A0403AE" w14:textId="57EBEE94" w:rsidR="00FE3810" w:rsidRPr="00653F2E" w:rsidRDefault="00FE3810" w:rsidP="00FE3810">
            <w:pPr>
              <w:pStyle w:val="TableParagraph"/>
              <w:jc w:val="left"/>
            </w:pPr>
            <w:r w:rsidRPr="00653F2E">
              <w:t>Income</w:t>
            </w:r>
            <w:r>
              <w:t>-</w:t>
            </w:r>
            <w:r w:rsidRPr="00653F2E">
              <w:t xml:space="preserve"> $200,000 to $250,000</w:t>
            </w:r>
          </w:p>
        </w:tc>
        <w:tc>
          <w:tcPr>
            <w:tcW w:w="1077" w:type="dxa"/>
          </w:tcPr>
          <w:p w14:paraId="3A0403AF" w14:textId="48D96A5C" w:rsidR="00FE3810" w:rsidRPr="00653F2E" w:rsidRDefault="00FE3810" w:rsidP="00FE3810">
            <w:pPr>
              <w:pStyle w:val="TableParagraph"/>
            </w:pPr>
            <w:r w:rsidRPr="0095417C">
              <w:t>3.89</w:t>
            </w:r>
          </w:p>
        </w:tc>
        <w:tc>
          <w:tcPr>
            <w:tcW w:w="1077" w:type="dxa"/>
          </w:tcPr>
          <w:p w14:paraId="3A0403B0" w14:textId="33E96D24" w:rsidR="00FE3810" w:rsidRPr="00653F2E" w:rsidRDefault="00FE3810" w:rsidP="00FE3810">
            <w:pPr>
              <w:pStyle w:val="TableParagraph"/>
            </w:pPr>
            <w:r w:rsidRPr="0095417C">
              <w:t>3.75</w:t>
            </w:r>
          </w:p>
        </w:tc>
        <w:tc>
          <w:tcPr>
            <w:tcW w:w="1077" w:type="dxa"/>
          </w:tcPr>
          <w:p w14:paraId="3A0403B1" w14:textId="1150FDB6" w:rsidR="00FE3810" w:rsidRPr="00653F2E" w:rsidRDefault="00FE3810" w:rsidP="00FE3810">
            <w:pPr>
              <w:pStyle w:val="TableParagraph"/>
            </w:pPr>
            <w:r w:rsidRPr="0095417C">
              <w:t>3.60</w:t>
            </w:r>
          </w:p>
        </w:tc>
        <w:tc>
          <w:tcPr>
            <w:tcW w:w="1077" w:type="dxa"/>
          </w:tcPr>
          <w:p w14:paraId="3A0403B2" w14:textId="0C696521" w:rsidR="00FE3810" w:rsidRPr="00653F2E" w:rsidRDefault="00FE3810" w:rsidP="00FE3810">
            <w:pPr>
              <w:pStyle w:val="TableParagraph"/>
            </w:pPr>
            <w:r w:rsidRPr="0095417C">
              <w:t>3.49</w:t>
            </w:r>
          </w:p>
        </w:tc>
        <w:tc>
          <w:tcPr>
            <w:tcW w:w="1077" w:type="dxa"/>
          </w:tcPr>
          <w:p w14:paraId="3A0403B3" w14:textId="79201BD9" w:rsidR="00FE3810" w:rsidRPr="00653F2E" w:rsidRDefault="00FE3810" w:rsidP="00FE3810">
            <w:pPr>
              <w:pStyle w:val="TableParagraph"/>
            </w:pPr>
            <w:r w:rsidRPr="0095417C">
              <w:t>53.09</w:t>
            </w:r>
          </w:p>
        </w:tc>
        <w:tc>
          <w:tcPr>
            <w:tcW w:w="1077" w:type="dxa"/>
          </w:tcPr>
          <w:p w14:paraId="3A0403B4" w14:textId="7AF5A1D5" w:rsidR="00FE3810" w:rsidRPr="00653F2E" w:rsidRDefault="00FE3810" w:rsidP="00FE3810">
            <w:pPr>
              <w:pStyle w:val="TableParagraph"/>
            </w:pPr>
            <w:r w:rsidRPr="0095417C">
              <w:t>3.89</w:t>
            </w:r>
          </w:p>
        </w:tc>
      </w:tr>
      <w:tr w:rsidR="00FE3810" w14:paraId="29E6E024" w14:textId="77777777" w:rsidTr="00653F2E">
        <w:trPr>
          <w:trHeight w:hRule="exact" w:val="295"/>
          <w:jc w:val="center"/>
        </w:trPr>
        <w:tc>
          <w:tcPr>
            <w:tcW w:w="2891" w:type="dxa"/>
          </w:tcPr>
          <w:p w14:paraId="3A0403B6" w14:textId="720F5E29" w:rsidR="00FE3810" w:rsidRPr="00653F2E" w:rsidRDefault="00FE3810" w:rsidP="00FE3810">
            <w:pPr>
              <w:pStyle w:val="TableParagraph"/>
              <w:jc w:val="left"/>
            </w:pPr>
            <w:r w:rsidRPr="00653F2E">
              <w:t>Income</w:t>
            </w:r>
            <w:r>
              <w:t>-</w:t>
            </w:r>
            <w:r w:rsidRPr="00653F2E">
              <w:t xml:space="preserve"> $250,000 to $300,000</w:t>
            </w:r>
          </w:p>
        </w:tc>
        <w:tc>
          <w:tcPr>
            <w:tcW w:w="1077" w:type="dxa"/>
          </w:tcPr>
          <w:p w14:paraId="3A0403B7" w14:textId="2C6BD232" w:rsidR="00FE3810" w:rsidRPr="00653F2E" w:rsidRDefault="00FE3810" w:rsidP="00FE3810">
            <w:pPr>
              <w:pStyle w:val="TableParagraph"/>
            </w:pPr>
            <w:r w:rsidRPr="0095417C">
              <w:t>4.20</w:t>
            </w:r>
          </w:p>
        </w:tc>
        <w:tc>
          <w:tcPr>
            <w:tcW w:w="1077" w:type="dxa"/>
          </w:tcPr>
          <w:p w14:paraId="3A0403B8" w14:textId="1BAF1A84" w:rsidR="00FE3810" w:rsidRPr="00653F2E" w:rsidRDefault="00FE3810" w:rsidP="00FE3810">
            <w:pPr>
              <w:pStyle w:val="TableParagraph"/>
            </w:pPr>
            <w:r w:rsidRPr="0095417C">
              <w:t>3.83</w:t>
            </w:r>
          </w:p>
        </w:tc>
        <w:tc>
          <w:tcPr>
            <w:tcW w:w="1077" w:type="dxa"/>
          </w:tcPr>
          <w:p w14:paraId="3A0403B9" w14:textId="345D1E28" w:rsidR="00FE3810" w:rsidRPr="00653F2E" w:rsidRDefault="00FE3810" w:rsidP="00FE3810">
            <w:pPr>
              <w:pStyle w:val="TableParagraph"/>
            </w:pPr>
            <w:r w:rsidRPr="0095417C">
              <w:t>3.54</w:t>
            </w:r>
          </w:p>
        </w:tc>
        <w:tc>
          <w:tcPr>
            <w:tcW w:w="1077" w:type="dxa"/>
          </w:tcPr>
          <w:p w14:paraId="3A0403BA" w14:textId="779FDE36" w:rsidR="00FE3810" w:rsidRPr="00653F2E" w:rsidRDefault="00FE3810" w:rsidP="00FE3810">
            <w:pPr>
              <w:pStyle w:val="TableParagraph"/>
            </w:pPr>
            <w:r w:rsidRPr="0095417C">
              <w:t>3.72</w:t>
            </w:r>
          </w:p>
        </w:tc>
        <w:tc>
          <w:tcPr>
            <w:tcW w:w="1077" w:type="dxa"/>
          </w:tcPr>
          <w:p w14:paraId="3A0403BB" w14:textId="281B3981" w:rsidR="00FE3810" w:rsidRPr="00653F2E" w:rsidRDefault="00FE3810" w:rsidP="00FE3810">
            <w:pPr>
              <w:pStyle w:val="TableParagraph"/>
            </w:pPr>
            <w:r w:rsidRPr="0095417C">
              <w:t>49.24</w:t>
            </w:r>
          </w:p>
        </w:tc>
        <w:tc>
          <w:tcPr>
            <w:tcW w:w="1077" w:type="dxa"/>
          </w:tcPr>
          <w:p w14:paraId="3A0403BC" w14:textId="2493AA89" w:rsidR="00FE3810" w:rsidRPr="00653F2E" w:rsidRDefault="00FE3810" w:rsidP="00FE3810">
            <w:pPr>
              <w:pStyle w:val="TableParagraph"/>
            </w:pPr>
            <w:r w:rsidRPr="0095417C">
              <w:t>4.20</w:t>
            </w:r>
          </w:p>
        </w:tc>
      </w:tr>
      <w:tr w:rsidR="00FE3810" w14:paraId="1BF5D9B9" w14:textId="77777777" w:rsidTr="00653F2E">
        <w:trPr>
          <w:trHeight w:hRule="exact" w:val="295"/>
          <w:jc w:val="center"/>
        </w:trPr>
        <w:tc>
          <w:tcPr>
            <w:tcW w:w="2891" w:type="dxa"/>
          </w:tcPr>
          <w:p w14:paraId="3A0403BE" w14:textId="4EC38961" w:rsidR="00FE3810" w:rsidRPr="00653F2E" w:rsidRDefault="00FE3810" w:rsidP="00FE3810">
            <w:pPr>
              <w:pStyle w:val="TableParagraph"/>
              <w:jc w:val="left"/>
            </w:pPr>
            <w:r w:rsidRPr="00653F2E">
              <w:t>Income</w:t>
            </w:r>
            <w:r>
              <w:t>-</w:t>
            </w:r>
            <w:r w:rsidRPr="00653F2E">
              <w:t xml:space="preserve"> $300,000 or more</w:t>
            </w:r>
          </w:p>
        </w:tc>
        <w:tc>
          <w:tcPr>
            <w:tcW w:w="1077" w:type="dxa"/>
          </w:tcPr>
          <w:p w14:paraId="3A0403BF" w14:textId="577DC074" w:rsidR="00FE3810" w:rsidRPr="00653F2E" w:rsidRDefault="00FE3810" w:rsidP="00FE3810">
            <w:pPr>
              <w:pStyle w:val="TableParagraph"/>
            </w:pPr>
            <w:r w:rsidRPr="0095417C">
              <w:t>4.16</w:t>
            </w:r>
          </w:p>
        </w:tc>
        <w:tc>
          <w:tcPr>
            <w:tcW w:w="1077" w:type="dxa"/>
          </w:tcPr>
          <w:p w14:paraId="3A0403C0" w14:textId="3BC1AE77" w:rsidR="00FE3810" w:rsidRPr="00653F2E" w:rsidRDefault="00FE3810" w:rsidP="00FE3810">
            <w:pPr>
              <w:pStyle w:val="TableParagraph"/>
            </w:pPr>
            <w:r w:rsidRPr="0095417C">
              <w:t>3.95</w:t>
            </w:r>
          </w:p>
        </w:tc>
        <w:tc>
          <w:tcPr>
            <w:tcW w:w="1077" w:type="dxa"/>
          </w:tcPr>
          <w:p w14:paraId="3A0403C1" w14:textId="3EE487A2" w:rsidR="00FE3810" w:rsidRPr="00653F2E" w:rsidRDefault="00FE3810" w:rsidP="00FE3810">
            <w:pPr>
              <w:pStyle w:val="TableParagraph"/>
            </w:pPr>
            <w:r w:rsidRPr="0095417C">
              <w:t>3.70</w:t>
            </w:r>
          </w:p>
        </w:tc>
        <w:tc>
          <w:tcPr>
            <w:tcW w:w="1077" w:type="dxa"/>
          </w:tcPr>
          <w:p w14:paraId="3A0403C2" w14:textId="4AD0AA3E" w:rsidR="00FE3810" w:rsidRPr="00653F2E" w:rsidRDefault="00FE3810" w:rsidP="00FE3810">
            <w:pPr>
              <w:pStyle w:val="TableParagraph"/>
            </w:pPr>
            <w:r w:rsidRPr="0095417C">
              <w:t>3.77</w:t>
            </w:r>
          </w:p>
        </w:tc>
        <w:tc>
          <w:tcPr>
            <w:tcW w:w="1077" w:type="dxa"/>
          </w:tcPr>
          <w:p w14:paraId="3A0403C3" w14:textId="5CCCAFD8" w:rsidR="00FE3810" w:rsidRPr="00653F2E" w:rsidRDefault="00FE3810" w:rsidP="00FE3810">
            <w:pPr>
              <w:pStyle w:val="TableParagraph"/>
            </w:pPr>
            <w:r w:rsidRPr="0095417C">
              <w:t>51.16</w:t>
            </w:r>
          </w:p>
        </w:tc>
        <w:tc>
          <w:tcPr>
            <w:tcW w:w="1077" w:type="dxa"/>
          </w:tcPr>
          <w:p w14:paraId="3A0403C4" w14:textId="77E4457A" w:rsidR="00FE3810" w:rsidRPr="00653F2E" w:rsidRDefault="00FE3810" w:rsidP="00FE3810">
            <w:pPr>
              <w:pStyle w:val="TableParagraph"/>
            </w:pPr>
            <w:r w:rsidRPr="0095417C">
              <w:t>4.16</w:t>
            </w:r>
          </w:p>
        </w:tc>
      </w:tr>
    </w:tbl>
    <w:p w14:paraId="3A0403C6" w14:textId="77777777" w:rsidR="00672F89" w:rsidRDefault="00672F89">
      <w:pPr>
        <w:rPr>
          <w:rFonts w:eastAsia="Calibri Light" w:cs="Calibri Light"/>
          <w:sz w:val="18"/>
          <w:szCs w:val="18"/>
        </w:rPr>
        <w:sectPr w:rsidR="00672F89" w:rsidSect="006D39F1">
          <w:pgSz w:w="11910" w:h="16840"/>
          <w:pgMar w:top="1440" w:right="1440" w:bottom="1440" w:left="1440" w:header="0" w:footer="920" w:gutter="0"/>
          <w:cols w:space="720"/>
          <w:docGrid w:linePitch="218"/>
        </w:sectPr>
      </w:pPr>
    </w:p>
    <w:tbl>
      <w:tblPr>
        <w:tblW w:w="9353" w:type="dxa"/>
        <w:jc w:val="center"/>
        <w:tblBorders>
          <w:bottom w:val="single" w:sz="4" w:space="0" w:color="auto"/>
          <w:insideH w:val="single" w:sz="4" w:space="0" w:color="auto"/>
          <w:insideV w:val="single" w:sz="4" w:space="0" w:color="auto"/>
        </w:tblBorders>
        <w:tblLayout w:type="fixed"/>
        <w:tblCellMar>
          <w:top w:w="28" w:type="dxa"/>
          <w:left w:w="0" w:type="dxa"/>
          <w:right w:w="0" w:type="dxa"/>
        </w:tblCellMar>
        <w:tblLook w:val="01E0" w:firstRow="1" w:lastRow="1" w:firstColumn="1" w:lastColumn="1" w:noHBand="0" w:noVBand="0"/>
        <w:tblCaption w:val="Appendix E: Summary of raw descriptive statistics on outcomes of interest continued"/>
        <w:tblDescription w:val="The mean scores on the outcomes of comprehension, perceived clarity, decision-making ease, decision confidence and willingness to choose the CIPR, broken down by various categories."/>
      </w:tblPr>
      <w:tblGrid>
        <w:gridCol w:w="2891"/>
        <w:gridCol w:w="1077"/>
        <w:gridCol w:w="1077"/>
        <w:gridCol w:w="1077"/>
        <w:gridCol w:w="1077"/>
        <w:gridCol w:w="1077"/>
        <w:gridCol w:w="1077"/>
      </w:tblGrid>
      <w:tr w:rsidR="003514C7" w14:paraId="4FAE3E4E" w14:textId="77777777" w:rsidTr="003514C7">
        <w:trPr>
          <w:trHeight w:hRule="exact" w:val="510"/>
          <w:jc w:val="center"/>
        </w:trPr>
        <w:tc>
          <w:tcPr>
            <w:tcW w:w="2891" w:type="dxa"/>
            <w:shd w:val="clear" w:color="auto" w:fill="F1F2F4"/>
          </w:tcPr>
          <w:p w14:paraId="05495DC4" w14:textId="77777777" w:rsidR="003514C7" w:rsidRDefault="003514C7" w:rsidP="003514C7"/>
        </w:tc>
        <w:tc>
          <w:tcPr>
            <w:tcW w:w="1077" w:type="dxa"/>
            <w:shd w:val="clear" w:color="auto" w:fill="F1F2F4"/>
          </w:tcPr>
          <w:p w14:paraId="6A9EC86C" w14:textId="77777777" w:rsidR="003514C7" w:rsidRPr="00653F2E" w:rsidRDefault="003514C7" w:rsidP="003514C7">
            <w:pPr>
              <w:pStyle w:val="TableParagraph"/>
              <w:rPr>
                <w:sz w:val="12"/>
              </w:rPr>
            </w:pPr>
            <w:r w:rsidRPr="00653F2E">
              <w:rPr>
                <w:sz w:val="12"/>
              </w:rPr>
              <w:t>N</w:t>
            </w:r>
          </w:p>
        </w:tc>
        <w:tc>
          <w:tcPr>
            <w:tcW w:w="1077" w:type="dxa"/>
            <w:shd w:val="clear" w:color="auto" w:fill="F1F2F4"/>
          </w:tcPr>
          <w:p w14:paraId="687BB51E" w14:textId="77777777" w:rsidR="003514C7" w:rsidRPr="00653F2E" w:rsidRDefault="003514C7" w:rsidP="003514C7">
            <w:pPr>
              <w:pStyle w:val="TableParagraph"/>
              <w:rPr>
                <w:sz w:val="12"/>
              </w:rPr>
            </w:pPr>
            <w:r w:rsidRPr="00653F2E">
              <w:rPr>
                <w:sz w:val="12"/>
              </w:rPr>
              <w:t>COMPREHENSION</w:t>
            </w:r>
            <w:r w:rsidRPr="00653F2E">
              <w:rPr>
                <w:sz w:val="12"/>
              </w:rPr>
              <w:br/>
              <w:t>(0 TO 5)</w:t>
            </w:r>
          </w:p>
        </w:tc>
        <w:tc>
          <w:tcPr>
            <w:tcW w:w="1077" w:type="dxa"/>
            <w:shd w:val="clear" w:color="auto" w:fill="F1F2F4"/>
          </w:tcPr>
          <w:p w14:paraId="6CE03097" w14:textId="77777777" w:rsidR="003514C7" w:rsidRPr="00653F2E" w:rsidRDefault="003514C7" w:rsidP="003514C7">
            <w:pPr>
              <w:pStyle w:val="TableParagraph"/>
              <w:rPr>
                <w:sz w:val="12"/>
              </w:rPr>
            </w:pPr>
            <w:r w:rsidRPr="00653F2E">
              <w:rPr>
                <w:sz w:val="12"/>
              </w:rPr>
              <w:t>CLARITY</w:t>
            </w:r>
            <w:r w:rsidRPr="00653F2E">
              <w:rPr>
                <w:sz w:val="12"/>
              </w:rPr>
              <w:br/>
              <w:t>(1 TO 5)</w:t>
            </w:r>
          </w:p>
        </w:tc>
        <w:tc>
          <w:tcPr>
            <w:tcW w:w="1077" w:type="dxa"/>
            <w:shd w:val="clear" w:color="auto" w:fill="F1F2F4"/>
          </w:tcPr>
          <w:p w14:paraId="6FB4F1E3" w14:textId="725456EC" w:rsidR="003514C7" w:rsidRPr="00653F2E" w:rsidRDefault="003514C7" w:rsidP="003514C7">
            <w:pPr>
              <w:pStyle w:val="TableParagraph"/>
              <w:rPr>
                <w:sz w:val="12"/>
              </w:rPr>
            </w:pPr>
            <w:r w:rsidRPr="00653F2E">
              <w:rPr>
                <w:sz w:val="12"/>
              </w:rPr>
              <w:t>DECISION</w:t>
            </w:r>
            <w:r w:rsidR="00FE3810">
              <w:rPr>
                <w:sz w:val="12"/>
              </w:rPr>
              <w:t>-</w:t>
            </w:r>
            <w:r w:rsidRPr="00653F2E">
              <w:rPr>
                <w:sz w:val="12"/>
              </w:rPr>
              <w:t>MAKING EASE</w:t>
            </w:r>
            <w:r w:rsidRPr="00653F2E">
              <w:rPr>
                <w:sz w:val="12"/>
              </w:rPr>
              <w:br/>
              <w:t>(1 TO 5)</w:t>
            </w:r>
          </w:p>
        </w:tc>
        <w:tc>
          <w:tcPr>
            <w:tcW w:w="1077" w:type="dxa"/>
            <w:shd w:val="clear" w:color="auto" w:fill="F1F2F4"/>
          </w:tcPr>
          <w:p w14:paraId="0BB07400" w14:textId="77777777" w:rsidR="003514C7" w:rsidRPr="00653F2E" w:rsidRDefault="003514C7" w:rsidP="003514C7">
            <w:pPr>
              <w:pStyle w:val="TableParagraph"/>
              <w:rPr>
                <w:sz w:val="12"/>
              </w:rPr>
            </w:pPr>
            <w:r w:rsidRPr="00653F2E">
              <w:rPr>
                <w:sz w:val="12"/>
              </w:rPr>
              <w:t>DECISION</w:t>
            </w:r>
            <w:r w:rsidRPr="00653F2E">
              <w:rPr>
                <w:sz w:val="12"/>
              </w:rPr>
              <w:br/>
              <w:t>CONFIDENCE</w:t>
            </w:r>
            <w:r w:rsidRPr="00653F2E">
              <w:rPr>
                <w:sz w:val="12"/>
              </w:rPr>
              <w:br/>
              <w:t>(1 TO 5)</w:t>
            </w:r>
          </w:p>
        </w:tc>
        <w:tc>
          <w:tcPr>
            <w:tcW w:w="1077" w:type="dxa"/>
            <w:shd w:val="clear" w:color="auto" w:fill="F1F2F4"/>
          </w:tcPr>
          <w:p w14:paraId="0B5ED216" w14:textId="77777777" w:rsidR="003514C7" w:rsidRPr="00653F2E" w:rsidRDefault="003514C7" w:rsidP="003514C7">
            <w:pPr>
              <w:pStyle w:val="TableParagraph"/>
              <w:rPr>
                <w:sz w:val="12"/>
              </w:rPr>
            </w:pPr>
            <w:r w:rsidRPr="00653F2E">
              <w:rPr>
                <w:sz w:val="12"/>
              </w:rPr>
              <w:t>WILLING TO CHOOSE</w:t>
            </w:r>
            <w:r w:rsidRPr="00653F2E">
              <w:rPr>
                <w:sz w:val="12"/>
              </w:rPr>
              <w:br/>
              <w:t>THE CIPR</w:t>
            </w:r>
            <w:r w:rsidRPr="00653F2E">
              <w:rPr>
                <w:sz w:val="12"/>
              </w:rPr>
              <w:br/>
              <w:t>(0 TO 100%)</w:t>
            </w:r>
          </w:p>
        </w:tc>
      </w:tr>
      <w:tr w:rsidR="00FE3810" w14:paraId="7D4A7903" w14:textId="77777777" w:rsidTr="003514C7">
        <w:trPr>
          <w:trHeight w:hRule="exact" w:val="293"/>
          <w:jc w:val="center"/>
        </w:trPr>
        <w:tc>
          <w:tcPr>
            <w:tcW w:w="2891" w:type="dxa"/>
          </w:tcPr>
          <w:p w14:paraId="6A990588" w14:textId="59C20951" w:rsidR="00FE3810" w:rsidRPr="00653F2E" w:rsidRDefault="00FE3810" w:rsidP="00FE3810">
            <w:pPr>
              <w:pStyle w:val="TableParagraph"/>
              <w:jc w:val="left"/>
            </w:pPr>
            <w:r>
              <w:t>Super balance - Less than $100,000 (base)</w:t>
            </w:r>
          </w:p>
        </w:tc>
        <w:tc>
          <w:tcPr>
            <w:tcW w:w="1077" w:type="dxa"/>
          </w:tcPr>
          <w:p w14:paraId="0B763263" w14:textId="02FD2404" w:rsidR="00FE3810" w:rsidRPr="00FE3810" w:rsidRDefault="00FE3810" w:rsidP="00FE3810">
            <w:pPr>
              <w:pStyle w:val="TableParagraph"/>
            </w:pPr>
            <w:r w:rsidRPr="00FE3810">
              <w:t>3.43</w:t>
            </w:r>
          </w:p>
        </w:tc>
        <w:tc>
          <w:tcPr>
            <w:tcW w:w="1077" w:type="dxa"/>
          </w:tcPr>
          <w:p w14:paraId="5077BCBB" w14:textId="017CD24F" w:rsidR="00FE3810" w:rsidRPr="00FE3810" w:rsidRDefault="00FE3810" w:rsidP="00FE3810">
            <w:pPr>
              <w:pStyle w:val="TableParagraph"/>
            </w:pPr>
            <w:r w:rsidRPr="00FE3810">
              <w:t>3.75</w:t>
            </w:r>
          </w:p>
        </w:tc>
        <w:tc>
          <w:tcPr>
            <w:tcW w:w="1077" w:type="dxa"/>
          </w:tcPr>
          <w:p w14:paraId="1C9037B0" w14:textId="19F457F6" w:rsidR="00FE3810" w:rsidRPr="00FE3810" w:rsidRDefault="00FE3810" w:rsidP="00FE3810">
            <w:pPr>
              <w:pStyle w:val="TableParagraph"/>
            </w:pPr>
            <w:r w:rsidRPr="00FE3810">
              <w:t>3.55</w:t>
            </w:r>
          </w:p>
        </w:tc>
        <w:tc>
          <w:tcPr>
            <w:tcW w:w="1077" w:type="dxa"/>
          </w:tcPr>
          <w:p w14:paraId="63B52809" w14:textId="0580C0A2" w:rsidR="00FE3810" w:rsidRPr="00FE3810" w:rsidRDefault="00FE3810" w:rsidP="00FE3810">
            <w:pPr>
              <w:pStyle w:val="TableParagraph"/>
            </w:pPr>
            <w:r w:rsidRPr="00FE3810">
              <w:t>3.53</w:t>
            </w:r>
          </w:p>
        </w:tc>
        <w:tc>
          <w:tcPr>
            <w:tcW w:w="1077" w:type="dxa"/>
          </w:tcPr>
          <w:p w14:paraId="37CDDDF3" w14:textId="12E5AC6D" w:rsidR="00FE3810" w:rsidRPr="00FE3810" w:rsidRDefault="00FE3810" w:rsidP="00FE3810">
            <w:pPr>
              <w:pStyle w:val="TableParagraph"/>
            </w:pPr>
            <w:r w:rsidRPr="00FE3810">
              <w:t>53.05</w:t>
            </w:r>
          </w:p>
        </w:tc>
        <w:tc>
          <w:tcPr>
            <w:tcW w:w="1077" w:type="dxa"/>
          </w:tcPr>
          <w:p w14:paraId="6FC896B4" w14:textId="75BE9205" w:rsidR="00FE3810" w:rsidRPr="00FE3810" w:rsidRDefault="00FE3810" w:rsidP="00FE3810">
            <w:pPr>
              <w:pStyle w:val="TableParagraph"/>
            </w:pPr>
            <w:r w:rsidRPr="00FE3810">
              <w:t>3.43</w:t>
            </w:r>
          </w:p>
        </w:tc>
      </w:tr>
      <w:tr w:rsidR="00FE3810" w14:paraId="6AB9632D" w14:textId="77777777" w:rsidTr="003514C7">
        <w:trPr>
          <w:trHeight w:hRule="exact" w:val="295"/>
          <w:jc w:val="center"/>
        </w:trPr>
        <w:tc>
          <w:tcPr>
            <w:tcW w:w="2891" w:type="dxa"/>
          </w:tcPr>
          <w:p w14:paraId="2D117196" w14:textId="1C887BEB" w:rsidR="00FE3810" w:rsidRPr="00653F2E" w:rsidRDefault="00FE3810" w:rsidP="00FE3810">
            <w:pPr>
              <w:pStyle w:val="TableParagraph"/>
              <w:jc w:val="left"/>
            </w:pPr>
            <w:r>
              <w:t>Super balance - $100,000 to $250,000</w:t>
            </w:r>
          </w:p>
        </w:tc>
        <w:tc>
          <w:tcPr>
            <w:tcW w:w="1077" w:type="dxa"/>
          </w:tcPr>
          <w:p w14:paraId="113F46F6" w14:textId="7F0852A6" w:rsidR="00FE3810" w:rsidRPr="00FE3810" w:rsidRDefault="00FE3810" w:rsidP="00FE3810">
            <w:pPr>
              <w:pStyle w:val="TableParagraph"/>
            </w:pPr>
            <w:r w:rsidRPr="00FE3810">
              <w:t>3.56</w:t>
            </w:r>
          </w:p>
        </w:tc>
        <w:tc>
          <w:tcPr>
            <w:tcW w:w="1077" w:type="dxa"/>
          </w:tcPr>
          <w:p w14:paraId="4391F913" w14:textId="24C54B1D" w:rsidR="00FE3810" w:rsidRPr="00FE3810" w:rsidRDefault="00FE3810" w:rsidP="00FE3810">
            <w:pPr>
              <w:pStyle w:val="TableParagraph"/>
            </w:pPr>
            <w:r w:rsidRPr="00FE3810">
              <w:t>3.69</w:t>
            </w:r>
          </w:p>
        </w:tc>
        <w:tc>
          <w:tcPr>
            <w:tcW w:w="1077" w:type="dxa"/>
          </w:tcPr>
          <w:p w14:paraId="520D2019" w14:textId="781ED7CA" w:rsidR="00FE3810" w:rsidRPr="00FE3810" w:rsidRDefault="00FE3810" w:rsidP="00FE3810">
            <w:pPr>
              <w:pStyle w:val="TableParagraph"/>
            </w:pPr>
            <w:r w:rsidRPr="00FE3810">
              <w:t>3.49</w:t>
            </w:r>
          </w:p>
        </w:tc>
        <w:tc>
          <w:tcPr>
            <w:tcW w:w="1077" w:type="dxa"/>
          </w:tcPr>
          <w:p w14:paraId="5C9542E3" w14:textId="60F78FAC" w:rsidR="00FE3810" w:rsidRPr="00FE3810" w:rsidRDefault="00FE3810" w:rsidP="00FE3810">
            <w:pPr>
              <w:pStyle w:val="TableParagraph"/>
            </w:pPr>
            <w:r w:rsidRPr="00FE3810">
              <w:t>3.48</w:t>
            </w:r>
          </w:p>
        </w:tc>
        <w:tc>
          <w:tcPr>
            <w:tcW w:w="1077" w:type="dxa"/>
          </w:tcPr>
          <w:p w14:paraId="6533D634" w14:textId="4F4BE0DD" w:rsidR="00FE3810" w:rsidRPr="00FE3810" w:rsidRDefault="00FE3810" w:rsidP="00FE3810">
            <w:pPr>
              <w:pStyle w:val="TableParagraph"/>
            </w:pPr>
            <w:r w:rsidRPr="00FE3810">
              <w:t>51.01</w:t>
            </w:r>
          </w:p>
        </w:tc>
        <w:tc>
          <w:tcPr>
            <w:tcW w:w="1077" w:type="dxa"/>
          </w:tcPr>
          <w:p w14:paraId="10AD7DA2" w14:textId="0808E0D5" w:rsidR="00FE3810" w:rsidRPr="00FE3810" w:rsidRDefault="00FE3810" w:rsidP="00FE3810">
            <w:pPr>
              <w:pStyle w:val="TableParagraph"/>
            </w:pPr>
            <w:r w:rsidRPr="00FE3810">
              <w:t>3.56</w:t>
            </w:r>
          </w:p>
        </w:tc>
      </w:tr>
      <w:tr w:rsidR="00FE3810" w14:paraId="7BEB50A7" w14:textId="77777777" w:rsidTr="003514C7">
        <w:trPr>
          <w:trHeight w:hRule="exact" w:val="295"/>
          <w:jc w:val="center"/>
        </w:trPr>
        <w:tc>
          <w:tcPr>
            <w:tcW w:w="2891" w:type="dxa"/>
          </w:tcPr>
          <w:p w14:paraId="651E9F72" w14:textId="076E49D4" w:rsidR="00FE3810" w:rsidRPr="00653F2E" w:rsidRDefault="00FE3810" w:rsidP="00FE3810">
            <w:pPr>
              <w:pStyle w:val="TableParagraph"/>
              <w:jc w:val="left"/>
            </w:pPr>
            <w:r>
              <w:t>Super balance - $250,000 to $500,000</w:t>
            </w:r>
          </w:p>
        </w:tc>
        <w:tc>
          <w:tcPr>
            <w:tcW w:w="1077" w:type="dxa"/>
          </w:tcPr>
          <w:p w14:paraId="62D7BA0B" w14:textId="3359C2E1" w:rsidR="00FE3810" w:rsidRPr="00FE3810" w:rsidRDefault="00FE3810" w:rsidP="00FE3810">
            <w:pPr>
              <w:pStyle w:val="TableParagraph"/>
            </w:pPr>
            <w:r w:rsidRPr="00FE3810">
              <w:t>3.69</w:t>
            </w:r>
          </w:p>
        </w:tc>
        <w:tc>
          <w:tcPr>
            <w:tcW w:w="1077" w:type="dxa"/>
          </w:tcPr>
          <w:p w14:paraId="09092BD7" w14:textId="34110EF0" w:rsidR="00FE3810" w:rsidRPr="00FE3810" w:rsidRDefault="00FE3810" w:rsidP="00FE3810">
            <w:pPr>
              <w:pStyle w:val="TableParagraph"/>
            </w:pPr>
            <w:r w:rsidRPr="00FE3810">
              <w:t>3.72</w:t>
            </w:r>
          </w:p>
        </w:tc>
        <w:tc>
          <w:tcPr>
            <w:tcW w:w="1077" w:type="dxa"/>
          </w:tcPr>
          <w:p w14:paraId="3FE3838A" w14:textId="21599975" w:rsidR="00FE3810" w:rsidRPr="00FE3810" w:rsidRDefault="00FE3810" w:rsidP="00FE3810">
            <w:pPr>
              <w:pStyle w:val="TableParagraph"/>
            </w:pPr>
            <w:r w:rsidRPr="00FE3810">
              <w:t>3.52</w:t>
            </w:r>
          </w:p>
        </w:tc>
        <w:tc>
          <w:tcPr>
            <w:tcW w:w="1077" w:type="dxa"/>
          </w:tcPr>
          <w:p w14:paraId="163A13F6" w14:textId="6E915B1A" w:rsidR="00FE3810" w:rsidRPr="00FE3810" w:rsidRDefault="00FE3810" w:rsidP="00FE3810">
            <w:pPr>
              <w:pStyle w:val="TableParagraph"/>
            </w:pPr>
            <w:r w:rsidRPr="00FE3810">
              <w:t>3.45</w:t>
            </w:r>
          </w:p>
        </w:tc>
        <w:tc>
          <w:tcPr>
            <w:tcW w:w="1077" w:type="dxa"/>
          </w:tcPr>
          <w:p w14:paraId="4D1C7B24" w14:textId="76DB7E88" w:rsidR="00FE3810" w:rsidRPr="00FE3810" w:rsidRDefault="00FE3810" w:rsidP="00FE3810">
            <w:pPr>
              <w:pStyle w:val="TableParagraph"/>
            </w:pPr>
            <w:r w:rsidRPr="00FE3810">
              <w:t>52.40</w:t>
            </w:r>
          </w:p>
        </w:tc>
        <w:tc>
          <w:tcPr>
            <w:tcW w:w="1077" w:type="dxa"/>
          </w:tcPr>
          <w:p w14:paraId="58ACE573" w14:textId="14D8D8A0" w:rsidR="00FE3810" w:rsidRPr="00FE3810" w:rsidRDefault="00FE3810" w:rsidP="00FE3810">
            <w:pPr>
              <w:pStyle w:val="TableParagraph"/>
            </w:pPr>
            <w:r w:rsidRPr="00FE3810">
              <w:t>3.69</w:t>
            </w:r>
          </w:p>
        </w:tc>
      </w:tr>
      <w:tr w:rsidR="00FE3810" w14:paraId="5025C6DA" w14:textId="77777777" w:rsidTr="003514C7">
        <w:trPr>
          <w:trHeight w:hRule="exact" w:val="295"/>
          <w:jc w:val="center"/>
        </w:trPr>
        <w:tc>
          <w:tcPr>
            <w:tcW w:w="2891" w:type="dxa"/>
          </w:tcPr>
          <w:p w14:paraId="0D821BBE" w14:textId="4A3AD779" w:rsidR="00FE3810" w:rsidRPr="00653F2E" w:rsidRDefault="00FE3810" w:rsidP="00FE3810">
            <w:pPr>
              <w:pStyle w:val="TableParagraph"/>
              <w:jc w:val="left"/>
            </w:pPr>
            <w:r>
              <w:t>Super balance - Over $500,000</w:t>
            </w:r>
          </w:p>
        </w:tc>
        <w:tc>
          <w:tcPr>
            <w:tcW w:w="1077" w:type="dxa"/>
          </w:tcPr>
          <w:p w14:paraId="536F1247" w14:textId="47322998" w:rsidR="00FE3810" w:rsidRPr="00FE3810" w:rsidRDefault="00FE3810" w:rsidP="00FE3810">
            <w:pPr>
              <w:pStyle w:val="TableParagraph"/>
            </w:pPr>
            <w:r w:rsidRPr="00FE3810">
              <w:t>3.85</w:t>
            </w:r>
          </w:p>
        </w:tc>
        <w:tc>
          <w:tcPr>
            <w:tcW w:w="1077" w:type="dxa"/>
          </w:tcPr>
          <w:p w14:paraId="671D07DB" w14:textId="4673E049" w:rsidR="00FE3810" w:rsidRPr="00FE3810" w:rsidRDefault="00FE3810" w:rsidP="00FE3810">
            <w:pPr>
              <w:pStyle w:val="TableParagraph"/>
            </w:pPr>
            <w:r w:rsidRPr="00FE3810">
              <w:t>3.72</w:t>
            </w:r>
          </w:p>
        </w:tc>
        <w:tc>
          <w:tcPr>
            <w:tcW w:w="1077" w:type="dxa"/>
          </w:tcPr>
          <w:p w14:paraId="5FC34322" w14:textId="77D3C011" w:rsidR="00FE3810" w:rsidRPr="00FE3810" w:rsidRDefault="00FE3810" w:rsidP="00FE3810">
            <w:pPr>
              <w:pStyle w:val="TableParagraph"/>
            </w:pPr>
            <w:r w:rsidRPr="00FE3810">
              <w:t>3.53</w:t>
            </w:r>
          </w:p>
        </w:tc>
        <w:tc>
          <w:tcPr>
            <w:tcW w:w="1077" w:type="dxa"/>
          </w:tcPr>
          <w:p w14:paraId="60F362BD" w14:textId="656EBAE2" w:rsidR="00FE3810" w:rsidRPr="00FE3810" w:rsidRDefault="00FE3810" w:rsidP="00FE3810">
            <w:pPr>
              <w:pStyle w:val="TableParagraph"/>
            </w:pPr>
            <w:r w:rsidRPr="00FE3810">
              <w:t>3.50</w:t>
            </w:r>
          </w:p>
        </w:tc>
        <w:tc>
          <w:tcPr>
            <w:tcW w:w="1077" w:type="dxa"/>
          </w:tcPr>
          <w:p w14:paraId="741FE25F" w14:textId="14338D1D" w:rsidR="00FE3810" w:rsidRPr="00FE3810" w:rsidRDefault="00FE3810" w:rsidP="00FE3810">
            <w:pPr>
              <w:pStyle w:val="TableParagraph"/>
            </w:pPr>
            <w:r w:rsidRPr="00FE3810">
              <w:t>49.92</w:t>
            </w:r>
          </w:p>
        </w:tc>
        <w:tc>
          <w:tcPr>
            <w:tcW w:w="1077" w:type="dxa"/>
          </w:tcPr>
          <w:p w14:paraId="063C3E11" w14:textId="058E05C1" w:rsidR="00FE3810" w:rsidRPr="00FE3810" w:rsidRDefault="00FE3810" w:rsidP="00FE3810">
            <w:pPr>
              <w:pStyle w:val="TableParagraph"/>
            </w:pPr>
            <w:r w:rsidRPr="00FE3810">
              <w:t>3.85</w:t>
            </w:r>
          </w:p>
        </w:tc>
      </w:tr>
      <w:tr w:rsidR="00FE3810" w14:paraId="2A6E5738" w14:textId="77777777" w:rsidTr="003514C7">
        <w:trPr>
          <w:trHeight w:hRule="exact" w:val="454"/>
          <w:jc w:val="center"/>
        </w:trPr>
        <w:tc>
          <w:tcPr>
            <w:tcW w:w="2891" w:type="dxa"/>
          </w:tcPr>
          <w:p w14:paraId="544A6745" w14:textId="2713F39B" w:rsidR="00FE3810" w:rsidRPr="00653F2E" w:rsidRDefault="00FE3810" w:rsidP="00FE3810">
            <w:pPr>
              <w:pStyle w:val="TableParagraph"/>
              <w:jc w:val="left"/>
            </w:pPr>
            <w:r>
              <w:t>Super balance – Don’t know/prefer not to say</w:t>
            </w:r>
          </w:p>
        </w:tc>
        <w:tc>
          <w:tcPr>
            <w:tcW w:w="1077" w:type="dxa"/>
          </w:tcPr>
          <w:p w14:paraId="4568A63F" w14:textId="170F3076" w:rsidR="00FE3810" w:rsidRPr="00FE3810" w:rsidRDefault="00FE3810" w:rsidP="00FE3810">
            <w:pPr>
              <w:pStyle w:val="TableParagraph"/>
            </w:pPr>
            <w:r w:rsidRPr="00FE3810">
              <w:t>3.14</w:t>
            </w:r>
          </w:p>
        </w:tc>
        <w:tc>
          <w:tcPr>
            <w:tcW w:w="1077" w:type="dxa"/>
          </w:tcPr>
          <w:p w14:paraId="5ABE931B" w14:textId="1C67C4FA" w:rsidR="00FE3810" w:rsidRPr="00FE3810" w:rsidRDefault="00FE3810" w:rsidP="00FE3810">
            <w:pPr>
              <w:pStyle w:val="TableParagraph"/>
            </w:pPr>
            <w:r w:rsidRPr="00FE3810">
              <w:t>3.55</w:t>
            </w:r>
          </w:p>
        </w:tc>
        <w:tc>
          <w:tcPr>
            <w:tcW w:w="1077" w:type="dxa"/>
          </w:tcPr>
          <w:p w14:paraId="5C1E52F1" w14:textId="12F9C3F3" w:rsidR="00FE3810" w:rsidRPr="00FE3810" w:rsidRDefault="00FE3810" w:rsidP="00FE3810">
            <w:pPr>
              <w:pStyle w:val="TableParagraph"/>
            </w:pPr>
            <w:r w:rsidRPr="00FE3810">
              <w:t>3.49</w:t>
            </w:r>
          </w:p>
        </w:tc>
        <w:tc>
          <w:tcPr>
            <w:tcW w:w="1077" w:type="dxa"/>
          </w:tcPr>
          <w:p w14:paraId="1260C31E" w14:textId="0F717581" w:rsidR="00FE3810" w:rsidRPr="00FE3810" w:rsidRDefault="00FE3810" w:rsidP="00FE3810">
            <w:pPr>
              <w:pStyle w:val="TableParagraph"/>
            </w:pPr>
            <w:r w:rsidRPr="00FE3810">
              <w:t>3.33</w:t>
            </w:r>
          </w:p>
        </w:tc>
        <w:tc>
          <w:tcPr>
            <w:tcW w:w="1077" w:type="dxa"/>
          </w:tcPr>
          <w:p w14:paraId="252A0807" w14:textId="64238EA1" w:rsidR="00FE3810" w:rsidRPr="00FE3810" w:rsidRDefault="00FE3810" w:rsidP="00FE3810">
            <w:pPr>
              <w:pStyle w:val="TableParagraph"/>
            </w:pPr>
            <w:r w:rsidRPr="00FE3810">
              <w:t>43.56</w:t>
            </w:r>
          </w:p>
        </w:tc>
        <w:tc>
          <w:tcPr>
            <w:tcW w:w="1077" w:type="dxa"/>
          </w:tcPr>
          <w:p w14:paraId="5882BBE0" w14:textId="15829FE3" w:rsidR="00FE3810" w:rsidRPr="00FE3810" w:rsidRDefault="00FE3810" w:rsidP="00FE3810">
            <w:pPr>
              <w:pStyle w:val="TableParagraph"/>
            </w:pPr>
            <w:r w:rsidRPr="00FE3810">
              <w:t>3.14</w:t>
            </w:r>
          </w:p>
        </w:tc>
      </w:tr>
      <w:tr w:rsidR="00FE3810" w14:paraId="712B0119" w14:textId="77777777" w:rsidTr="003514C7">
        <w:trPr>
          <w:trHeight w:hRule="exact" w:val="295"/>
          <w:jc w:val="center"/>
        </w:trPr>
        <w:tc>
          <w:tcPr>
            <w:tcW w:w="2891" w:type="dxa"/>
          </w:tcPr>
          <w:p w14:paraId="6614C6D3" w14:textId="4375559A" w:rsidR="00FE3810" w:rsidRPr="00653F2E" w:rsidRDefault="00FE3810" w:rsidP="00FE3810">
            <w:pPr>
              <w:pStyle w:val="TableParagraph"/>
              <w:jc w:val="left"/>
            </w:pPr>
            <w:r>
              <w:t>Have not consulted financial planner</w:t>
            </w:r>
          </w:p>
        </w:tc>
        <w:tc>
          <w:tcPr>
            <w:tcW w:w="1077" w:type="dxa"/>
          </w:tcPr>
          <w:p w14:paraId="461C716E" w14:textId="4BA31BCB" w:rsidR="00FE3810" w:rsidRPr="00FE3810" w:rsidRDefault="00FE3810" w:rsidP="00FE3810">
            <w:pPr>
              <w:pStyle w:val="TableParagraph"/>
            </w:pPr>
            <w:r w:rsidRPr="00FE3810">
              <w:t>3.52</w:t>
            </w:r>
          </w:p>
        </w:tc>
        <w:tc>
          <w:tcPr>
            <w:tcW w:w="1077" w:type="dxa"/>
          </w:tcPr>
          <w:p w14:paraId="4C386E90" w14:textId="5812FBEE" w:rsidR="00FE3810" w:rsidRPr="00FE3810" w:rsidRDefault="00FE3810" w:rsidP="00FE3810">
            <w:pPr>
              <w:pStyle w:val="TableParagraph"/>
            </w:pPr>
            <w:r w:rsidRPr="00FE3810">
              <w:t>3.70</w:t>
            </w:r>
          </w:p>
        </w:tc>
        <w:tc>
          <w:tcPr>
            <w:tcW w:w="1077" w:type="dxa"/>
          </w:tcPr>
          <w:p w14:paraId="2BF66FD8" w14:textId="22EA5015" w:rsidR="00FE3810" w:rsidRPr="00FE3810" w:rsidRDefault="00FE3810" w:rsidP="00FE3810">
            <w:pPr>
              <w:pStyle w:val="TableParagraph"/>
            </w:pPr>
            <w:r w:rsidRPr="00FE3810">
              <w:t>3.51</w:t>
            </w:r>
          </w:p>
        </w:tc>
        <w:tc>
          <w:tcPr>
            <w:tcW w:w="1077" w:type="dxa"/>
          </w:tcPr>
          <w:p w14:paraId="282D69AB" w14:textId="61004341" w:rsidR="00FE3810" w:rsidRPr="00FE3810" w:rsidRDefault="00FE3810" w:rsidP="00FE3810">
            <w:pPr>
              <w:pStyle w:val="TableParagraph"/>
            </w:pPr>
            <w:r w:rsidRPr="00FE3810">
              <w:t>3.45</w:t>
            </w:r>
          </w:p>
        </w:tc>
        <w:tc>
          <w:tcPr>
            <w:tcW w:w="1077" w:type="dxa"/>
          </w:tcPr>
          <w:p w14:paraId="713B8170" w14:textId="280BFFEA" w:rsidR="00FE3810" w:rsidRPr="00FE3810" w:rsidRDefault="00FE3810" w:rsidP="00FE3810">
            <w:pPr>
              <w:pStyle w:val="TableParagraph"/>
            </w:pPr>
            <w:r w:rsidRPr="00FE3810">
              <w:t>51.85</w:t>
            </w:r>
          </w:p>
        </w:tc>
        <w:tc>
          <w:tcPr>
            <w:tcW w:w="1077" w:type="dxa"/>
          </w:tcPr>
          <w:p w14:paraId="12E187FF" w14:textId="606A4885" w:rsidR="00FE3810" w:rsidRPr="00FE3810" w:rsidRDefault="00FE3810" w:rsidP="00FE3810">
            <w:pPr>
              <w:pStyle w:val="TableParagraph"/>
            </w:pPr>
            <w:r w:rsidRPr="00FE3810">
              <w:t>3.52</w:t>
            </w:r>
          </w:p>
        </w:tc>
      </w:tr>
      <w:tr w:rsidR="00FE3810" w14:paraId="4330637F" w14:textId="77777777" w:rsidTr="003514C7">
        <w:trPr>
          <w:trHeight w:hRule="exact" w:val="295"/>
          <w:jc w:val="center"/>
        </w:trPr>
        <w:tc>
          <w:tcPr>
            <w:tcW w:w="2891" w:type="dxa"/>
          </w:tcPr>
          <w:p w14:paraId="19D61684" w14:textId="0761DC0D" w:rsidR="00FE3810" w:rsidRPr="00653F2E" w:rsidRDefault="00FE3810" w:rsidP="00FE3810">
            <w:pPr>
              <w:pStyle w:val="TableParagraph"/>
              <w:jc w:val="left"/>
            </w:pPr>
            <w:r>
              <w:t>Have consulted financial planner</w:t>
            </w:r>
          </w:p>
        </w:tc>
        <w:tc>
          <w:tcPr>
            <w:tcW w:w="1077" w:type="dxa"/>
          </w:tcPr>
          <w:p w14:paraId="452A984D" w14:textId="214E0590" w:rsidR="00FE3810" w:rsidRPr="00FE3810" w:rsidRDefault="00FE3810" w:rsidP="00FE3810">
            <w:pPr>
              <w:pStyle w:val="TableParagraph"/>
            </w:pPr>
            <w:r w:rsidRPr="00FE3810">
              <w:t>3.66</w:t>
            </w:r>
          </w:p>
        </w:tc>
        <w:tc>
          <w:tcPr>
            <w:tcW w:w="1077" w:type="dxa"/>
          </w:tcPr>
          <w:p w14:paraId="0E218D5B" w14:textId="0D3A9416" w:rsidR="00FE3810" w:rsidRPr="00FE3810" w:rsidRDefault="00FE3810" w:rsidP="00FE3810">
            <w:pPr>
              <w:pStyle w:val="TableParagraph"/>
            </w:pPr>
            <w:r w:rsidRPr="00FE3810">
              <w:t>3.73</w:t>
            </w:r>
          </w:p>
        </w:tc>
        <w:tc>
          <w:tcPr>
            <w:tcW w:w="1077" w:type="dxa"/>
          </w:tcPr>
          <w:p w14:paraId="38388532" w14:textId="5E106401" w:rsidR="00FE3810" w:rsidRPr="00FE3810" w:rsidRDefault="00FE3810" w:rsidP="00FE3810">
            <w:pPr>
              <w:pStyle w:val="TableParagraph"/>
            </w:pPr>
            <w:r w:rsidRPr="00FE3810">
              <w:t>3.54</w:t>
            </w:r>
          </w:p>
        </w:tc>
        <w:tc>
          <w:tcPr>
            <w:tcW w:w="1077" w:type="dxa"/>
          </w:tcPr>
          <w:p w14:paraId="6B5A9E49" w14:textId="71F26D59" w:rsidR="00FE3810" w:rsidRPr="00FE3810" w:rsidRDefault="00FE3810" w:rsidP="00FE3810">
            <w:pPr>
              <w:pStyle w:val="TableParagraph"/>
            </w:pPr>
            <w:r w:rsidRPr="00FE3810">
              <w:t>3.53</w:t>
            </w:r>
          </w:p>
        </w:tc>
        <w:tc>
          <w:tcPr>
            <w:tcW w:w="1077" w:type="dxa"/>
          </w:tcPr>
          <w:p w14:paraId="0E774F88" w14:textId="1E1C90FD" w:rsidR="00FE3810" w:rsidRPr="00FE3810" w:rsidRDefault="00FE3810" w:rsidP="00FE3810">
            <w:pPr>
              <w:pStyle w:val="TableParagraph"/>
            </w:pPr>
            <w:r w:rsidRPr="00FE3810">
              <w:t>51.40</w:t>
            </w:r>
          </w:p>
        </w:tc>
        <w:tc>
          <w:tcPr>
            <w:tcW w:w="1077" w:type="dxa"/>
          </w:tcPr>
          <w:p w14:paraId="1232D55F" w14:textId="38FAC109" w:rsidR="00FE3810" w:rsidRPr="00FE3810" w:rsidRDefault="00FE3810" w:rsidP="00FE3810">
            <w:pPr>
              <w:pStyle w:val="TableParagraph"/>
            </w:pPr>
            <w:r w:rsidRPr="00FE3810">
              <w:t>3.66</w:t>
            </w:r>
          </w:p>
        </w:tc>
      </w:tr>
      <w:tr w:rsidR="00FE3810" w14:paraId="4059E3AD" w14:textId="77777777" w:rsidTr="003514C7">
        <w:trPr>
          <w:trHeight w:hRule="exact" w:val="295"/>
          <w:jc w:val="center"/>
        </w:trPr>
        <w:tc>
          <w:tcPr>
            <w:tcW w:w="2891" w:type="dxa"/>
          </w:tcPr>
          <w:p w14:paraId="3265CBA4" w14:textId="50438FCD" w:rsidR="00FE3810" w:rsidRPr="00653F2E" w:rsidRDefault="00FE3810" w:rsidP="00FE3810">
            <w:pPr>
              <w:pStyle w:val="TableParagraph"/>
              <w:jc w:val="left"/>
            </w:pPr>
            <w:r>
              <w:t>No other super account</w:t>
            </w:r>
          </w:p>
        </w:tc>
        <w:tc>
          <w:tcPr>
            <w:tcW w:w="1077" w:type="dxa"/>
          </w:tcPr>
          <w:p w14:paraId="06421784" w14:textId="2D35E1DC" w:rsidR="00FE3810" w:rsidRPr="00FE3810" w:rsidRDefault="00FE3810" w:rsidP="00FE3810">
            <w:pPr>
              <w:pStyle w:val="TableParagraph"/>
            </w:pPr>
            <w:r w:rsidRPr="00FE3810">
              <w:t>3.52</w:t>
            </w:r>
          </w:p>
        </w:tc>
        <w:tc>
          <w:tcPr>
            <w:tcW w:w="1077" w:type="dxa"/>
          </w:tcPr>
          <w:p w14:paraId="308CDAA0" w14:textId="69ECC6CA" w:rsidR="00FE3810" w:rsidRPr="00FE3810" w:rsidRDefault="00FE3810" w:rsidP="00FE3810">
            <w:pPr>
              <w:pStyle w:val="TableParagraph"/>
            </w:pPr>
            <w:r w:rsidRPr="00FE3810">
              <w:t>3.72</w:t>
            </w:r>
          </w:p>
        </w:tc>
        <w:tc>
          <w:tcPr>
            <w:tcW w:w="1077" w:type="dxa"/>
          </w:tcPr>
          <w:p w14:paraId="26AC0464" w14:textId="17F2A165" w:rsidR="00FE3810" w:rsidRPr="00FE3810" w:rsidRDefault="00FE3810" w:rsidP="00FE3810">
            <w:pPr>
              <w:pStyle w:val="TableParagraph"/>
            </w:pPr>
            <w:r w:rsidRPr="00FE3810">
              <w:t>3.52</w:t>
            </w:r>
          </w:p>
        </w:tc>
        <w:tc>
          <w:tcPr>
            <w:tcW w:w="1077" w:type="dxa"/>
          </w:tcPr>
          <w:p w14:paraId="3031491F" w14:textId="2231F73A" w:rsidR="00FE3810" w:rsidRPr="00FE3810" w:rsidRDefault="00FE3810" w:rsidP="00FE3810">
            <w:pPr>
              <w:pStyle w:val="TableParagraph"/>
            </w:pPr>
            <w:r w:rsidRPr="00FE3810">
              <w:t>3.46</w:t>
            </w:r>
          </w:p>
        </w:tc>
        <w:tc>
          <w:tcPr>
            <w:tcW w:w="1077" w:type="dxa"/>
          </w:tcPr>
          <w:p w14:paraId="6DCEE71A" w14:textId="28881F2A" w:rsidR="00FE3810" w:rsidRPr="00FE3810" w:rsidRDefault="00FE3810" w:rsidP="00FE3810">
            <w:pPr>
              <w:pStyle w:val="TableParagraph"/>
            </w:pPr>
            <w:r w:rsidRPr="00FE3810">
              <w:t>51.11</w:t>
            </w:r>
          </w:p>
        </w:tc>
        <w:tc>
          <w:tcPr>
            <w:tcW w:w="1077" w:type="dxa"/>
          </w:tcPr>
          <w:p w14:paraId="3584BD2B" w14:textId="67BCAD3F" w:rsidR="00FE3810" w:rsidRPr="00FE3810" w:rsidRDefault="00FE3810" w:rsidP="00FE3810">
            <w:pPr>
              <w:pStyle w:val="TableParagraph"/>
            </w:pPr>
            <w:r w:rsidRPr="00FE3810">
              <w:t>3.52</w:t>
            </w:r>
          </w:p>
        </w:tc>
      </w:tr>
      <w:tr w:rsidR="00FE3810" w14:paraId="2AB34932" w14:textId="77777777" w:rsidTr="003514C7">
        <w:trPr>
          <w:trHeight w:hRule="exact" w:val="295"/>
          <w:jc w:val="center"/>
        </w:trPr>
        <w:tc>
          <w:tcPr>
            <w:tcW w:w="2891" w:type="dxa"/>
          </w:tcPr>
          <w:p w14:paraId="53804182" w14:textId="4AF08456" w:rsidR="00FE3810" w:rsidRPr="00653F2E" w:rsidRDefault="00FE3810" w:rsidP="00FE3810">
            <w:pPr>
              <w:pStyle w:val="TableParagraph"/>
              <w:jc w:val="left"/>
            </w:pPr>
            <w:r>
              <w:t>Have another super account</w:t>
            </w:r>
          </w:p>
        </w:tc>
        <w:tc>
          <w:tcPr>
            <w:tcW w:w="1077" w:type="dxa"/>
          </w:tcPr>
          <w:p w14:paraId="7A5DF403" w14:textId="3A32652B" w:rsidR="00FE3810" w:rsidRPr="00FE3810" w:rsidRDefault="00FE3810" w:rsidP="00FE3810">
            <w:pPr>
              <w:pStyle w:val="TableParagraph"/>
            </w:pPr>
            <w:r w:rsidRPr="00FE3810">
              <w:t>3.72</w:t>
            </w:r>
          </w:p>
        </w:tc>
        <w:tc>
          <w:tcPr>
            <w:tcW w:w="1077" w:type="dxa"/>
          </w:tcPr>
          <w:p w14:paraId="0167047D" w14:textId="111FB8A0" w:rsidR="00FE3810" w:rsidRPr="00FE3810" w:rsidRDefault="00FE3810" w:rsidP="00FE3810">
            <w:pPr>
              <w:pStyle w:val="TableParagraph"/>
            </w:pPr>
            <w:r w:rsidRPr="00FE3810">
              <w:t>3.72</w:t>
            </w:r>
          </w:p>
        </w:tc>
        <w:tc>
          <w:tcPr>
            <w:tcW w:w="1077" w:type="dxa"/>
          </w:tcPr>
          <w:p w14:paraId="6823EA60" w14:textId="10739922" w:rsidR="00FE3810" w:rsidRPr="00FE3810" w:rsidRDefault="00FE3810" w:rsidP="00FE3810">
            <w:pPr>
              <w:pStyle w:val="TableParagraph"/>
            </w:pPr>
            <w:r w:rsidRPr="00FE3810">
              <w:t>3.53</w:t>
            </w:r>
          </w:p>
        </w:tc>
        <w:tc>
          <w:tcPr>
            <w:tcW w:w="1077" w:type="dxa"/>
          </w:tcPr>
          <w:p w14:paraId="44E36335" w14:textId="015795D8" w:rsidR="00FE3810" w:rsidRPr="00FE3810" w:rsidRDefault="00FE3810" w:rsidP="00FE3810">
            <w:pPr>
              <w:pStyle w:val="TableParagraph"/>
            </w:pPr>
            <w:r w:rsidRPr="00FE3810">
              <w:t>3.53</w:t>
            </w:r>
          </w:p>
        </w:tc>
        <w:tc>
          <w:tcPr>
            <w:tcW w:w="1077" w:type="dxa"/>
          </w:tcPr>
          <w:p w14:paraId="6261B0A2" w14:textId="0B265340" w:rsidR="00FE3810" w:rsidRPr="00FE3810" w:rsidRDefault="00FE3810" w:rsidP="00FE3810">
            <w:pPr>
              <w:pStyle w:val="TableParagraph"/>
            </w:pPr>
            <w:r w:rsidRPr="00FE3810">
              <w:t>52.91</w:t>
            </w:r>
          </w:p>
        </w:tc>
        <w:tc>
          <w:tcPr>
            <w:tcW w:w="1077" w:type="dxa"/>
          </w:tcPr>
          <w:p w14:paraId="58C22286" w14:textId="1608A67E" w:rsidR="00FE3810" w:rsidRPr="00FE3810" w:rsidRDefault="00FE3810" w:rsidP="00FE3810">
            <w:pPr>
              <w:pStyle w:val="TableParagraph"/>
            </w:pPr>
            <w:r w:rsidRPr="00FE3810">
              <w:t>3.72</w:t>
            </w:r>
          </w:p>
        </w:tc>
      </w:tr>
      <w:tr w:rsidR="00FE3810" w14:paraId="3A7CAC53" w14:textId="77777777" w:rsidTr="003514C7">
        <w:trPr>
          <w:trHeight w:hRule="exact" w:val="295"/>
          <w:jc w:val="center"/>
        </w:trPr>
        <w:tc>
          <w:tcPr>
            <w:tcW w:w="2891" w:type="dxa"/>
          </w:tcPr>
          <w:p w14:paraId="3B0BC6D3" w14:textId="0811C16B" w:rsidR="00FE3810" w:rsidRPr="00653F2E" w:rsidRDefault="00FE3810" w:rsidP="00FE3810">
            <w:pPr>
              <w:pStyle w:val="TableParagraph"/>
              <w:jc w:val="left"/>
            </w:pPr>
            <w:r>
              <w:t>Do not know if have another super account</w:t>
            </w:r>
          </w:p>
        </w:tc>
        <w:tc>
          <w:tcPr>
            <w:tcW w:w="1077" w:type="dxa"/>
          </w:tcPr>
          <w:p w14:paraId="4DD76751" w14:textId="3866E7A8" w:rsidR="00FE3810" w:rsidRPr="00FE3810" w:rsidRDefault="00FE3810" w:rsidP="00FE3810">
            <w:pPr>
              <w:pStyle w:val="TableParagraph"/>
            </w:pPr>
            <w:r w:rsidRPr="00FE3810">
              <w:t>2.61</w:t>
            </w:r>
          </w:p>
        </w:tc>
        <w:tc>
          <w:tcPr>
            <w:tcW w:w="1077" w:type="dxa"/>
          </w:tcPr>
          <w:p w14:paraId="5BA36005" w14:textId="34E5C474" w:rsidR="00FE3810" w:rsidRPr="00FE3810" w:rsidRDefault="00FE3810" w:rsidP="00FE3810">
            <w:pPr>
              <w:pStyle w:val="TableParagraph"/>
            </w:pPr>
            <w:r w:rsidRPr="00FE3810">
              <w:t>3.30</w:t>
            </w:r>
          </w:p>
        </w:tc>
        <w:tc>
          <w:tcPr>
            <w:tcW w:w="1077" w:type="dxa"/>
          </w:tcPr>
          <w:p w14:paraId="25A7989A" w14:textId="595552FB" w:rsidR="00FE3810" w:rsidRPr="00FE3810" w:rsidRDefault="00FE3810" w:rsidP="00FE3810">
            <w:pPr>
              <w:pStyle w:val="TableParagraph"/>
            </w:pPr>
            <w:r w:rsidRPr="00FE3810">
              <w:t>3.41</w:t>
            </w:r>
          </w:p>
        </w:tc>
        <w:tc>
          <w:tcPr>
            <w:tcW w:w="1077" w:type="dxa"/>
          </w:tcPr>
          <w:p w14:paraId="29961E4B" w14:textId="4D3D6AB1" w:rsidR="00FE3810" w:rsidRPr="00FE3810" w:rsidRDefault="00FE3810" w:rsidP="00FE3810">
            <w:pPr>
              <w:pStyle w:val="TableParagraph"/>
            </w:pPr>
            <w:r w:rsidRPr="00FE3810">
              <w:t>3.22</w:t>
            </w:r>
          </w:p>
        </w:tc>
        <w:tc>
          <w:tcPr>
            <w:tcW w:w="1077" w:type="dxa"/>
          </w:tcPr>
          <w:p w14:paraId="7F14EE9F" w14:textId="62EC52D1" w:rsidR="00FE3810" w:rsidRPr="00FE3810" w:rsidRDefault="00FE3810" w:rsidP="00FE3810">
            <w:pPr>
              <w:pStyle w:val="TableParagraph"/>
            </w:pPr>
            <w:r w:rsidRPr="00FE3810">
              <w:t>46.39</w:t>
            </w:r>
          </w:p>
        </w:tc>
        <w:tc>
          <w:tcPr>
            <w:tcW w:w="1077" w:type="dxa"/>
          </w:tcPr>
          <w:p w14:paraId="61133F9F" w14:textId="2EBE0328" w:rsidR="00FE3810" w:rsidRPr="00FE3810" w:rsidRDefault="00FE3810" w:rsidP="00FE3810">
            <w:pPr>
              <w:pStyle w:val="TableParagraph"/>
            </w:pPr>
            <w:r w:rsidRPr="00FE3810">
              <w:t>2.61</w:t>
            </w:r>
          </w:p>
        </w:tc>
      </w:tr>
      <w:tr w:rsidR="00FE3810" w14:paraId="02BFC56B" w14:textId="77777777" w:rsidTr="003514C7">
        <w:trPr>
          <w:trHeight w:hRule="exact" w:val="295"/>
          <w:jc w:val="center"/>
        </w:trPr>
        <w:tc>
          <w:tcPr>
            <w:tcW w:w="2891" w:type="dxa"/>
          </w:tcPr>
          <w:p w14:paraId="5BEBC5C4" w14:textId="2C35E81C" w:rsidR="00FE3810" w:rsidRPr="00653F2E" w:rsidRDefault="00FE3810" w:rsidP="00FE3810">
            <w:pPr>
              <w:pStyle w:val="TableParagraph"/>
              <w:jc w:val="left"/>
            </w:pPr>
            <w:r>
              <w:t>Poor health</w:t>
            </w:r>
          </w:p>
        </w:tc>
        <w:tc>
          <w:tcPr>
            <w:tcW w:w="1077" w:type="dxa"/>
          </w:tcPr>
          <w:p w14:paraId="7F0ED354" w14:textId="5EBEC30F" w:rsidR="00FE3810" w:rsidRPr="00FE3810" w:rsidRDefault="00FE3810" w:rsidP="00FE3810">
            <w:pPr>
              <w:pStyle w:val="TableParagraph"/>
            </w:pPr>
            <w:r w:rsidRPr="00FE3810">
              <w:t>2.83</w:t>
            </w:r>
          </w:p>
        </w:tc>
        <w:tc>
          <w:tcPr>
            <w:tcW w:w="1077" w:type="dxa"/>
          </w:tcPr>
          <w:p w14:paraId="76CE49A1" w14:textId="649D91D4" w:rsidR="00FE3810" w:rsidRPr="00FE3810" w:rsidRDefault="00FE3810" w:rsidP="00FE3810">
            <w:pPr>
              <w:pStyle w:val="TableParagraph"/>
            </w:pPr>
            <w:r w:rsidRPr="00FE3810">
              <w:t>3.46</w:t>
            </w:r>
          </w:p>
        </w:tc>
        <w:tc>
          <w:tcPr>
            <w:tcW w:w="1077" w:type="dxa"/>
          </w:tcPr>
          <w:p w14:paraId="62EB991A" w14:textId="1EEB0797" w:rsidR="00FE3810" w:rsidRPr="00FE3810" w:rsidRDefault="00FE3810" w:rsidP="00FE3810">
            <w:pPr>
              <w:pStyle w:val="TableParagraph"/>
            </w:pPr>
            <w:r w:rsidRPr="00FE3810">
              <w:t>3.37</w:t>
            </w:r>
          </w:p>
        </w:tc>
        <w:tc>
          <w:tcPr>
            <w:tcW w:w="1077" w:type="dxa"/>
          </w:tcPr>
          <w:p w14:paraId="035D5EC7" w14:textId="3E0B58A6" w:rsidR="00FE3810" w:rsidRPr="00FE3810" w:rsidRDefault="00FE3810" w:rsidP="00FE3810">
            <w:pPr>
              <w:pStyle w:val="TableParagraph"/>
            </w:pPr>
            <w:r w:rsidRPr="00FE3810">
              <w:t>3.37</w:t>
            </w:r>
          </w:p>
        </w:tc>
        <w:tc>
          <w:tcPr>
            <w:tcW w:w="1077" w:type="dxa"/>
          </w:tcPr>
          <w:p w14:paraId="3009B416" w14:textId="4EAAD97A" w:rsidR="00FE3810" w:rsidRPr="00FE3810" w:rsidRDefault="00FE3810" w:rsidP="00FE3810">
            <w:pPr>
              <w:pStyle w:val="TableParagraph"/>
            </w:pPr>
            <w:r w:rsidRPr="00FE3810">
              <w:t>50.50</w:t>
            </w:r>
          </w:p>
        </w:tc>
        <w:tc>
          <w:tcPr>
            <w:tcW w:w="1077" w:type="dxa"/>
          </w:tcPr>
          <w:p w14:paraId="7F4E87E1" w14:textId="738AD6C7" w:rsidR="00FE3810" w:rsidRPr="00FE3810" w:rsidRDefault="00FE3810" w:rsidP="00FE3810">
            <w:pPr>
              <w:pStyle w:val="TableParagraph"/>
            </w:pPr>
            <w:r w:rsidRPr="00FE3810">
              <w:t>2.83</w:t>
            </w:r>
          </w:p>
        </w:tc>
      </w:tr>
      <w:tr w:rsidR="00FE3810" w14:paraId="60849D0F" w14:textId="77777777" w:rsidTr="003514C7">
        <w:trPr>
          <w:trHeight w:hRule="exact" w:val="295"/>
          <w:jc w:val="center"/>
        </w:trPr>
        <w:tc>
          <w:tcPr>
            <w:tcW w:w="2891" w:type="dxa"/>
          </w:tcPr>
          <w:p w14:paraId="120544F5" w14:textId="2B164387" w:rsidR="00FE3810" w:rsidRPr="00653F2E" w:rsidRDefault="00FE3810" w:rsidP="00FE3810">
            <w:pPr>
              <w:pStyle w:val="TableParagraph"/>
              <w:jc w:val="left"/>
            </w:pPr>
            <w:r>
              <w:t>Fair health</w:t>
            </w:r>
          </w:p>
        </w:tc>
        <w:tc>
          <w:tcPr>
            <w:tcW w:w="1077" w:type="dxa"/>
          </w:tcPr>
          <w:p w14:paraId="6F332F7D" w14:textId="632C2187" w:rsidR="00FE3810" w:rsidRPr="00FE3810" w:rsidRDefault="00FE3810" w:rsidP="00FE3810">
            <w:pPr>
              <w:pStyle w:val="TableParagraph"/>
            </w:pPr>
            <w:r w:rsidRPr="00FE3810">
              <w:t>3.31</w:t>
            </w:r>
          </w:p>
        </w:tc>
        <w:tc>
          <w:tcPr>
            <w:tcW w:w="1077" w:type="dxa"/>
          </w:tcPr>
          <w:p w14:paraId="19B1C001" w14:textId="7404F08B" w:rsidR="00FE3810" w:rsidRPr="00FE3810" w:rsidRDefault="00FE3810" w:rsidP="00FE3810">
            <w:pPr>
              <w:pStyle w:val="TableParagraph"/>
            </w:pPr>
            <w:r w:rsidRPr="00FE3810">
              <w:t>3.56</w:t>
            </w:r>
          </w:p>
        </w:tc>
        <w:tc>
          <w:tcPr>
            <w:tcW w:w="1077" w:type="dxa"/>
          </w:tcPr>
          <w:p w14:paraId="531FA7ED" w14:textId="44AA4A6F" w:rsidR="00FE3810" w:rsidRPr="00FE3810" w:rsidRDefault="00FE3810" w:rsidP="00FE3810">
            <w:pPr>
              <w:pStyle w:val="TableParagraph"/>
            </w:pPr>
            <w:r w:rsidRPr="00FE3810">
              <w:t>3.34</w:t>
            </w:r>
          </w:p>
        </w:tc>
        <w:tc>
          <w:tcPr>
            <w:tcW w:w="1077" w:type="dxa"/>
          </w:tcPr>
          <w:p w14:paraId="007A0678" w14:textId="2FF426FF" w:rsidR="00FE3810" w:rsidRPr="00FE3810" w:rsidRDefault="00FE3810" w:rsidP="00FE3810">
            <w:pPr>
              <w:pStyle w:val="TableParagraph"/>
            </w:pPr>
            <w:r w:rsidRPr="00FE3810">
              <w:t>3.22</w:t>
            </w:r>
          </w:p>
        </w:tc>
        <w:tc>
          <w:tcPr>
            <w:tcW w:w="1077" w:type="dxa"/>
          </w:tcPr>
          <w:p w14:paraId="6456D520" w14:textId="508F8E38" w:rsidR="00FE3810" w:rsidRPr="00FE3810" w:rsidRDefault="00FE3810" w:rsidP="00FE3810">
            <w:pPr>
              <w:pStyle w:val="TableParagraph"/>
            </w:pPr>
            <w:r w:rsidRPr="00FE3810">
              <w:t>50.16</w:t>
            </w:r>
          </w:p>
        </w:tc>
        <w:tc>
          <w:tcPr>
            <w:tcW w:w="1077" w:type="dxa"/>
          </w:tcPr>
          <w:p w14:paraId="723B1AEB" w14:textId="366FCEBF" w:rsidR="00FE3810" w:rsidRPr="00FE3810" w:rsidRDefault="00FE3810" w:rsidP="00FE3810">
            <w:pPr>
              <w:pStyle w:val="TableParagraph"/>
            </w:pPr>
            <w:r w:rsidRPr="00FE3810">
              <w:t>3.31</w:t>
            </w:r>
          </w:p>
        </w:tc>
      </w:tr>
      <w:tr w:rsidR="00FE3810" w14:paraId="619597C1" w14:textId="77777777" w:rsidTr="003514C7">
        <w:trPr>
          <w:trHeight w:hRule="exact" w:val="295"/>
          <w:jc w:val="center"/>
        </w:trPr>
        <w:tc>
          <w:tcPr>
            <w:tcW w:w="2891" w:type="dxa"/>
          </w:tcPr>
          <w:p w14:paraId="5A8A33AC" w14:textId="10296537" w:rsidR="00FE3810" w:rsidRPr="00653F2E" w:rsidRDefault="00FE3810" w:rsidP="00FE3810">
            <w:pPr>
              <w:pStyle w:val="TableParagraph"/>
              <w:jc w:val="left"/>
            </w:pPr>
            <w:r>
              <w:t>Good health</w:t>
            </w:r>
          </w:p>
        </w:tc>
        <w:tc>
          <w:tcPr>
            <w:tcW w:w="1077" w:type="dxa"/>
          </w:tcPr>
          <w:p w14:paraId="02ED248E" w14:textId="466C6DAE" w:rsidR="00FE3810" w:rsidRPr="00FE3810" w:rsidRDefault="00FE3810" w:rsidP="00FE3810">
            <w:pPr>
              <w:pStyle w:val="TableParagraph"/>
            </w:pPr>
            <w:r w:rsidRPr="00FE3810">
              <w:t>3.51</w:t>
            </w:r>
          </w:p>
        </w:tc>
        <w:tc>
          <w:tcPr>
            <w:tcW w:w="1077" w:type="dxa"/>
          </w:tcPr>
          <w:p w14:paraId="5EA0119C" w14:textId="686EC43D" w:rsidR="00FE3810" w:rsidRPr="00FE3810" w:rsidRDefault="00FE3810" w:rsidP="00FE3810">
            <w:pPr>
              <w:pStyle w:val="TableParagraph"/>
            </w:pPr>
            <w:r w:rsidRPr="00FE3810">
              <w:t>3.70</w:t>
            </w:r>
          </w:p>
        </w:tc>
        <w:tc>
          <w:tcPr>
            <w:tcW w:w="1077" w:type="dxa"/>
          </w:tcPr>
          <w:p w14:paraId="3DD06617" w14:textId="3C15C5DF" w:rsidR="00FE3810" w:rsidRPr="00FE3810" w:rsidRDefault="00FE3810" w:rsidP="00FE3810">
            <w:pPr>
              <w:pStyle w:val="TableParagraph"/>
            </w:pPr>
            <w:r w:rsidRPr="00FE3810">
              <w:t>3.50</w:t>
            </w:r>
          </w:p>
        </w:tc>
        <w:tc>
          <w:tcPr>
            <w:tcW w:w="1077" w:type="dxa"/>
          </w:tcPr>
          <w:p w14:paraId="7EE957B8" w14:textId="155D49B2" w:rsidR="00FE3810" w:rsidRPr="00FE3810" w:rsidRDefault="00FE3810" w:rsidP="00FE3810">
            <w:pPr>
              <w:pStyle w:val="TableParagraph"/>
            </w:pPr>
            <w:r w:rsidRPr="00FE3810">
              <w:t>3.47</w:t>
            </w:r>
          </w:p>
        </w:tc>
        <w:tc>
          <w:tcPr>
            <w:tcW w:w="1077" w:type="dxa"/>
          </w:tcPr>
          <w:p w14:paraId="58D7261A" w14:textId="6E16987D" w:rsidR="00FE3810" w:rsidRPr="00FE3810" w:rsidRDefault="00FE3810" w:rsidP="00FE3810">
            <w:pPr>
              <w:pStyle w:val="TableParagraph"/>
            </w:pPr>
            <w:r w:rsidRPr="00FE3810">
              <w:t>52.75</w:t>
            </w:r>
          </w:p>
        </w:tc>
        <w:tc>
          <w:tcPr>
            <w:tcW w:w="1077" w:type="dxa"/>
          </w:tcPr>
          <w:p w14:paraId="50DDA1D0" w14:textId="181B825D" w:rsidR="00FE3810" w:rsidRPr="00FE3810" w:rsidRDefault="00FE3810" w:rsidP="00FE3810">
            <w:pPr>
              <w:pStyle w:val="TableParagraph"/>
            </w:pPr>
            <w:r w:rsidRPr="00FE3810">
              <w:t>3.51</w:t>
            </w:r>
          </w:p>
        </w:tc>
      </w:tr>
      <w:tr w:rsidR="00FE3810" w14:paraId="4F99ED79" w14:textId="77777777" w:rsidTr="003514C7">
        <w:trPr>
          <w:trHeight w:hRule="exact" w:val="295"/>
          <w:jc w:val="center"/>
        </w:trPr>
        <w:tc>
          <w:tcPr>
            <w:tcW w:w="2891" w:type="dxa"/>
          </w:tcPr>
          <w:p w14:paraId="42EBB63B" w14:textId="1F1CBA49" w:rsidR="00FE3810" w:rsidRPr="00653F2E" w:rsidRDefault="00FE3810" w:rsidP="00FE3810">
            <w:pPr>
              <w:pStyle w:val="TableParagraph"/>
              <w:jc w:val="left"/>
            </w:pPr>
            <w:r>
              <w:t>Very good health</w:t>
            </w:r>
          </w:p>
        </w:tc>
        <w:tc>
          <w:tcPr>
            <w:tcW w:w="1077" w:type="dxa"/>
          </w:tcPr>
          <w:p w14:paraId="67BADD95" w14:textId="2D6ECD4E" w:rsidR="00FE3810" w:rsidRPr="00FE3810" w:rsidRDefault="00FE3810" w:rsidP="00FE3810">
            <w:pPr>
              <w:pStyle w:val="TableParagraph"/>
            </w:pPr>
            <w:r w:rsidRPr="00FE3810">
              <w:t>3.70</w:t>
            </w:r>
          </w:p>
        </w:tc>
        <w:tc>
          <w:tcPr>
            <w:tcW w:w="1077" w:type="dxa"/>
          </w:tcPr>
          <w:p w14:paraId="06D38967" w14:textId="03BAA80F" w:rsidR="00FE3810" w:rsidRPr="00FE3810" w:rsidRDefault="00FE3810" w:rsidP="00FE3810">
            <w:pPr>
              <w:pStyle w:val="TableParagraph"/>
            </w:pPr>
            <w:r w:rsidRPr="00FE3810">
              <w:t>3.73</w:t>
            </w:r>
          </w:p>
        </w:tc>
        <w:tc>
          <w:tcPr>
            <w:tcW w:w="1077" w:type="dxa"/>
          </w:tcPr>
          <w:p w14:paraId="7C4AF9F3" w14:textId="3A3FF1DC" w:rsidR="00FE3810" w:rsidRPr="00FE3810" w:rsidRDefault="00FE3810" w:rsidP="00FE3810">
            <w:pPr>
              <w:pStyle w:val="TableParagraph"/>
            </w:pPr>
            <w:r w:rsidRPr="00FE3810">
              <w:t>3.52</w:t>
            </w:r>
          </w:p>
        </w:tc>
        <w:tc>
          <w:tcPr>
            <w:tcW w:w="1077" w:type="dxa"/>
          </w:tcPr>
          <w:p w14:paraId="6363CEB2" w14:textId="0452DA6B" w:rsidR="00FE3810" w:rsidRPr="00FE3810" w:rsidRDefault="00FE3810" w:rsidP="00FE3810">
            <w:pPr>
              <w:pStyle w:val="TableParagraph"/>
            </w:pPr>
            <w:r w:rsidRPr="00FE3810">
              <w:t>3.51</w:t>
            </w:r>
          </w:p>
        </w:tc>
        <w:tc>
          <w:tcPr>
            <w:tcW w:w="1077" w:type="dxa"/>
          </w:tcPr>
          <w:p w14:paraId="06FD6067" w14:textId="6D40EBB6" w:rsidR="00FE3810" w:rsidRPr="00FE3810" w:rsidRDefault="00FE3810" w:rsidP="00FE3810">
            <w:pPr>
              <w:pStyle w:val="TableParagraph"/>
            </w:pPr>
            <w:r w:rsidRPr="00FE3810">
              <w:t>52.24</w:t>
            </w:r>
          </w:p>
        </w:tc>
        <w:tc>
          <w:tcPr>
            <w:tcW w:w="1077" w:type="dxa"/>
          </w:tcPr>
          <w:p w14:paraId="41680BCF" w14:textId="22D3E1A7" w:rsidR="00FE3810" w:rsidRPr="00FE3810" w:rsidRDefault="00FE3810" w:rsidP="00FE3810">
            <w:pPr>
              <w:pStyle w:val="TableParagraph"/>
            </w:pPr>
            <w:r w:rsidRPr="00FE3810">
              <w:t>3.70</w:t>
            </w:r>
          </w:p>
        </w:tc>
      </w:tr>
      <w:tr w:rsidR="00FE3810" w14:paraId="5362C311" w14:textId="77777777" w:rsidTr="003514C7">
        <w:trPr>
          <w:trHeight w:hRule="exact" w:val="295"/>
          <w:jc w:val="center"/>
        </w:trPr>
        <w:tc>
          <w:tcPr>
            <w:tcW w:w="2891" w:type="dxa"/>
          </w:tcPr>
          <w:p w14:paraId="5F381CA9" w14:textId="2C234B0D" w:rsidR="00FE3810" w:rsidRPr="00653F2E" w:rsidRDefault="00FE3810" w:rsidP="00FE3810">
            <w:pPr>
              <w:pStyle w:val="TableParagraph"/>
              <w:jc w:val="left"/>
            </w:pPr>
            <w:r>
              <w:t>Excellent health</w:t>
            </w:r>
          </w:p>
        </w:tc>
        <w:tc>
          <w:tcPr>
            <w:tcW w:w="1077" w:type="dxa"/>
          </w:tcPr>
          <w:p w14:paraId="06B07A35" w14:textId="79FE35EB" w:rsidR="00FE3810" w:rsidRPr="00FE3810" w:rsidRDefault="00FE3810" w:rsidP="00FE3810">
            <w:pPr>
              <w:pStyle w:val="TableParagraph"/>
            </w:pPr>
            <w:r w:rsidRPr="00FE3810">
              <w:t>3.78</w:t>
            </w:r>
          </w:p>
        </w:tc>
        <w:tc>
          <w:tcPr>
            <w:tcW w:w="1077" w:type="dxa"/>
          </w:tcPr>
          <w:p w14:paraId="3B4CEB91" w14:textId="21EE8F28" w:rsidR="00FE3810" w:rsidRPr="00FE3810" w:rsidRDefault="00FE3810" w:rsidP="00FE3810">
            <w:pPr>
              <w:pStyle w:val="TableParagraph"/>
            </w:pPr>
            <w:r w:rsidRPr="00FE3810">
              <w:t>3.85</w:t>
            </w:r>
          </w:p>
        </w:tc>
        <w:tc>
          <w:tcPr>
            <w:tcW w:w="1077" w:type="dxa"/>
          </w:tcPr>
          <w:p w14:paraId="10F5E8E1" w14:textId="2CAC2952" w:rsidR="00FE3810" w:rsidRPr="00FE3810" w:rsidRDefault="00FE3810" w:rsidP="00FE3810">
            <w:pPr>
              <w:pStyle w:val="TableParagraph"/>
            </w:pPr>
            <w:r w:rsidRPr="00FE3810">
              <w:t>3.72</w:t>
            </w:r>
          </w:p>
        </w:tc>
        <w:tc>
          <w:tcPr>
            <w:tcW w:w="1077" w:type="dxa"/>
          </w:tcPr>
          <w:p w14:paraId="44F3B2FD" w14:textId="7290BE2B" w:rsidR="00FE3810" w:rsidRPr="00FE3810" w:rsidRDefault="00FE3810" w:rsidP="00FE3810">
            <w:pPr>
              <w:pStyle w:val="TableParagraph"/>
            </w:pPr>
            <w:r w:rsidRPr="00FE3810">
              <w:t>3.64</w:t>
            </w:r>
          </w:p>
        </w:tc>
        <w:tc>
          <w:tcPr>
            <w:tcW w:w="1077" w:type="dxa"/>
          </w:tcPr>
          <w:p w14:paraId="5426770A" w14:textId="6202789B" w:rsidR="00FE3810" w:rsidRPr="00FE3810" w:rsidRDefault="00FE3810" w:rsidP="00FE3810">
            <w:pPr>
              <w:pStyle w:val="TableParagraph"/>
            </w:pPr>
            <w:r w:rsidRPr="00FE3810">
              <w:t>49.36</w:t>
            </w:r>
          </w:p>
        </w:tc>
        <w:tc>
          <w:tcPr>
            <w:tcW w:w="1077" w:type="dxa"/>
          </w:tcPr>
          <w:p w14:paraId="62B1A062" w14:textId="36FB0B2E" w:rsidR="00FE3810" w:rsidRPr="00FE3810" w:rsidRDefault="00FE3810" w:rsidP="00FE3810">
            <w:pPr>
              <w:pStyle w:val="TableParagraph"/>
            </w:pPr>
            <w:r w:rsidRPr="00FE3810">
              <w:t>3.78</w:t>
            </w:r>
          </w:p>
        </w:tc>
      </w:tr>
      <w:tr w:rsidR="00FE3810" w14:paraId="4172AB80" w14:textId="77777777" w:rsidTr="003514C7">
        <w:trPr>
          <w:trHeight w:hRule="exact" w:val="295"/>
          <w:jc w:val="center"/>
        </w:trPr>
        <w:tc>
          <w:tcPr>
            <w:tcW w:w="2891" w:type="dxa"/>
          </w:tcPr>
          <w:p w14:paraId="0EE2397F" w14:textId="610304F7" w:rsidR="00FE3810" w:rsidRPr="00653F2E" w:rsidRDefault="00FE3810" w:rsidP="00FE3810">
            <w:pPr>
              <w:pStyle w:val="TableParagraph"/>
              <w:jc w:val="left"/>
            </w:pPr>
            <w:r>
              <w:t>Shorter than average life expectancy</w:t>
            </w:r>
          </w:p>
        </w:tc>
        <w:tc>
          <w:tcPr>
            <w:tcW w:w="1077" w:type="dxa"/>
          </w:tcPr>
          <w:p w14:paraId="17C47A35" w14:textId="2584E7BD" w:rsidR="00FE3810" w:rsidRPr="00FE3810" w:rsidRDefault="00FE3810" w:rsidP="00FE3810">
            <w:pPr>
              <w:pStyle w:val="TableParagraph"/>
            </w:pPr>
            <w:r w:rsidRPr="00FE3810">
              <w:t>3.26</w:t>
            </w:r>
          </w:p>
        </w:tc>
        <w:tc>
          <w:tcPr>
            <w:tcW w:w="1077" w:type="dxa"/>
          </w:tcPr>
          <w:p w14:paraId="6790F827" w14:textId="00B84FBD" w:rsidR="00FE3810" w:rsidRPr="00FE3810" w:rsidRDefault="00FE3810" w:rsidP="00FE3810">
            <w:pPr>
              <w:pStyle w:val="TableParagraph"/>
            </w:pPr>
            <w:r w:rsidRPr="00FE3810">
              <w:t>3.55</w:t>
            </w:r>
          </w:p>
        </w:tc>
        <w:tc>
          <w:tcPr>
            <w:tcW w:w="1077" w:type="dxa"/>
          </w:tcPr>
          <w:p w14:paraId="3F8CD326" w14:textId="244DC0BC" w:rsidR="00FE3810" w:rsidRPr="00FE3810" w:rsidRDefault="00FE3810" w:rsidP="00FE3810">
            <w:pPr>
              <w:pStyle w:val="TableParagraph"/>
            </w:pPr>
            <w:r w:rsidRPr="00FE3810">
              <w:t>3.35</w:t>
            </w:r>
          </w:p>
        </w:tc>
        <w:tc>
          <w:tcPr>
            <w:tcW w:w="1077" w:type="dxa"/>
          </w:tcPr>
          <w:p w14:paraId="188D30A0" w14:textId="345344CC" w:rsidR="00FE3810" w:rsidRPr="00FE3810" w:rsidRDefault="00FE3810" w:rsidP="00FE3810">
            <w:pPr>
              <w:pStyle w:val="TableParagraph"/>
            </w:pPr>
            <w:r w:rsidRPr="00FE3810">
              <w:t>3.35</w:t>
            </w:r>
          </w:p>
        </w:tc>
        <w:tc>
          <w:tcPr>
            <w:tcW w:w="1077" w:type="dxa"/>
          </w:tcPr>
          <w:p w14:paraId="7B8F191A" w14:textId="35CF6610" w:rsidR="00FE3810" w:rsidRPr="00FE3810" w:rsidRDefault="00FE3810" w:rsidP="00FE3810">
            <w:pPr>
              <w:pStyle w:val="TableParagraph"/>
            </w:pPr>
            <w:r w:rsidRPr="00FE3810">
              <w:t>47.72</w:t>
            </w:r>
          </w:p>
        </w:tc>
        <w:tc>
          <w:tcPr>
            <w:tcW w:w="1077" w:type="dxa"/>
          </w:tcPr>
          <w:p w14:paraId="3BC2F661" w14:textId="1826CB9A" w:rsidR="00FE3810" w:rsidRPr="00FE3810" w:rsidRDefault="00FE3810" w:rsidP="00FE3810">
            <w:pPr>
              <w:pStyle w:val="TableParagraph"/>
            </w:pPr>
            <w:r w:rsidRPr="00FE3810">
              <w:t>3.26</w:t>
            </w:r>
          </w:p>
        </w:tc>
      </w:tr>
      <w:tr w:rsidR="00FE3810" w14:paraId="0D908C3B" w14:textId="77777777" w:rsidTr="003514C7">
        <w:trPr>
          <w:trHeight w:hRule="exact" w:val="295"/>
          <w:jc w:val="center"/>
        </w:trPr>
        <w:tc>
          <w:tcPr>
            <w:tcW w:w="2891" w:type="dxa"/>
          </w:tcPr>
          <w:p w14:paraId="672A132E" w14:textId="4BE2705D" w:rsidR="00FE3810" w:rsidRPr="00653F2E" w:rsidRDefault="00FE3810" w:rsidP="00FE3810">
            <w:pPr>
              <w:pStyle w:val="TableParagraph"/>
              <w:jc w:val="left"/>
            </w:pPr>
            <w:r>
              <w:t>Same as average life expectancy</w:t>
            </w:r>
          </w:p>
        </w:tc>
        <w:tc>
          <w:tcPr>
            <w:tcW w:w="1077" w:type="dxa"/>
          </w:tcPr>
          <w:p w14:paraId="542EC911" w14:textId="2A995811" w:rsidR="00FE3810" w:rsidRPr="00FE3810" w:rsidRDefault="00FE3810" w:rsidP="00FE3810">
            <w:pPr>
              <w:pStyle w:val="TableParagraph"/>
            </w:pPr>
            <w:r w:rsidRPr="00FE3810">
              <w:t>3.53</w:t>
            </w:r>
          </w:p>
        </w:tc>
        <w:tc>
          <w:tcPr>
            <w:tcW w:w="1077" w:type="dxa"/>
          </w:tcPr>
          <w:p w14:paraId="21E46699" w14:textId="06BAAD10" w:rsidR="00FE3810" w:rsidRPr="00FE3810" w:rsidRDefault="00FE3810" w:rsidP="00FE3810">
            <w:pPr>
              <w:pStyle w:val="TableParagraph"/>
            </w:pPr>
            <w:r w:rsidRPr="00FE3810">
              <w:t>3.69</w:t>
            </w:r>
          </w:p>
        </w:tc>
        <w:tc>
          <w:tcPr>
            <w:tcW w:w="1077" w:type="dxa"/>
          </w:tcPr>
          <w:p w14:paraId="5240B1C1" w14:textId="5BAE85E1" w:rsidR="00FE3810" w:rsidRPr="00FE3810" w:rsidRDefault="00FE3810" w:rsidP="00FE3810">
            <w:pPr>
              <w:pStyle w:val="TableParagraph"/>
            </w:pPr>
            <w:r w:rsidRPr="00FE3810">
              <w:t>3.50</w:t>
            </w:r>
          </w:p>
        </w:tc>
        <w:tc>
          <w:tcPr>
            <w:tcW w:w="1077" w:type="dxa"/>
          </w:tcPr>
          <w:p w14:paraId="16F01F78" w14:textId="76717AEA" w:rsidR="00FE3810" w:rsidRPr="00FE3810" w:rsidRDefault="00FE3810" w:rsidP="00FE3810">
            <w:pPr>
              <w:pStyle w:val="TableParagraph"/>
            </w:pPr>
            <w:r w:rsidRPr="00FE3810">
              <w:t>3.48</w:t>
            </w:r>
          </w:p>
        </w:tc>
        <w:tc>
          <w:tcPr>
            <w:tcW w:w="1077" w:type="dxa"/>
          </w:tcPr>
          <w:p w14:paraId="14F3F6B8" w14:textId="6825386B" w:rsidR="00FE3810" w:rsidRPr="00FE3810" w:rsidRDefault="00FE3810" w:rsidP="00FE3810">
            <w:pPr>
              <w:pStyle w:val="TableParagraph"/>
            </w:pPr>
            <w:r w:rsidRPr="00FE3810">
              <w:t>51.43</w:t>
            </w:r>
          </w:p>
        </w:tc>
        <w:tc>
          <w:tcPr>
            <w:tcW w:w="1077" w:type="dxa"/>
          </w:tcPr>
          <w:p w14:paraId="6E4CA631" w14:textId="589590E7" w:rsidR="00FE3810" w:rsidRPr="00FE3810" w:rsidRDefault="00FE3810" w:rsidP="00FE3810">
            <w:pPr>
              <w:pStyle w:val="TableParagraph"/>
            </w:pPr>
            <w:r w:rsidRPr="00FE3810">
              <w:t>3.53</w:t>
            </w:r>
          </w:p>
        </w:tc>
      </w:tr>
      <w:tr w:rsidR="00FE3810" w14:paraId="006192E9" w14:textId="77777777" w:rsidTr="003514C7">
        <w:trPr>
          <w:trHeight w:hRule="exact" w:val="295"/>
          <w:jc w:val="center"/>
        </w:trPr>
        <w:tc>
          <w:tcPr>
            <w:tcW w:w="2891" w:type="dxa"/>
          </w:tcPr>
          <w:p w14:paraId="7D607298" w14:textId="48FD8A8F" w:rsidR="00FE3810" w:rsidRPr="00653F2E" w:rsidRDefault="00FE3810" w:rsidP="00FE3810">
            <w:pPr>
              <w:pStyle w:val="TableParagraph"/>
              <w:jc w:val="left"/>
            </w:pPr>
            <w:r>
              <w:t>Longer than average life expectancy</w:t>
            </w:r>
          </w:p>
        </w:tc>
        <w:tc>
          <w:tcPr>
            <w:tcW w:w="1077" w:type="dxa"/>
          </w:tcPr>
          <w:p w14:paraId="78193623" w14:textId="46A35FB4" w:rsidR="00FE3810" w:rsidRPr="00FE3810" w:rsidRDefault="00FE3810" w:rsidP="00FE3810">
            <w:pPr>
              <w:pStyle w:val="TableParagraph"/>
            </w:pPr>
            <w:r w:rsidRPr="00FE3810">
              <w:t>3.74</w:t>
            </w:r>
          </w:p>
        </w:tc>
        <w:tc>
          <w:tcPr>
            <w:tcW w:w="1077" w:type="dxa"/>
          </w:tcPr>
          <w:p w14:paraId="7A3EE5E8" w14:textId="540900F8" w:rsidR="00FE3810" w:rsidRPr="00FE3810" w:rsidRDefault="00FE3810" w:rsidP="00FE3810">
            <w:pPr>
              <w:pStyle w:val="TableParagraph"/>
            </w:pPr>
            <w:r w:rsidRPr="00FE3810">
              <w:t>3.80</w:t>
            </w:r>
          </w:p>
        </w:tc>
        <w:tc>
          <w:tcPr>
            <w:tcW w:w="1077" w:type="dxa"/>
          </w:tcPr>
          <w:p w14:paraId="5A06E599" w14:textId="0B965A34" w:rsidR="00FE3810" w:rsidRPr="00FE3810" w:rsidRDefault="00FE3810" w:rsidP="00FE3810">
            <w:pPr>
              <w:pStyle w:val="TableParagraph"/>
            </w:pPr>
            <w:r w:rsidRPr="00FE3810">
              <w:t>3.59</w:t>
            </w:r>
          </w:p>
        </w:tc>
        <w:tc>
          <w:tcPr>
            <w:tcW w:w="1077" w:type="dxa"/>
          </w:tcPr>
          <w:p w14:paraId="55A30336" w14:textId="3BB3D857" w:rsidR="00FE3810" w:rsidRPr="00FE3810" w:rsidRDefault="00FE3810" w:rsidP="00FE3810">
            <w:pPr>
              <w:pStyle w:val="TableParagraph"/>
            </w:pPr>
            <w:r w:rsidRPr="00FE3810">
              <w:t>3.52</w:t>
            </w:r>
          </w:p>
        </w:tc>
        <w:tc>
          <w:tcPr>
            <w:tcW w:w="1077" w:type="dxa"/>
          </w:tcPr>
          <w:p w14:paraId="69BF0648" w14:textId="168B5CA1" w:rsidR="00FE3810" w:rsidRPr="00FE3810" w:rsidRDefault="00FE3810" w:rsidP="00FE3810">
            <w:pPr>
              <w:pStyle w:val="TableParagraph"/>
            </w:pPr>
            <w:r w:rsidRPr="00FE3810">
              <w:t>53.03</w:t>
            </w:r>
          </w:p>
        </w:tc>
        <w:tc>
          <w:tcPr>
            <w:tcW w:w="1077" w:type="dxa"/>
          </w:tcPr>
          <w:p w14:paraId="6060E5ED" w14:textId="7031EAC0" w:rsidR="00FE3810" w:rsidRPr="00FE3810" w:rsidRDefault="00FE3810" w:rsidP="00FE3810">
            <w:pPr>
              <w:pStyle w:val="TableParagraph"/>
            </w:pPr>
            <w:r w:rsidRPr="00FE3810">
              <w:t>3.74</w:t>
            </w:r>
          </w:p>
        </w:tc>
      </w:tr>
      <w:tr w:rsidR="00FE3810" w14:paraId="155DEAC3" w14:textId="77777777" w:rsidTr="003514C7">
        <w:trPr>
          <w:trHeight w:hRule="exact" w:val="454"/>
          <w:jc w:val="center"/>
        </w:trPr>
        <w:tc>
          <w:tcPr>
            <w:tcW w:w="2891" w:type="dxa"/>
          </w:tcPr>
          <w:p w14:paraId="3A4DB801" w14:textId="41B96392" w:rsidR="00FE3810" w:rsidRPr="00653F2E" w:rsidRDefault="00FE3810" w:rsidP="00FE3810">
            <w:pPr>
              <w:pStyle w:val="TableParagraph"/>
              <w:jc w:val="left"/>
            </w:pPr>
            <w:r>
              <w:t>Less confident in making financial decisions (&lt;=3, on a scale from 1 to 5)</w:t>
            </w:r>
          </w:p>
        </w:tc>
        <w:tc>
          <w:tcPr>
            <w:tcW w:w="1077" w:type="dxa"/>
          </w:tcPr>
          <w:p w14:paraId="5298E384" w14:textId="293BB867" w:rsidR="00FE3810" w:rsidRPr="00FE3810" w:rsidRDefault="00FE3810" w:rsidP="00FE3810">
            <w:pPr>
              <w:pStyle w:val="TableParagraph"/>
            </w:pPr>
            <w:r w:rsidRPr="00FE3810">
              <w:t>3.34</w:t>
            </w:r>
          </w:p>
        </w:tc>
        <w:tc>
          <w:tcPr>
            <w:tcW w:w="1077" w:type="dxa"/>
          </w:tcPr>
          <w:p w14:paraId="4E5D2F6C" w14:textId="65E3332A" w:rsidR="00FE3810" w:rsidRPr="00FE3810" w:rsidRDefault="00FE3810" w:rsidP="00FE3810">
            <w:pPr>
              <w:pStyle w:val="TableParagraph"/>
            </w:pPr>
            <w:r w:rsidRPr="00FE3810">
              <w:t>3.39</w:t>
            </w:r>
          </w:p>
        </w:tc>
        <w:tc>
          <w:tcPr>
            <w:tcW w:w="1077" w:type="dxa"/>
          </w:tcPr>
          <w:p w14:paraId="67F10E5C" w14:textId="13F9F0D3" w:rsidR="00FE3810" w:rsidRPr="00FE3810" w:rsidRDefault="00FE3810" w:rsidP="00FE3810">
            <w:pPr>
              <w:pStyle w:val="TableParagraph"/>
            </w:pPr>
            <w:r w:rsidRPr="00FE3810">
              <w:t>3.05</w:t>
            </w:r>
          </w:p>
        </w:tc>
        <w:tc>
          <w:tcPr>
            <w:tcW w:w="1077" w:type="dxa"/>
          </w:tcPr>
          <w:p w14:paraId="25C0CE3E" w14:textId="5288CBE3" w:rsidR="00FE3810" w:rsidRPr="00FE3810" w:rsidRDefault="00FE3810" w:rsidP="00FE3810">
            <w:pPr>
              <w:pStyle w:val="TableParagraph"/>
            </w:pPr>
            <w:r w:rsidRPr="00FE3810">
              <w:t>3.04</w:t>
            </w:r>
          </w:p>
        </w:tc>
        <w:tc>
          <w:tcPr>
            <w:tcW w:w="1077" w:type="dxa"/>
          </w:tcPr>
          <w:p w14:paraId="70B4ECCC" w14:textId="2F3A17F1" w:rsidR="00FE3810" w:rsidRPr="00FE3810" w:rsidRDefault="00FE3810" w:rsidP="00FE3810">
            <w:pPr>
              <w:pStyle w:val="TableParagraph"/>
            </w:pPr>
            <w:r w:rsidRPr="00FE3810">
              <w:t>54.93</w:t>
            </w:r>
          </w:p>
        </w:tc>
        <w:tc>
          <w:tcPr>
            <w:tcW w:w="1077" w:type="dxa"/>
          </w:tcPr>
          <w:p w14:paraId="67ED4ADD" w14:textId="2FBD595C" w:rsidR="00FE3810" w:rsidRPr="00FE3810" w:rsidRDefault="00FE3810" w:rsidP="00FE3810">
            <w:pPr>
              <w:pStyle w:val="TableParagraph"/>
            </w:pPr>
            <w:r w:rsidRPr="00FE3810">
              <w:t>3.34</w:t>
            </w:r>
          </w:p>
        </w:tc>
      </w:tr>
      <w:tr w:rsidR="00FE3810" w14:paraId="63CB39AA" w14:textId="77777777" w:rsidTr="003514C7">
        <w:trPr>
          <w:trHeight w:hRule="exact" w:val="454"/>
          <w:jc w:val="center"/>
        </w:trPr>
        <w:tc>
          <w:tcPr>
            <w:tcW w:w="2891" w:type="dxa"/>
          </w:tcPr>
          <w:p w14:paraId="4F03F296" w14:textId="002DA6CB" w:rsidR="00FE3810" w:rsidRPr="00653F2E" w:rsidRDefault="00FE3810" w:rsidP="00FE3810">
            <w:pPr>
              <w:pStyle w:val="TableParagraph"/>
              <w:jc w:val="left"/>
            </w:pPr>
            <w:r>
              <w:t>More confident in making financial decisions (&gt;3, on a scale from 1 to 5)</w:t>
            </w:r>
          </w:p>
        </w:tc>
        <w:tc>
          <w:tcPr>
            <w:tcW w:w="1077" w:type="dxa"/>
          </w:tcPr>
          <w:p w14:paraId="657E43B9" w14:textId="5F99E9D8" w:rsidR="00FE3810" w:rsidRPr="00FE3810" w:rsidRDefault="00FE3810" w:rsidP="00FE3810">
            <w:pPr>
              <w:pStyle w:val="TableParagraph"/>
            </w:pPr>
            <w:r w:rsidRPr="00FE3810">
              <w:t>3.64</w:t>
            </w:r>
          </w:p>
        </w:tc>
        <w:tc>
          <w:tcPr>
            <w:tcW w:w="1077" w:type="dxa"/>
          </w:tcPr>
          <w:p w14:paraId="37F90B3D" w14:textId="3D5EBB92" w:rsidR="00FE3810" w:rsidRPr="00FE3810" w:rsidRDefault="00FE3810" w:rsidP="00FE3810">
            <w:pPr>
              <w:pStyle w:val="TableParagraph"/>
            </w:pPr>
            <w:r w:rsidRPr="00FE3810">
              <w:t>3.79</w:t>
            </w:r>
          </w:p>
        </w:tc>
        <w:tc>
          <w:tcPr>
            <w:tcW w:w="1077" w:type="dxa"/>
          </w:tcPr>
          <w:p w14:paraId="683106BD" w14:textId="44929A7E" w:rsidR="00FE3810" w:rsidRPr="00FE3810" w:rsidRDefault="00FE3810" w:rsidP="00FE3810">
            <w:pPr>
              <w:pStyle w:val="TableParagraph"/>
            </w:pPr>
            <w:r w:rsidRPr="00FE3810">
              <w:t>3.64</w:t>
            </w:r>
          </w:p>
        </w:tc>
        <w:tc>
          <w:tcPr>
            <w:tcW w:w="1077" w:type="dxa"/>
          </w:tcPr>
          <w:p w14:paraId="3BDC69DC" w14:textId="26C99439" w:rsidR="00FE3810" w:rsidRPr="00FE3810" w:rsidRDefault="00FE3810" w:rsidP="00FE3810">
            <w:pPr>
              <w:pStyle w:val="TableParagraph"/>
            </w:pPr>
            <w:r w:rsidRPr="00FE3810">
              <w:t>3.59</w:t>
            </w:r>
          </w:p>
        </w:tc>
        <w:tc>
          <w:tcPr>
            <w:tcW w:w="1077" w:type="dxa"/>
          </w:tcPr>
          <w:p w14:paraId="11D5F7AA" w14:textId="4E62B5E6" w:rsidR="00FE3810" w:rsidRPr="00FE3810" w:rsidRDefault="00FE3810" w:rsidP="00FE3810">
            <w:pPr>
              <w:pStyle w:val="TableParagraph"/>
            </w:pPr>
            <w:r w:rsidRPr="00FE3810">
              <w:t>50.66</w:t>
            </w:r>
          </w:p>
        </w:tc>
        <w:tc>
          <w:tcPr>
            <w:tcW w:w="1077" w:type="dxa"/>
          </w:tcPr>
          <w:p w14:paraId="588AE6F5" w14:textId="1392A852" w:rsidR="00FE3810" w:rsidRPr="00FE3810" w:rsidRDefault="00FE3810" w:rsidP="00FE3810">
            <w:pPr>
              <w:pStyle w:val="TableParagraph"/>
            </w:pPr>
            <w:r w:rsidRPr="00FE3810">
              <w:t>3.64</w:t>
            </w:r>
          </w:p>
        </w:tc>
      </w:tr>
    </w:tbl>
    <w:p w14:paraId="3A040472" w14:textId="77777777" w:rsidR="00672F89" w:rsidRDefault="00672F89">
      <w:pPr>
        <w:rPr>
          <w:rFonts w:eastAsia="Calibri Light" w:cs="Calibri Light"/>
          <w:sz w:val="18"/>
          <w:szCs w:val="18"/>
        </w:rPr>
        <w:sectPr w:rsidR="00672F89" w:rsidSect="00D45A8C">
          <w:footerReference w:type="default" r:id="rId56"/>
          <w:pgSz w:w="11910" w:h="16840"/>
          <w:pgMar w:top="1440" w:right="1440" w:bottom="1440" w:left="1440" w:header="0" w:footer="0" w:gutter="0"/>
          <w:cols w:space="720"/>
          <w:docGrid w:linePitch="218"/>
        </w:sectPr>
      </w:pPr>
    </w:p>
    <w:p w14:paraId="70EADC6E" w14:textId="1EE4631F" w:rsidR="00610FEA" w:rsidRDefault="008C0C70" w:rsidP="00440767">
      <w:pPr>
        <w:pStyle w:val="HEADER2"/>
      </w:pPr>
      <w:r w:rsidRPr="005521AA">
        <w:rPr>
          <w:rStyle w:val="HeaderChar"/>
        </w:rPr>
        <w:lastRenderedPageBreak/>
        <mc:AlternateContent>
          <mc:Choice Requires="wpg">
            <w:drawing>
              <wp:anchor distT="0" distB="0" distL="114300" distR="114300" simplePos="0" relativeHeight="503196368" behindDoc="1" locked="0" layoutInCell="1" allowOverlap="1" wp14:anchorId="3B0858C8" wp14:editId="37669863">
                <wp:simplePos x="0" y="0"/>
                <wp:positionH relativeFrom="page">
                  <wp:align>left</wp:align>
                </wp:positionH>
                <wp:positionV relativeFrom="page">
                  <wp:align>top</wp:align>
                </wp:positionV>
                <wp:extent cx="7560000" cy="1753200"/>
                <wp:effectExtent l="0" t="0" r="3175" b="0"/>
                <wp:wrapNone/>
                <wp:docPr id="27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279" name="Group 662"/>
                        <wpg:cNvGrpSpPr>
                          <a:grpSpLocks/>
                        </wpg:cNvGrpSpPr>
                        <wpg:grpSpPr bwMode="auto">
                          <a:xfrm>
                            <a:off x="0" y="-3033"/>
                            <a:ext cx="11906" cy="2761"/>
                            <a:chOff x="0" y="-3033"/>
                            <a:chExt cx="11906" cy="2761"/>
                          </a:xfrm>
                        </wpg:grpSpPr>
                        <wps:wsp>
                          <wps:cNvPr id="280"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A9845" w14:textId="77777777" w:rsidR="003A6D76" w:rsidRDefault="003A6D76" w:rsidP="008C0C70">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281"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0858C8" id="_x0000_s1099" style="position:absolute;margin-left:0;margin-top:0;width:595.3pt;height:138.05pt;z-index:-120112;mso-position-horizontal:left;mso-position-horizontal-relative:page;mso-position-vertical:top;mso-position-vertical-relative:page" coordorigin=",-3033"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">
                <v:group id="Group 662" o:spid="_x0000_s1100" style="position:absolute;top:-3033;width:11906;height:2761" coordorigin=",-3033"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Text Box 663" o:spid="_x0000_s1101" type="#_x0000_t202" style="position:absolute;top:-3033;width:11906;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59DA9845" w14:textId="77777777" w:rsidR="003A6D76" w:rsidRDefault="003A6D76" w:rsidP="008C0C70">
                          <w:pPr>
                            <w:spacing w:before="326"/>
                            <w:ind w:right="2067"/>
                            <w:rPr>
                              <w:rFonts w:ascii="Montserrat Hairline" w:eastAsia="Montserrat Hairline" w:hAnsi="Montserrat Hairline" w:cs="Montserrat Hairline"/>
                              <w:sz w:val="44"/>
                              <w:szCs w:val="44"/>
                            </w:rPr>
                          </w:pPr>
                        </w:p>
                      </w:txbxContent>
                    </v:textbox>
                  </v:shape>
                  <v:shape id="Freeform 664" o:spid="_x0000_s1102" style="position:absolute;top:-3033;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" path="m,2761r11906,l11906,,,,,2761xe" fillcolor="#25303b" stroked="f">
                    <v:path arrowok="t" o:connecttype="custom" o:connectlocs="0,-272;11906,-272;11906,-3033;0,-3033;0,-272" o:connectangles="0,0,0,0,0"/>
                  </v:shape>
                </v:group>
                <w10:wrap anchorx="page" anchory="page"/>
              </v:group>
            </w:pict>
          </mc:Fallback>
        </mc:AlternateContent>
      </w:r>
      <w:r w:rsidR="00440767">
        <w:t>Endnotes</w:t>
      </w:r>
      <w:bookmarkStart w:id="19" w:name="Endnotes"/>
      <w:bookmarkStart w:id="20" w:name="_bookmark9"/>
      <w:bookmarkEnd w:id="19"/>
      <w:bookmarkEnd w:id="20"/>
    </w:p>
    <w:p w14:paraId="6110FC1E" w14:textId="77777777" w:rsidR="00610FEA" w:rsidRDefault="00610FEA" w:rsidP="00610FEA">
      <w:pPr>
        <w:pStyle w:val="Reference"/>
      </w:pPr>
      <w:r>
        <w:t>Commonwealth of Australia. Financial System Inquiry Final Report. 2014.</w:t>
      </w:r>
    </w:p>
    <w:p w14:paraId="63A50661" w14:textId="72DD7FE4" w:rsidR="00610FEA" w:rsidRDefault="00610FEA" w:rsidP="00610FEA">
      <w:pPr>
        <w:pStyle w:val="Reference"/>
      </w:pPr>
      <w:r>
        <w:t xml:space="preserve"> The Treasury. Development of the framework for comprehensive income products for retirement. Discussion Paper. 2016.</w:t>
      </w:r>
    </w:p>
    <w:p w14:paraId="4CF29E44" w14:textId="156C89D5" w:rsidR="00610FEA" w:rsidRDefault="00610FEA" w:rsidP="00610FEA">
      <w:pPr>
        <w:pStyle w:val="Reference"/>
      </w:pPr>
      <w:r>
        <w:t xml:space="preserve"> Commonwealth of Australia. Super System Review Final Report. Chapter 1 MySuper and Choice Architecture. 2010.</w:t>
      </w:r>
    </w:p>
    <w:p w14:paraId="12AE672E" w14:textId="208A1CA7" w:rsidR="00610FEA" w:rsidRDefault="00610FEA" w:rsidP="00610FEA">
      <w:pPr>
        <w:pStyle w:val="Reference"/>
      </w:pPr>
      <w:r>
        <w:t xml:space="preserve"> Productivity Commission. How to assess the competitiveness and efficiency of the superannuation system. Draft Report. 2016.</w:t>
      </w:r>
    </w:p>
    <w:p w14:paraId="47B90655" w14:textId="332324AF" w:rsidR="00610FEA" w:rsidRDefault="00610FEA" w:rsidP="00610FEA">
      <w:pPr>
        <w:pStyle w:val="Reference"/>
      </w:pPr>
      <w:r>
        <w:t xml:space="preserve"> Productivity Commission. Superannuation Policy for Post</w:t>
      </w:r>
      <w:r w:rsidR="00FE3810">
        <w:t>-</w:t>
      </w:r>
      <w:r>
        <w:t>Retirement. Productivity Commission Research Paper. 2015.</w:t>
      </w:r>
    </w:p>
    <w:p w14:paraId="2034D4AE" w14:textId="38408B35" w:rsidR="00610FEA" w:rsidRDefault="00610FEA" w:rsidP="00610FEA">
      <w:pPr>
        <w:pStyle w:val="Reference"/>
      </w:pPr>
      <w:r>
        <w:t xml:space="preserve"> Sneddon T, Reeson A, Zhu Z, Stephenson A, Hobman EV, Toscas P. Superannuation Drawdown Behaviour. JASSA. 2016;2:42</w:t>
      </w:r>
      <w:r w:rsidR="00FE3810">
        <w:t>-</w:t>
      </w:r>
      <w:r>
        <w:t>53.</w:t>
      </w:r>
    </w:p>
    <w:p w14:paraId="25CFDCF9" w14:textId="722FE21B" w:rsidR="00610FEA" w:rsidRDefault="00610FEA" w:rsidP="00610FEA">
      <w:pPr>
        <w:pStyle w:val="Reference"/>
      </w:pPr>
      <w:r>
        <w:t xml:space="preserve"> Ameriks J, Zeldes SP. How do household portfolio shares vary with age? Working paper: 2004.</w:t>
      </w:r>
    </w:p>
    <w:p w14:paraId="325CF40E" w14:textId="60EA4D40" w:rsidR="00610FEA" w:rsidRDefault="00610FEA" w:rsidP="00610FEA">
      <w:pPr>
        <w:pStyle w:val="Reference"/>
      </w:pPr>
      <w:r>
        <w:t xml:space="preserve"> Choi JJ, Laibson D, Madrian BC, Metrick A. For better or for worse: Default effects and 401(k) savings behavior. National Bureau of Economic Research. 2004;0</w:t>
      </w:r>
      <w:r w:rsidR="00FE3810">
        <w:t>-</w:t>
      </w:r>
      <w:r>
        <w:t>226</w:t>
      </w:r>
      <w:r w:rsidR="00FE3810">
        <w:t>-</w:t>
      </w:r>
      <w:r>
        <w:t>90305</w:t>
      </w:r>
      <w:r w:rsidR="00FE3810">
        <w:t>-</w:t>
      </w:r>
      <w:r>
        <w:t>2.</w:t>
      </w:r>
    </w:p>
    <w:p w14:paraId="330B8E62" w14:textId="50871B17" w:rsidR="00610FEA" w:rsidRDefault="00610FEA" w:rsidP="00610FEA">
      <w:pPr>
        <w:pStyle w:val="Reference"/>
      </w:pPr>
      <w:r>
        <w:t>Madrian BC, Shea DF. The power of suggestion: Inertia in 401(k) participation and savings behavior. The Quarterly Journal of Economics. 2001;CXVI(4):1149</w:t>
      </w:r>
      <w:r w:rsidR="00FE3810">
        <w:t>-</w:t>
      </w:r>
      <w:r>
        <w:t>87.</w:t>
      </w:r>
    </w:p>
    <w:p w14:paraId="5D622283" w14:textId="7B28495D" w:rsidR="00610FEA" w:rsidRDefault="00610FEA" w:rsidP="00610FEA">
      <w:pPr>
        <w:pStyle w:val="Reference"/>
      </w:pPr>
      <w:r>
        <w:t>Gerrans P. Retirement savings investment choices in response to the global financial crisis: Australian evidence. Australian Journal of Management. 2012;37(3):415</w:t>
      </w:r>
      <w:r w:rsidR="00FE3810">
        <w:t>-</w:t>
      </w:r>
      <w:r>
        <w:t>39.</w:t>
      </w:r>
    </w:p>
    <w:p w14:paraId="18D2DE6C" w14:textId="5BE1D54F" w:rsidR="00610FEA" w:rsidRDefault="00610FEA" w:rsidP="00610FEA">
      <w:pPr>
        <w:pStyle w:val="Reference"/>
      </w:pPr>
      <w:r>
        <w:t>Bateman H. Retirement income provision in Australia</w:t>
      </w:r>
      <w:r w:rsidR="00FE3810">
        <w:t>-</w:t>
      </w:r>
      <w:r>
        <w:t xml:space="preserve"> outstanding design issues in a mature system. 2009.</w:t>
      </w:r>
    </w:p>
    <w:p w14:paraId="6CAB9F1C" w14:textId="6A1AA6A7" w:rsidR="00610FEA" w:rsidRDefault="00610FEA" w:rsidP="00610FEA">
      <w:pPr>
        <w:pStyle w:val="Reference"/>
      </w:pPr>
      <w:r>
        <w:t>Bateman H, Dobrescu LI, Newell BR, Ortmann A, Thorp S. As easy as pie: How retirement savers use prescribed investment disclosures. Journal of Economic Behavior &amp; Organization. 2016;121:60</w:t>
      </w:r>
      <w:r w:rsidR="00FE3810">
        <w:t>-</w:t>
      </w:r>
      <w:r>
        <w:t>76.</w:t>
      </w:r>
    </w:p>
    <w:p w14:paraId="0F03F920" w14:textId="6E54E61D" w:rsidR="00610FEA" w:rsidRDefault="00610FEA" w:rsidP="00610FEA">
      <w:pPr>
        <w:pStyle w:val="Reference"/>
      </w:pPr>
      <w:r>
        <w:t>Choi JJ, Laibson D, Madrian BC. Why does the law of one price fail? An experiment on index mutual funds. Review of Financial Studies. 2010;32(4):1405</w:t>
      </w:r>
      <w:r w:rsidR="00FE3810">
        <w:t>-</w:t>
      </w:r>
      <w:r>
        <w:t>32.</w:t>
      </w:r>
    </w:p>
    <w:p w14:paraId="2678EF28" w14:textId="680E9FAB" w:rsidR="00610FEA" w:rsidRDefault="00610FEA" w:rsidP="00610FEA">
      <w:pPr>
        <w:pStyle w:val="Reference"/>
      </w:pPr>
      <w:r>
        <w:t>Benartzi S, Thaler RH. Naive diversification strategies in defined contribution savings plans. American Economic Review. 2001;91:71</w:t>
      </w:r>
      <w:r w:rsidR="00FE3810">
        <w:t>-</w:t>
      </w:r>
      <w:r>
        <w:t>99.</w:t>
      </w:r>
    </w:p>
    <w:p w14:paraId="087BA3A8" w14:textId="6AF73C1B" w:rsidR="00610FEA" w:rsidRDefault="00610FEA" w:rsidP="00610FEA">
      <w:pPr>
        <w:pStyle w:val="Reference"/>
      </w:pPr>
      <w:r>
        <w:t>Bateman H, Eckert C, Ishakov F, Louviere J, Satchell S, Thorp S. Default and 1/N heuristics in annuity choice. Working paper: 2013.</w:t>
      </w:r>
    </w:p>
    <w:p w14:paraId="0A421A82" w14:textId="4784AEB3" w:rsidR="00610FEA" w:rsidRDefault="00610FEA" w:rsidP="00610FEA">
      <w:pPr>
        <w:pStyle w:val="Reference"/>
      </w:pPr>
      <w:r>
        <w:t>Brown JR, Kapteyn A, Luttmer EFP, Mitchell OS. Cognitive constraints on valuing annuities. Working Paper: 2015.</w:t>
      </w:r>
    </w:p>
    <w:p w14:paraId="24FFA2BA" w14:textId="52692837" w:rsidR="00610FEA" w:rsidRDefault="00610FEA" w:rsidP="00610FEA">
      <w:pPr>
        <w:pStyle w:val="Reference"/>
      </w:pPr>
      <w:r>
        <w:t>Beshears J, Choi JJ, Laibson D, Madrian BC, Zeldes SP. What makes annuitization more appealing? Journal of Public Economics. 2013;116:2</w:t>
      </w:r>
      <w:r w:rsidR="00FE3810">
        <w:t>-</w:t>
      </w:r>
      <w:r>
        <w:t>16.</w:t>
      </w:r>
    </w:p>
    <w:p w14:paraId="7E128791" w14:textId="4107BC18" w:rsidR="00610FEA" w:rsidRDefault="00610FEA" w:rsidP="00610FEA">
      <w:pPr>
        <w:pStyle w:val="Reference"/>
      </w:pPr>
      <w:r>
        <w:t>Brown JR, Kling JR, Mullainathan S, Wrobel MV. Framing lifetime income. The Journal of Retirement. 2013;1(1):27</w:t>
      </w:r>
      <w:r w:rsidR="00FE3810">
        <w:t>-</w:t>
      </w:r>
      <w:r>
        <w:t>37.</w:t>
      </w:r>
    </w:p>
    <w:p w14:paraId="57A918C1" w14:textId="77777777" w:rsidR="00610FEA" w:rsidRDefault="00610FEA">
      <w:pPr>
        <w:spacing w:before="0" w:after="0"/>
        <w:rPr>
          <w:color w:val="323536" w:themeColor="background2" w:themeShade="40"/>
          <w:sz w:val="20"/>
          <w:szCs w:val="20"/>
        </w:rPr>
      </w:pPr>
      <w:r>
        <w:br w:type="page"/>
      </w:r>
    </w:p>
    <w:p w14:paraId="02207498" w14:textId="1B283FF1" w:rsidR="00610FEA" w:rsidRDefault="00610FEA" w:rsidP="00610FEA">
      <w:pPr>
        <w:pStyle w:val="Reference"/>
      </w:pPr>
      <w:r>
        <w:lastRenderedPageBreak/>
        <w:t>UK Financial Conduct Authority. Does the framing of retirement income options matter? A behavioural experiment. 2014.</w:t>
      </w:r>
    </w:p>
    <w:p w14:paraId="3225A49D" w14:textId="6759C2FA" w:rsidR="00610FEA" w:rsidRDefault="00610FEA" w:rsidP="00610FEA">
      <w:pPr>
        <w:pStyle w:val="Reference"/>
      </w:pPr>
      <w:r>
        <w:t>Agnew JR, Anderson LR, Gerlach JR, Szykman LR. Who chooses annuities? An experimental investigation of the role of gender, framing, and defaults. American Economic Review: Papers &amp; Proceedings. 2008;98(2):418</w:t>
      </w:r>
      <w:r w:rsidR="00FE3810">
        <w:t>-</w:t>
      </w:r>
      <w:r>
        <w:t>22.</w:t>
      </w:r>
    </w:p>
    <w:p w14:paraId="6928FA1F" w14:textId="1E258E5E" w:rsidR="00610FEA" w:rsidRDefault="00610FEA" w:rsidP="00610FEA">
      <w:pPr>
        <w:pStyle w:val="Reference"/>
      </w:pPr>
      <w:r>
        <w:t>Beshears J, Choi JJ, Laibson D, Madrian BC. How does simplified disclosure affect individuals’ mutual fund choices. In: Wise DA, editor. Explorations in the Economics of Aging. Chicago: University of Chicago Press; 2010. p. 75</w:t>
      </w:r>
      <w:r w:rsidR="00FE3810">
        <w:t>-</w:t>
      </w:r>
      <w:r>
        <w:t>96.</w:t>
      </w:r>
    </w:p>
    <w:p w14:paraId="641054FF" w14:textId="47BFEF80" w:rsidR="00610FEA" w:rsidRDefault="00610FEA" w:rsidP="00610FEA">
      <w:pPr>
        <w:pStyle w:val="Reference"/>
      </w:pPr>
      <w:r>
        <w:t>Agnew JR, Szykman LR. Asset allocation and information overload: The influence of information display, asset choice, and investor experience. The Journal of Behavioral Finance. 2005;6(2):57</w:t>
      </w:r>
      <w:r w:rsidR="00FE3810">
        <w:t>-</w:t>
      </w:r>
      <w:r>
        <w:t>70.</w:t>
      </w:r>
    </w:p>
    <w:p w14:paraId="61999D64" w14:textId="1106EACC" w:rsidR="00610FEA" w:rsidRDefault="00610FEA" w:rsidP="00610FEA">
      <w:pPr>
        <w:pStyle w:val="Reference"/>
      </w:pPr>
      <w:r>
        <w:t>Tse A, Friesen L, Kalayci K. Complexity and asset legitimacy in retirement investment. Journal of Behavioral and Experimental Economics. 2016;60:35</w:t>
      </w:r>
      <w:r w:rsidR="00FE3810">
        <w:t>-</w:t>
      </w:r>
      <w:r>
        <w:t>48.</w:t>
      </w:r>
    </w:p>
    <w:p w14:paraId="5D37EE9A" w14:textId="2841D8A0" w:rsidR="00610FEA" w:rsidRDefault="00610FEA" w:rsidP="00610FEA">
      <w:pPr>
        <w:pStyle w:val="Reference"/>
      </w:pPr>
      <w:r>
        <w:t>Bateman H, Dobrescu LI, Newell BR, Ortmann A, Thorp S. Flicking the switch: How fee and return disclosures drive retirement plan choice. Working paper: 2016.</w:t>
      </w:r>
    </w:p>
    <w:p w14:paraId="45C96BA7" w14:textId="77B03B7C" w:rsidR="00610FEA" w:rsidRDefault="00610FEA" w:rsidP="00610FEA">
      <w:pPr>
        <w:pStyle w:val="Reference"/>
      </w:pPr>
      <w:r>
        <w:t>Beshears J, Choi JJ, Laibson D, Madrian BC. Simplification and saving. Journal of Economic Behavior &amp; Organization. 2013;95:130</w:t>
      </w:r>
      <w:r w:rsidR="00FE3810">
        <w:t>-</w:t>
      </w:r>
      <w:r>
        <w:t>45.</w:t>
      </w:r>
    </w:p>
    <w:p w14:paraId="5B33BA1C" w14:textId="3F9ADCFF" w:rsidR="00610FEA" w:rsidRDefault="00610FEA" w:rsidP="00610FEA">
      <w:pPr>
        <w:pStyle w:val="Reference"/>
      </w:pPr>
      <w:r>
        <w:t>Choi JJ, Laibson D, Madrian BC. Reducing the complexity costs of 401(k) participation: The case of quick enrolment. In: Wise DA, editor. Developments in the Economics of Aging. Chicago: University of Chicago; 2009. p. 57</w:t>
      </w:r>
      <w:r w:rsidR="00FE3810">
        <w:t>-</w:t>
      </w:r>
      <w:r>
        <w:t>82.</w:t>
      </w:r>
    </w:p>
    <w:p w14:paraId="6A77B935" w14:textId="7B08BABD" w:rsidR="00610FEA" w:rsidRDefault="00610FEA" w:rsidP="00610FEA">
      <w:pPr>
        <w:pStyle w:val="Reference"/>
      </w:pPr>
      <w:r>
        <w:t>Kasten GW, Kasten MW. The impact of aging on retirement income decision making. Journal of Financial Planning. 2011; June:60</w:t>
      </w:r>
      <w:r w:rsidR="00FE3810">
        <w:t>-</w:t>
      </w:r>
      <w:r>
        <w:t>9.</w:t>
      </w:r>
    </w:p>
    <w:p w14:paraId="0E091BD2" w14:textId="38373105" w:rsidR="00610FEA" w:rsidRDefault="00610FEA" w:rsidP="00610FEA">
      <w:pPr>
        <w:pStyle w:val="Reference"/>
      </w:pPr>
      <w:r>
        <w:t>de Goeij P, Hogendoorn T, Van Campenhout G. Pictures are worth a thousand words: Graphical information and investment decision making. Working paper: 2014.</w:t>
      </w:r>
    </w:p>
    <w:p w14:paraId="0E7CFA8B" w14:textId="6A7ABB9F" w:rsidR="00610FEA" w:rsidRDefault="00610FEA" w:rsidP="00610FEA">
      <w:pPr>
        <w:pStyle w:val="Reference"/>
      </w:pPr>
      <w:r>
        <w:t>Kaufmann C, Weber M, Haisley E. The role of experience sampling and graphical displays on one’s investment risk appetite. Management Science. 2013;59(2):323</w:t>
      </w:r>
      <w:r w:rsidR="00FE3810">
        <w:t>-</w:t>
      </w:r>
      <w:r>
        <w:t>40.</w:t>
      </w:r>
    </w:p>
    <w:p w14:paraId="6BA46343" w14:textId="284806D0" w:rsidR="00610FEA" w:rsidRDefault="00610FEA" w:rsidP="00610FEA">
      <w:pPr>
        <w:pStyle w:val="Reference"/>
      </w:pPr>
      <w:r>
        <w:t>Harrison GW, List JA. Field experiments. Journal of Economic Literature. 2004;42(4):1009</w:t>
      </w:r>
      <w:r w:rsidR="00FE3810">
        <w:t>-</w:t>
      </w:r>
      <w:r>
        <w:t>55.</w:t>
      </w:r>
    </w:p>
    <w:p w14:paraId="711B5EAB" w14:textId="468E593A" w:rsidR="00610FEA" w:rsidRDefault="00610FEA" w:rsidP="00610FEA">
      <w:pPr>
        <w:pStyle w:val="Reference"/>
      </w:pPr>
      <w:r w:rsidRPr="00610FEA">
        <w:t>Brown JR, Weisbenner SJ. Why do individuals choose defined contribution plans? Evidence from participants in a large public plan. Journal of Public Economics. 2014;116:35</w:t>
      </w:r>
      <w:r w:rsidR="00FE3810">
        <w:t>-</w:t>
      </w:r>
      <w:r w:rsidRPr="00610FEA">
        <w:t>46.</w:t>
      </w:r>
    </w:p>
    <w:p w14:paraId="0636DCC9" w14:textId="51DFBCAB" w:rsidR="00610FEA" w:rsidRPr="00610FEA" w:rsidRDefault="00610FEA" w:rsidP="00610FEA">
      <w:pPr>
        <w:spacing w:before="0" w:after="0"/>
        <w:rPr>
          <w:color w:val="323536" w:themeColor="background2" w:themeShade="40"/>
          <w:sz w:val="20"/>
          <w:szCs w:val="20"/>
        </w:rPr>
      </w:pPr>
      <w:r>
        <w:br w:type="page"/>
      </w:r>
      <w:r>
        <w:rPr>
          <w:noProof/>
          <w:color w:val="323536" w:themeColor="background2" w:themeShade="40"/>
          <w:sz w:val="20"/>
          <w:szCs w:val="20"/>
          <w:lang w:val="en-AU" w:eastAsia="en-AU"/>
        </w:rPr>
        <w:lastRenderedPageBreak/>
        <w:drawing>
          <wp:anchor distT="0" distB="0" distL="114300" distR="114300" simplePos="0" relativeHeight="503197392" behindDoc="0" locked="0" layoutInCell="1" allowOverlap="1" wp14:anchorId="2CEF59D6" wp14:editId="616A64CB">
            <wp:simplePos x="914400" y="914400"/>
            <wp:positionH relativeFrom="margin">
              <wp:align>center</wp:align>
            </wp:positionH>
            <wp:positionV relativeFrom="margin">
              <wp:align>center</wp:align>
            </wp:positionV>
            <wp:extent cx="7704000" cy="1075234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BETA-CIPR-Covers_WordVer-0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704000" cy="10752340"/>
                    </a:xfrm>
                    <a:prstGeom prst="rect">
                      <a:avLst/>
                    </a:prstGeom>
                  </pic:spPr>
                </pic:pic>
              </a:graphicData>
            </a:graphic>
            <wp14:sizeRelH relativeFrom="margin">
              <wp14:pctWidth>0</wp14:pctWidth>
            </wp14:sizeRelH>
            <wp14:sizeRelV relativeFrom="margin">
              <wp14:pctHeight>0</wp14:pctHeight>
            </wp14:sizeRelV>
          </wp:anchor>
        </w:drawing>
      </w:r>
    </w:p>
    <w:sectPr w:rsidR="00610FEA" w:rsidRPr="00610FEA" w:rsidSect="003514C7">
      <w:footerReference w:type="even" r:id="rId58"/>
      <w:pgSz w:w="11910" w:h="16840"/>
      <w:pgMar w:top="1440" w:right="1440" w:bottom="1440" w:left="1440" w:header="0" w:footer="0"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503A7" w14:textId="77777777" w:rsidR="003A6D76" w:rsidRDefault="003A6D76">
      <w:r>
        <w:separator/>
      </w:r>
    </w:p>
  </w:endnote>
  <w:endnote w:type="continuationSeparator" w:id="0">
    <w:p w14:paraId="26381FB2" w14:textId="77777777" w:rsidR="003A6D76" w:rsidRDefault="003A6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Hairline">
    <w:altName w:val="Courier New"/>
    <w:panose1 w:val="00000300000000000000"/>
    <w:charset w:val="00"/>
    <w:family w:val="modern"/>
    <w:notTrueType/>
    <w:pitch w:val="variable"/>
    <w:sig w:usb0="00000007" w:usb1="00000000" w:usb2="00000000" w:usb3="00000000" w:csb0="00000093" w:csb1="00000000"/>
  </w:font>
  <w:font w:name="Montserrat Light">
    <w:altName w:val="Courier New"/>
    <w:panose1 w:val="00000400000000000000"/>
    <w:charset w:val="00"/>
    <w:family w:val="modern"/>
    <w:notTrueType/>
    <w:pitch w:val="variable"/>
    <w:sig w:usb0="00000007" w:usb1="00000000" w:usb2="00000000" w:usb3="00000000" w:csb0="00000093" w:csb1="00000000"/>
  </w:font>
  <w:font w:name="Montserrat">
    <w:altName w:val="Arial"/>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ontserrat Ultra Light">
    <w:altName w:val="Courier New"/>
    <w:panose1 w:val="000003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4FB" w14:textId="3731353F"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080" behindDoc="1" locked="0" layoutInCell="1" allowOverlap="1" wp14:anchorId="3A04050D" wp14:editId="51EAC916">
              <wp:simplePos x="0" y="0"/>
              <wp:positionH relativeFrom="page">
                <wp:posOffset>0</wp:posOffset>
              </wp:positionH>
              <wp:positionV relativeFrom="page">
                <wp:posOffset>9968230</wp:posOffset>
              </wp:positionV>
              <wp:extent cx="7560310" cy="723900"/>
              <wp:effectExtent l="0" t="0" r="2540" b="4445"/>
              <wp:wrapNone/>
              <wp:docPr id="5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51" name="Freeform 42"/>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9AB26" id="Group 41" o:spid="_x0000_s1026" style="position:absolute;margin-left:0;margin-top:784.9pt;width:595.3pt;height:57pt;z-index:-138400;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">
              <v:shape id="Freeform 42"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104" behindDoc="1" locked="0" layoutInCell="1" allowOverlap="1" wp14:anchorId="3A04050E" wp14:editId="193E1120">
              <wp:simplePos x="0" y="0"/>
              <wp:positionH relativeFrom="page">
                <wp:posOffset>565785</wp:posOffset>
              </wp:positionH>
              <wp:positionV relativeFrom="page">
                <wp:posOffset>10261600</wp:posOffset>
              </wp:positionV>
              <wp:extent cx="179705" cy="152400"/>
              <wp:effectExtent l="3810" t="3175" r="0" b="0"/>
              <wp:wrapNone/>
              <wp:docPr id="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4C" w14:textId="1C0EC61C"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0E" id="_x0000_t202" coordsize="21600,21600" o:spt="202" path="m,l,21600r21600,l21600,xe">
              <v:stroke joinstyle="miter"/>
              <v:path gradientshapeok="t" o:connecttype="rect"/>
            </v:shapetype>
            <v:shape id="Text Box 40" o:spid="_x0000_s1103" type="#_x0000_t202" style="position:absolute;margin-left:44.55pt;margin-top:808pt;width:14.15pt;height:12pt;z-index:-13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" filled="f" stroked="f">
              <v:textbox inset="0,0,0,0">
                <w:txbxContent>
                  <w:p w14:paraId="3A04074C" w14:textId="1C0EC61C"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4" w14:textId="46350178"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416" behindDoc="1" locked="0" layoutInCell="1" allowOverlap="1" wp14:anchorId="3A04051F" wp14:editId="7406DC0E">
              <wp:simplePos x="0" y="0"/>
              <wp:positionH relativeFrom="page">
                <wp:posOffset>0</wp:posOffset>
              </wp:positionH>
              <wp:positionV relativeFrom="page">
                <wp:posOffset>9968230</wp:posOffset>
              </wp:positionV>
              <wp:extent cx="7560310" cy="723900"/>
              <wp:effectExtent l="0" t="0" r="2540" b="4445"/>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24" name="Freeform 21"/>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95B02" id="Group 20" o:spid="_x0000_s1026" style="position:absolute;margin-left:0;margin-top:784.9pt;width:595.3pt;height:57pt;z-index:-138064;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">
              <v:shape id="Freeform 21"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440" behindDoc="1" locked="0" layoutInCell="1" allowOverlap="1" wp14:anchorId="3A040520" wp14:editId="45D5FA3A">
              <wp:simplePos x="0" y="0"/>
              <wp:positionH relativeFrom="page">
                <wp:posOffset>3593465</wp:posOffset>
              </wp:positionH>
              <wp:positionV relativeFrom="page">
                <wp:posOffset>10261600</wp:posOffset>
              </wp:positionV>
              <wp:extent cx="3401060" cy="152400"/>
              <wp:effectExtent l="2540" t="3175"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3" w14:textId="254886AA"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E91DA0">
                            <w:rPr>
                              <w:rFonts w:cs="Calibri Light"/>
                              <w:noProof/>
                              <w:color w:val="FFFFF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20" id="_x0000_t202" coordsize="21600,21600" o:spt="202" path="m,l,21600r21600,l21600,xe">
              <v:stroke joinstyle="miter"/>
              <v:path gradientshapeok="t" o:connecttype="rect"/>
            </v:shapetype>
            <v:shape id="Text Box 19" o:spid="_x0000_s1112" type="#_x0000_t202" style="position:absolute;margin-left:282.95pt;margin-top:808pt;width:267.8pt;height:12pt;z-index:-13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QrsgIAALI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" filled="f" stroked="f">
              <v:textbox inset="0,0,0,0">
                <w:txbxContent>
                  <w:p w14:paraId="3A040753" w14:textId="254886AA"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E91DA0">
                      <w:rPr>
                        <w:rFonts w:cs="Calibri Light"/>
                        <w:noProof/>
                        <w:color w:val="FFFFFF"/>
                      </w:rPr>
                      <w:t>31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5" w14:textId="177A099B"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560" behindDoc="1" locked="0" layoutInCell="1" allowOverlap="1" wp14:anchorId="3A040521" wp14:editId="6DE8CFD5">
              <wp:simplePos x="0" y="0"/>
              <wp:positionH relativeFrom="page">
                <wp:posOffset>0</wp:posOffset>
              </wp:positionH>
              <wp:positionV relativeFrom="page">
                <wp:posOffset>9968230</wp:posOffset>
              </wp:positionV>
              <wp:extent cx="7560310" cy="723900"/>
              <wp:effectExtent l="0" t="0" r="2540" b="4445"/>
              <wp:wrapNone/>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21" name="Freeform 12"/>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8F400" id="Group 11" o:spid="_x0000_s1026" style="position:absolute;margin-left:0;margin-top:784.9pt;width:595.3pt;height:57pt;z-index:-137920;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">
              <v:shape id="Freeform 12"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584" behindDoc="1" locked="0" layoutInCell="1" allowOverlap="1" wp14:anchorId="3A040522" wp14:editId="40DEA8E2">
              <wp:simplePos x="0" y="0"/>
              <wp:positionH relativeFrom="page">
                <wp:posOffset>565785</wp:posOffset>
              </wp:positionH>
              <wp:positionV relativeFrom="page">
                <wp:posOffset>10261600</wp:posOffset>
              </wp:positionV>
              <wp:extent cx="179705" cy="152400"/>
              <wp:effectExtent l="3810" t="3175"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6" w14:textId="3284EC3E"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22" id="_x0000_t202" coordsize="21600,21600" o:spt="202" path="m,l,21600r21600,l21600,xe">
              <v:stroke joinstyle="miter"/>
              <v:path gradientshapeok="t" o:connecttype="rect"/>
            </v:shapetype>
            <v:shape id="Text Box 10" o:spid="_x0000_s1113" type="#_x0000_t202" style="position:absolute;margin-left:44.55pt;margin-top:808pt;width:14.15pt;height:12pt;z-index:-13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" filled="f" stroked="f">
              <v:textbox inset="0,0,0,0">
                <w:txbxContent>
                  <w:p w14:paraId="3A040756" w14:textId="3284EC3E"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32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6" w14:textId="7F1BD2A9"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512" behindDoc="1" locked="0" layoutInCell="1" allowOverlap="1" wp14:anchorId="3A040523" wp14:editId="0EA5863F">
              <wp:simplePos x="0" y="0"/>
              <wp:positionH relativeFrom="page">
                <wp:posOffset>0</wp:posOffset>
              </wp:positionH>
              <wp:positionV relativeFrom="page">
                <wp:posOffset>9968230</wp:posOffset>
              </wp:positionV>
              <wp:extent cx="7560310" cy="723900"/>
              <wp:effectExtent l="0" t="0" r="2540" b="4445"/>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18" name="Freeform 15"/>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F85EC" id="Group 14" o:spid="_x0000_s1026" style="position:absolute;margin-left:0;margin-top:784.9pt;width:595.3pt;height:57pt;z-index:-137968;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">
              <v:shape id="Freeform 15"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536" behindDoc="1" locked="0" layoutInCell="1" allowOverlap="1" wp14:anchorId="3A040524" wp14:editId="737CFA68">
              <wp:simplePos x="0" y="0"/>
              <wp:positionH relativeFrom="page">
                <wp:posOffset>3593465</wp:posOffset>
              </wp:positionH>
              <wp:positionV relativeFrom="page">
                <wp:posOffset>10261600</wp:posOffset>
              </wp:positionV>
              <wp:extent cx="3388360" cy="152400"/>
              <wp:effectExtent l="2540" t="3175"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5" w14:textId="77777777"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rPr>
                              <w:rFonts w:cs="Calibri Light"/>
                              <w:color w:val="FFFFFF"/>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24" id="_x0000_t202" coordsize="21600,21600" o:spt="202" path="m,l,21600r21600,l21600,xe">
              <v:stroke joinstyle="miter"/>
              <v:path gradientshapeok="t" o:connecttype="rect"/>
            </v:shapetype>
            <v:shape id="Text Box 13" o:spid="_x0000_s1114" type="#_x0000_t202" style="position:absolute;margin-left:282.95pt;margin-top:808pt;width:266.8pt;height:12pt;z-index:-13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M2sgIAALMFAAAOAAAAZHJzL2Uyb0RvYy54bWysVNuOmzAQfa/Uf7D8zgIJYQE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" filled="f" stroked="f">
              <v:textbox inset="0,0,0,0">
                <w:txbxContent>
                  <w:p w14:paraId="3A040755" w14:textId="77777777"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rPr>
                        <w:rFonts w:cs="Calibri Light"/>
                        <w:color w:val="FFFFFF"/>
                      </w:rPr>
                      <w:t>31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7" w14:textId="1F241A46"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656" behindDoc="1" locked="0" layoutInCell="1" allowOverlap="1" wp14:anchorId="3A040525" wp14:editId="4B588CF3">
              <wp:simplePos x="0" y="0"/>
              <wp:positionH relativeFrom="page">
                <wp:posOffset>0</wp:posOffset>
              </wp:positionH>
              <wp:positionV relativeFrom="page">
                <wp:posOffset>9968230</wp:posOffset>
              </wp:positionV>
              <wp:extent cx="7560310" cy="723900"/>
              <wp:effectExtent l="0" t="0" r="2540" b="4445"/>
              <wp:wrapNone/>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15" name="Freeform 6"/>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EC8F8" id="Group 5" o:spid="_x0000_s1026" style="position:absolute;margin-left:0;margin-top:784.9pt;width:595.3pt;height:57pt;z-index:-137824;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">
              <v:shape id="Freeform 6"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680" behindDoc="1" locked="0" layoutInCell="1" allowOverlap="1" wp14:anchorId="3A040526" wp14:editId="0216B863">
              <wp:simplePos x="0" y="0"/>
              <wp:positionH relativeFrom="page">
                <wp:posOffset>565785</wp:posOffset>
              </wp:positionH>
              <wp:positionV relativeFrom="page">
                <wp:posOffset>10261600</wp:posOffset>
              </wp:positionV>
              <wp:extent cx="179705" cy="152400"/>
              <wp:effectExtent l="3810" t="3175"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8" w14:textId="1F57F9A5"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26" id="_x0000_t202" coordsize="21600,21600" o:spt="202" path="m,l,21600r21600,l21600,xe">
              <v:stroke joinstyle="miter"/>
              <v:path gradientshapeok="t" o:connecttype="rect"/>
            </v:shapetype>
            <v:shape id="Text Box 4" o:spid="_x0000_s1115" type="#_x0000_t202" style="position:absolute;margin-left:44.55pt;margin-top:808pt;width:14.15pt;height:12pt;z-index:-13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" filled="f" stroked="f">
              <v:textbox inset="0,0,0,0">
                <w:txbxContent>
                  <w:p w14:paraId="3A040758" w14:textId="1F57F9A5"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36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8" w14:textId="2CE04F12"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608" behindDoc="1" locked="0" layoutInCell="1" allowOverlap="1" wp14:anchorId="3A040527" wp14:editId="3FBC10E1">
              <wp:simplePos x="0" y="0"/>
              <wp:positionH relativeFrom="page">
                <wp:posOffset>0</wp:posOffset>
              </wp:positionH>
              <wp:positionV relativeFrom="page">
                <wp:posOffset>9968230</wp:posOffset>
              </wp:positionV>
              <wp:extent cx="7560310" cy="723900"/>
              <wp:effectExtent l="0" t="0" r="2540" b="4445"/>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12" name="Freeform 9"/>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A780C" id="Group 8" o:spid="_x0000_s1026" style="position:absolute;margin-left:0;margin-top:784.9pt;width:595.3pt;height:57pt;z-index:-137872;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">
              <v:shape id="Freeform 9"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632" behindDoc="1" locked="0" layoutInCell="1" allowOverlap="1" wp14:anchorId="3A040528" wp14:editId="114E5248">
              <wp:simplePos x="0" y="0"/>
              <wp:positionH relativeFrom="page">
                <wp:posOffset>3593465</wp:posOffset>
              </wp:positionH>
              <wp:positionV relativeFrom="page">
                <wp:posOffset>10261600</wp:posOffset>
              </wp:positionV>
              <wp:extent cx="3401060" cy="152400"/>
              <wp:effectExtent l="2540" t="3175"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7" w14:textId="74F55A60"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E91DA0">
                            <w:rPr>
                              <w:rFonts w:cs="Calibri Light"/>
                              <w:noProof/>
                              <w:color w:val="FFFFF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28" id="_x0000_t202" coordsize="21600,21600" o:spt="202" path="m,l,21600r21600,l21600,xe">
              <v:stroke joinstyle="miter"/>
              <v:path gradientshapeok="t" o:connecttype="rect"/>
            </v:shapetype>
            <v:shape id="Text Box 7" o:spid="_x0000_s1116" type="#_x0000_t202" style="position:absolute;margin-left:282.95pt;margin-top:808pt;width:267.8pt;height:12pt;z-index:-13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" filled="f" stroked="f">
              <v:textbox inset="0,0,0,0">
                <w:txbxContent>
                  <w:p w14:paraId="3A040757" w14:textId="74F55A60"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E91DA0">
                      <w:rPr>
                        <w:rFonts w:cs="Calibri Light"/>
                        <w:noProof/>
                        <w:color w:val="FFFFFF"/>
                      </w:rPr>
                      <w:t>35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9" w14:textId="77777777" w:rsidR="003A6D76" w:rsidRDefault="003A6D76">
    <w:pPr>
      <w:spacing w:line="14" w:lineRule="auto"/>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C" w14:textId="77777777" w:rsidR="003A6D76" w:rsidRDefault="003A6D76">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4FC" w14:textId="06405908"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032" behindDoc="1" locked="0" layoutInCell="1" allowOverlap="1" wp14:anchorId="3A04050F" wp14:editId="52905601">
              <wp:simplePos x="0" y="0"/>
              <wp:positionH relativeFrom="page">
                <wp:posOffset>0</wp:posOffset>
              </wp:positionH>
              <wp:positionV relativeFrom="page">
                <wp:posOffset>9968230</wp:posOffset>
              </wp:positionV>
              <wp:extent cx="7560310" cy="723900"/>
              <wp:effectExtent l="0" t="0" r="2540" b="4445"/>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48" name="Freeform 45"/>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D5840" id="Group 44" o:spid="_x0000_s1026" style="position:absolute;margin-left:0;margin-top:784.9pt;width:595.3pt;height:57pt;z-index:-138448;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">
              <v:shape id="Freeform 45"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056" behindDoc="1" locked="0" layoutInCell="1" allowOverlap="1" wp14:anchorId="3A040510" wp14:editId="5B569976">
              <wp:simplePos x="0" y="0"/>
              <wp:positionH relativeFrom="page">
                <wp:posOffset>3593465</wp:posOffset>
              </wp:positionH>
              <wp:positionV relativeFrom="page">
                <wp:posOffset>10261600</wp:posOffset>
              </wp:positionV>
              <wp:extent cx="3336290" cy="152400"/>
              <wp:effectExtent l="2540" t="3175" r="4445" b="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4B" w14:textId="46991960"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Retirement</w:t>
                          </w:r>
                          <w:r>
                            <w:rPr>
                              <w:color w:val="FFFFFF"/>
                              <w:spacing w:val="-1"/>
                            </w:rPr>
                            <w:t xml:space="preserve"> Income </w:t>
                          </w:r>
                          <w:r>
                            <w:rPr>
                              <w:color w:val="FFFFFF"/>
                            </w:rPr>
                            <w:t xml:space="preserve">Planning </w:t>
                          </w:r>
                          <w:r>
                            <w:rPr>
                              <w:color w:val="FFFFFF"/>
                              <w:spacing w:val="6"/>
                            </w:rPr>
                            <w:t xml:space="preserve"> </w:t>
                          </w:r>
                          <w:r>
                            <w:rPr>
                              <w:color w:val="FFFFFF"/>
                            </w:rPr>
                            <w:t xml:space="preserve">|  </w:t>
                          </w:r>
                          <w:r>
                            <w:rPr>
                              <w:color w:val="FFFFFF"/>
                              <w:spacing w:val="2"/>
                            </w:rPr>
                            <w:t xml:space="preserve"> </w:t>
                          </w:r>
                          <w:r>
                            <w:fldChar w:fldCharType="begin"/>
                          </w:r>
                          <w:r>
                            <w:rPr>
                              <w:rFonts w:cs="Calibri Light"/>
                              <w:color w:val="FFFFFF"/>
                            </w:rPr>
                            <w:instrText xml:space="preserve"> PAGE </w:instrText>
                          </w:r>
                          <w:r>
                            <w:fldChar w:fldCharType="separate"/>
                          </w:r>
                          <w:r w:rsidR="00E91DA0">
                            <w:rPr>
                              <w:rFonts w:cs="Calibri Light"/>
                              <w:noProof/>
                              <w:color w:val="FFFFF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0" id="_x0000_t202" coordsize="21600,21600" o:spt="202" path="m,l,21600r21600,l21600,xe">
              <v:stroke joinstyle="miter"/>
              <v:path gradientshapeok="t" o:connecttype="rect"/>
            </v:shapetype>
            <v:shape id="Text Box 43" o:spid="_x0000_s1104" type="#_x0000_t202" style="position:absolute;margin-left:282.95pt;margin-top:808pt;width:262.7pt;height:12pt;z-index:-13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YeswIAALI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" filled="f" stroked="f">
              <v:textbox inset="0,0,0,0">
                <w:txbxContent>
                  <w:p w14:paraId="3A04074B" w14:textId="46991960"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Retirement</w:t>
                    </w:r>
                    <w:r>
                      <w:rPr>
                        <w:color w:val="FFFFFF"/>
                        <w:spacing w:val="-1"/>
                      </w:rPr>
                      <w:t xml:space="preserve"> Income </w:t>
                    </w:r>
                    <w:r>
                      <w:rPr>
                        <w:color w:val="FFFFFF"/>
                      </w:rPr>
                      <w:t xml:space="preserve">Planning </w:t>
                    </w:r>
                    <w:r>
                      <w:rPr>
                        <w:color w:val="FFFFFF"/>
                        <w:spacing w:val="6"/>
                      </w:rPr>
                      <w:t xml:space="preserve"> </w:t>
                    </w:r>
                    <w:r>
                      <w:rPr>
                        <w:color w:val="FFFFFF"/>
                      </w:rPr>
                      <w:t xml:space="preserve">|  </w:t>
                    </w:r>
                    <w:r>
                      <w:rPr>
                        <w:color w:val="FFFFFF"/>
                        <w:spacing w:val="2"/>
                      </w:rPr>
                      <w:t xml:space="preserve"> </w:t>
                    </w:r>
                    <w:r>
                      <w:fldChar w:fldCharType="begin"/>
                    </w:r>
                    <w:r>
                      <w:rPr>
                        <w:rFonts w:cs="Calibri Light"/>
                        <w:color w:val="FFFFFF"/>
                      </w:rPr>
                      <w:instrText xml:space="preserve"> PAGE </w:instrText>
                    </w:r>
                    <w:r>
                      <w:fldChar w:fldCharType="separate"/>
                    </w:r>
                    <w:r w:rsidR="00E91DA0">
                      <w:rPr>
                        <w:rFonts w:cs="Calibri Light"/>
                        <w:noProof/>
                        <w:color w:val="FFFFFF"/>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4FD" w14:textId="54ADA1D5"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176" behindDoc="1" locked="0" layoutInCell="1" allowOverlap="1" wp14:anchorId="3A040511" wp14:editId="63948B37">
              <wp:simplePos x="0" y="0"/>
              <wp:positionH relativeFrom="page">
                <wp:posOffset>0</wp:posOffset>
              </wp:positionH>
              <wp:positionV relativeFrom="page">
                <wp:posOffset>9968230</wp:posOffset>
              </wp:positionV>
              <wp:extent cx="7560310" cy="723900"/>
              <wp:effectExtent l="0" t="0" r="2540" b="4445"/>
              <wp:wrapNone/>
              <wp:docPr id="4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45" name="Freeform 36"/>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91E2E" id="Group 35" o:spid="_x0000_s1026" style="position:absolute;margin-left:0;margin-top:784.9pt;width:595.3pt;height:57pt;z-index:-138304;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">
              <v:shape id="Freeform 36"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200" behindDoc="1" locked="0" layoutInCell="1" allowOverlap="1" wp14:anchorId="3A040512" wp14:editId="1F0BADB7">
              <wp:simplePos x="0" y="0"/>
              <wp:positionH relativeFrom="page">
                <wp:posOffset>565785</wp:posOffset>
              </wp:positionH>
              <wp:positionV relativeFrom="page">
                <wp:posOffset>10261600</wp:posOffset>
              </wp:positionV>
              <wp:extent cx="179705" cy="152400"/>
              <wp:effectExtent l="3810" t="3175" r="0" b="0"/>
              <wp:wrapNone/>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4E" w14:textId="20A8E3F5"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2" id="_x0000_t202" coordsize="21600,21600" o:spt="202" path="m,l,21600r21600,l21600,xe">
              <v:stroke joinstyle="miter"/>
              <v:path gradientshapeok="t" o:connecttype="rect"/>
            </v:shapetype>
            <v:shape id="Text Box 34" o:spid="_x0000_s1105" type="#_x0000_t202" style="position:absolute;margin-left:44.55pt;margin-top:808pt;width:14.15pt;height:12pt;z-index:-13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" filled="f" stroked="f">
              <v:textbox inset="0,0,0,0">
                <w:txbxContent>
                  <w:p w14:paraId="3A04074E" w14:textId="20A8E3F5"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4FE" w14:textId="782E5C8B"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128" behindDoc="1" locked="0" layoutInCell="1" allowOverlap="1" wp14:anchorId="3A040513" wp14:editId="387B95CB">
              <wp:simplePos x="0" y="0"/>
              <wp:positionH relativeFrom="page">
                <wp:posOffset>0</wp:posOffset>
              </wp:positionH>
              <wp:positionV relativeFrom="page">
                <wp:posOffset>9968230</wp:posOffset>
              </wp:positionV>
              <wp:extent cx="7560310" cy="723900"/>
              <wp:effectExtent l="0" t="0" r="2540" b="4445"/>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42" name="Freeform 39"/>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FEF83" id="Group 38" o:spid="_x0000_s1026" style="position:absolute;margin-left:0;margin-top:784.9pt;width:595.3pt;height:57pt;z-index:-138352;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">
              <v:shape id="Freeform 39"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152" behindDoc="1" locked="0" layoutInCell="1" allowOverlap="1" wp14:anchorId="3A040514" wp14:editId="4E444E23">
              <wp:simplePos x="0" y="0"/>
              <wp:positionH relativeFrom="page">
                <wp:posOffset>3593465</wp:posOffset>
              </wp:positionH>
              <wp:positionV relativeFrom="page">
                <wp:posOffset>10261600</wp:posOffset>
              </wp:positionV>
              <wp:extent cx="3388360" cy="152400"/>
              <wp:effectExtent l="2540" t="3175" r="0" b="0"/>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4D" w14:textId="77777777"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rPr>
                              <w:rFonts w:cs="Calibri Light"/>
                              <w:color w:val="FFFFFF"/>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4" id="_x0000_t202" coordsize="21600,21600" o:spt="202" path="m,l,21600r21600,l21600,xe">
              <v:stroke joinstyle="miter"/>
              <v:path gradientshapeok="t" o:connecttype="rect"/>
            </v:shapetype>
            <v:shape id="Text Box 37" o:spid="_x0000_s1106" type="#_x0000_t202" style="position:absolute;margin-left:282.95pt;margin-top:808pt;width:266.8pt;height:12pt;z-index:-13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uDtAIAALI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" filled="f" stroked="f">
              <v:textbox inset="0,0,0,0">
                <w:txbxContent>
                  <w:p w14:paraId="3A04074D" w14:textId="77777777"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rPr>
                        <w:rFonts w:cs="Calibri Light"/>
                        <w:color w:val="FFFFFF"/>
                      </w:rPr>
                      <w:t>11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4FF" w14:textId="7F09D0F7"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272" behindDoc="1" locked="0" layoutInCell="1" allowOverlap="1" wp14:anchorId="3A040515" wp14:editId="3CC8D114">
              <wp:simplePos x="0" y="0"/>
              <wp:positionH relativeFrom="page">
                <wp:posOffset>0</wp:posOffset>
              </wp:positionH>
              <wp:positionV relativeFrom="page">
                <wp:posOffset>9968230</wp:posOffset>
              </wp:positionV>
              <wp:extent cx="7560310" cy="723900"/>
              <wp:effectExtent l="0" t="0" r="2540" b="4445"/>
              <wp:wrapNone/>
              <wp:docPr id="3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39" name="Freeform 30"/>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19F82" id="Group 29" o:spid="_x0000_s1026" style="position:absolute;margin-left:0;margin-top:784.9pt;width:595.3pt;height:57pt;z-index:-138208;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">
              <v:shape id="Freeform 30"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296" behindDoc="1" locked="0" layoutInCell="1" allowOverlap="1" wp14:anchorId="3A040516" wp14:editId="6F7EE541">
              <wp:simplePos x="0" y="0"/>
              <wp:positionH relativeFrom="page">
                <wp:posOffset>565785</wp:posOffset>
              </wp:positionH>
              <wp:positionV relativeFrom="page">
                <wp:posOffset>10261600</wp:posOffset>
              </wp:positionV>
              <wp:extent cx="179705" cy="152400"/>
              <wp:effectExtent l="3810" t="3175" r="0" b="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0" w14:textId="11FA0BB9"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6" id="_x0000_t202" coordsize="21600,21600" o:spt="202" path="m,l,21600r21600,l21600,xe">
              <v:stroke joinstyle="miter"/>
              <v:path gradientshapeok="t" o:connecttype="rect"/>
            </v:shapetype>
            <v:shape id="Text Box 28" o:spid="_x0000_s1107" type="#_x0000_t202" style="position:absolute;margin-left:44.55pt;margin-top:808pt;width:14.15pt;height:12pt;z-index:-13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PsgIAALE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" filled="f" stroked="f">
              <v:textbox inset="0,0,0,0">
                <w:txbxContent>
                  <w:p w14:paraId="3A040750" w14:textId="11FA0BB9"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0" w14:textId="74105868"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224" behindDoc="1" locked="0" layoutInCell="1" allowOverlap="1" wp14:anchorId="3A040517" wp14:editId="3B1A1E7C">
              <wp:simplePos x="0" y="0"/>
              <wp:positionH relativeFrom="page">
                <wp:posOffset>0</wp:posOffset>
              </wp:positionH>
              <wp:positionV relativeFrom="page">
                <wp:posOffset>9968230</wp:posOffset>
              </wp:positionV>
              <wp:extent cx="7560310" cy="723900"/>
              <wp:effectExtent l="0" t="0" r="2540" b="4445"/>
              <wp:wrapNone/>
              <wp:docPr id="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36" name="Freeform 33"/>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8469D" id="Group 32" o:spid="_x0000_s1026" style="position:absolute;margin-left:0;margin-top:784.9pt;width:595.3pt;height:57pt;z-index:-138256;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">
              <v:shape id="Freeform 33"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248" behindDoc="1" locked="0" layoutInCell="1" allowOverlap="1" wp14:anchorId="3A040518" wp14:editId="3B944D72">
              <wp:simplePos x="0" y="0"/>
              <wp:positionH relativeFrom="page">
                <wp:posOffset>3593465</wp:posOffset>
              </wp:positionH>
              <wp:positionV relativeFrom="page">
                <wp:posOffset>10261600</wp:posOffset>
              </wp:positionV>
              <wp:extent cx="3401060" cy="152400"/>
              <wp:effectExtent l="2540" t="3175"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4F" w14:textId="1FB3DB8D"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E91DA0">
                            <w:rPr>
                              <w:rFonts w:cs="Calibri Light"/>
                              <w:noProof/>
                              <w:color w:val="FFFFF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8" id="_x0000_t202" coordsize="21600,21600" o:spt="202" path="m,l,21600r21600,l21600,xe">
              <v:stroke joinstyle="miter"/>
              <v:path gradientshapeok="t" o:connecttype="rect"/>
            </v:shapetype>
            <v:shape id="Text Box 31" o:spid="_x0000_s1108" type="#_x0000_t202" style="position:absolute;margin-left:282.95pt;margin-top:808pt;width:267.8pt;height:12pt;z-index:-13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" filled="f" stroked="f">
              <v:textbox inset="0,0,0,0">
                <w:txbxContent>
                  <w:p w14:paraId="3A04074F" w14:textId="1FB3DB8D"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fldChar w:fldCharType="begin"/>
                    </w:r>
                    <w:r>
                      <w:rPr>
                        <w:rFonts w:cs="Calibri Light"/>
                        <w:color w:val="FFFFFF"/>
                      </w:rPr>
                      <w:instrText xml:space="preserve"> PAGE </w:instrText>
                    </w:r>
                    <w:r>
                      <w:fldChar w:fldCharType="separate"/>
                    </w:r>
                    <w:r w:rsidR="00E91DA0">
                      <w:rPr>
                        <w:rFonts w:cs="Calibri Light"/>
                        <w:noProof/>
                        <w:color w:val="FFFFFF"/>
                      </w:rPr>
                      <w:t>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1" w14:textId="3EB81D5E"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368" behindDoc="1" locked="0" layoutInCell="1" allowOverlap="1" wp14:anchorId="3A040519" wp14:editId="01FFEA89">
              <wp:simplePos x="0" y="0"/>
              <wp:positionH relativeFrom="page">
                <wp:posOffset>0</wp:posOffset>
              </wp:positionH>
              <wp:positionV relativeFrom="page">
                <wp:posOffset>9968230</wp:posOffset>
              </wp:positionV>
              <wp:extent cx="7560310" cy="723900"/>
              <wp:effectExtent l="0" t="0" r="2540" b="0"/>
              <wp:wrapNone/>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33" name="Freeform 24"/>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3E647" id="Group 23" o:spid="_x0000_s1026" style="position:absolute;margin-left:0;margin-top:784.9pt;width:595.3pt;height:57pt;z-index:-138112;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">
              <v:shape id="Freeform 24"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392" behindDoc="1" locked="0" layoutInCell="1" allowOverlap="1" wp14:anchorId="3A04051A" wp14:editId="60E04A6A">
              <wp:simplePos x="0" y="0"/>
              <wp:positionH relativeFrom="page">
                <wp:posOffset>565785</wp:posOffset>
              </wp:positionH>
              <wp:positionV relativeFrom="page">
                <wp:posOffset>10261600</wp:posOffset>
              </wp:positionV>
              <wp:extent cx="179705" cy="152400"/>
              <wp:effectExtent l="3810" t="3175" r="0" b="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2" w14:textId="66164152"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A" id="_x0000_t202" coordsize="21600,21600" o:spt="202" path="m,l,21600r21600,l21600,xe">
              <v:stroke joinstyle="miter"/>
              <v:path gradientshapeok="t" o:connecttype="rect"/>
            </v:shapetype>
            <v:shape id="Text Box 22" o:spid="_x0000_s1109" type="#_x0000_t202" style="position:absolute;margin-left:44.55pt;margin-top:808pt;width:14.15pt;height:12pt;z-index:-13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" filled="f" stroked="f">
              <v:textbox inset="0,0,0,0">
                <w:txbxContent>
                  <w:p w14:paraId="3A040752" w14:textId="66164152"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22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2" w14:textId="4BBEC0A6"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320" behindDoc="1" locked="0" layoutInCell="1" allowOverlap="1" wp14:anchorId="3A04051B" wp14:editId="1376B307">
              <wp:simplePos x="0" y="0"/>
              <wp:positionH relativeFrom="page">
                <wp:posOffset>0</wp:posOffset>
              </wp:positionH>
              <wp:positionV relativeFrom="page">
                <wp:posOffset>9968230</wp:posOffset>
              </wp:positionV>
              <wp:extent cx="7560310" cy="723900"/>
              <wp:effectExtent l="0" t="0" r="2540" b="4445"/>
              <wp:wrapNone/>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30" name="Freeform 27"/>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C5FE7" id="Group 26" o:spid="_x0000_s1026" style="position:absolute;margin-left:0;margin-top:784.9pt;width:595.3pt;height:57pt;z-index:-138160;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">
              <v:shape id="Freeform 27"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344" behindDoc="1" locked="0" layoutInCell="1" allowOverlap="1" wp14:anchorId="3A04051C" wp14:editId="38F942A9">
              <wp:simplePos x="0" y="0"/>
              <wp:positionH relativeFrom="page">
                <wp:posOffset>3593465</wp:posOffset>
              </wp:positionH>
              <wp:positionV relativeFrom="page">
                <wp:posOffset>10261600</wp:posOffset>
              </wp:positionV>
              <wp:extent cx="3388360" cy="152400"/>
              <wp:effectExtent l="2540" t="3175"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1" w14:textId="77777777"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rPr>
                              <w:rFonts w:cs="Calibri Light"/>
                              <w:color w:val="FFFFFF"/>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C" id="_x0000_t202" coordsize="21600,21600" o:spt="202" path="m,l,21600r21600,l21600,xe">
              <v:stroke joinstyle="miter"/>
              <v:path gradientshapeok="t" o:connecttype="rect"/>
            </v:shapetype>
            <v:shape id="Text Box 25" o:spid="_x0000_s1110" type="#_x0000_t202" style="position:absolute;margin-left:282.95pt;margin-top:808pt;width:266.8pt;height:12pt;z-index:-13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Xj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" filled="f" stroked="f">
              <v:textbox inset="0,0,0,0">
                <w:txbxContent>
                  <w:p w14:paraId="3A040751" w14:textId="77777777" w:rsidR="003A6D76" w:rsidRDefault="003A6D76">
                    <w:pPr>
                      <w:pStyle w:val="BodyText"/>
                      <w:spacing w:line="224" w:lineRule="exact"/>
                      <w:ind w:left="20"/>
                      <w:rPr>
                        <w:rFonts w:cs="Calibri Light"/>
                      </w:rPr>
                    </w:pPr>
                    <w:r>
                      <w:rPr>
                        <w:color w:val="FFFFFF"/>
                        <w:spacing w:val="-4"/>
                      </w:rPr>
                      <w:t>BETA</w:t>
                    </w:r>
                    <w:r>
                      <w:rPr>
                        <w:color w:val="FFFFFF"/>
                        <w:spacing w:val="-2"/>
                      </w:rPr>
                      <w:t xml:space="preserve"> </w:t>
                    </w:r>
                    <w:r>
                      <w:rPr>
                        <w:color w:val="FFFFFF"/>
                      </w:rPr>
                      <w:t>—</w:t>
                    </w:r>
                    <w:r>
                      <w:rPr>
                        <w:color w:val="FFFFFF"/>
                        <w:spacing w:val="-1"/>
                      </w:rPr>
                      <w:t xml:space="preserve"> </w:t>
                    </w:r>
                    <w:r>
                      <w:rPr>
                        <w:color w:val="FFFFFF"/>
                      </w:rPr>
                      <w:t>Supporting</w:t>
                    </w:r>
                    <w:r>
                      <w:rPr>
                        <w:color w:val="FFFFFF"/>
                        <w:spacing w:val="-1"/>
                      </w:rPr>
                      <w:t xml:space="preserve"> </w:t>
                    </w:r>
                    <w:r>
                      <w:rPr>
                        <w:color w:val="FFFFFF"/>
                        <w:spacing w:val="-2"/>
                      </w:rPr>
                      <w:t>Retirees</w:t>
                    </w:r>
                    <w:r>
                      <w:rPr>
                        <w:color w:val="FFFFFF"/>
                        <w:spacing w:val="-1"/>
                      </w:rPr>
                      <w:t xml:space="preserve"> </w:t>
                    </w:r>
                    <w:r>
                      <w:rPr>
                        <w:color w:val="FFFFFF"/>
                      </w:rPr>
                      <w:t>in</w:t>
                    </w:r>
                    <w:r>
                      <w:rPr>
                        <w:color w:val="FFFFFF"/>
                        <w:spacing w:val="-1"/>
                      </w:rPr>
                      <w:t xml:space="preserve"> </w:t>
                    </w:r>
                    <w:r>
                      <w:rPr>
                        <w:color w:val="FFFFFF"/>
                        <w:spacing w:val="-2"/>
                      </w:rPr>
                      <w:t xml:space="preserve">Retirement </w:t>
                    </w:r>
                    <w:r>
                      <w:rPr>
                        <w:color w:val="FFFFFF"/>
                        <w:spacing w:val="-1"/>
                      </w:rPr>
                      <w:t xml:space="preserve">Income </w:t>
                    </w:r>
                    <w:r>
                      <w:rPr>
                        <w:color w:val="FFFFFF"/>
                      </w:rPr>
                      <w:t xml:space="preserve">Planning </w:t>
                    </w:r>
                    <w:r>
                      <w:rPr>
                        <w:color w:val="FFFFFF"/>
                        <w:spacing w:val="7"/>
                      </w:rPr>
                      <w:t xml:space="preserve"> </w:t>
                    </w:r>
                    <w:r>
                      <w:rPr>
                        <w:color w:val="FFFFFF"/>
                      </w:rPr>
                      <w:t xml:space="preserve">|  </w:t>
                    </w:r>
                    <w:r>
                      <w:rPr>
                        <w:color w:val="FFFFFF"/>
                        <w:spacing w:val="1"/>
                      </w:rPr>
                      <w:t xml:space="preserve"> </w:t>
                    </w:r>
                    <w:r>
                      <w:rPr>
                        <w:rFonts w:cs="Calibri Light"/>
                        <w:color w:val="FFFFFF"/>
                      </w:rPr>
                      <w:t>21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40503" w14:textId="4D3C52B8" w:rsidR="003A6D76" w:rsidRDefault="003A6D76">
    <w:pPr>
      <w:spacing w:line="14" w:lineRule="auto"/>
      <w:rPr>
        <w:sz w:val="20"/>
        <w:szCs w:val="20"/>
      </w:rPr>
    </w:pPr>
    <w:r>
      <w:rPr>
        <w:noProof/>
        <w:lang w:val="en-AU" w:eastAsia="en-AU"/>
      </w:rPr>
      <mc:AlternateContent>
        <mc:Choice Requires="wpg">
          <w:drawing>
            <wp:anchor distT="0" distB="0" distL="114300" distR="114300" simplePos="0" relativeHeight="503178464" behindDoc="1" locked="0" layoutInCell="1" allowOverlap="1" wp14:anchorId="3A04051D" wp14:editId="6E339DDE">
              <wp:simplePos x="0" y="0"/>
              <wp:positionH relativeFrom="page">
                <wp:posOffset>0</wp:posOffset>
              </wp:positionH>
              <wp:positionV relativeFrom="page">
                <wp:posOffset>9968230</wp:posOffset>
              </wp:positionV>
              <wp:extent cx="7560310" cy="723900"/>
              <wp:effectExtent l="0" t="0" r="2540" b="4445"/>
              <wp:wrapNone/>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23900"/>
                        <a:chOff x="0" y="15698"/>
                        <a:chExt cx="11906" cy="1140"/>
                      </a:xfrm>
                    </wpg:grpSpPr>
                    <wps:wsp>
                      <wps:cNvPr id="27" name="Freeform 18"/>
                      <wps:cNvSpPr>
                        <a:spLocks/>
                      </wps:cNvSpPr>
                      <wps:spPr bwMode="auto">
                        <a:xfrm>
                          <a:off x="0" y="15698"/>
                          <a:ext cx="11906" cy="1140"/>
                        </a:xfrm>
                        <a:custGeom>
                          <a:avLst/>
                          <a:gdLst>
                            <a:gd name="T0" fmla="*/ 0 w 11906"/>
                            <a:gd name="T1" fmla="+- 0 16838 15698"/>
                            <a:gd name="T2" fmla="*/ 16838 h 1140"/>
                            <a:gd name="T3" fmla="*/ 11906 w 11906"/>
                            <a:gd name="T4" fmla="+- 0 16838 15698"/>
                            <a:gd name="T5" fmla="*/ 16838 h 1140"/>
                            <a:gd name="T6" fmla="*/ 11906 w 11906"/>
                            <a:gd name="T7" fmla="+- 0 15698 15698"/>
                            <a:gd name="T8" fmla="*/ 15698 h 1140"/>
                            <a:gd name="T9" fmla="*/ 0 w 11906"/>
                            <a:gd name="T10" fmla="+- 0 15698 15698"/>
                            <a:gd name="T11" fmla="*/ 15698 h 1140"/>
                            <a:gd name="T12" fmla="*/ 0 w 11906"/>
                            <a:gd name="T13" fmla="+- 0 16838 15698"/>
                            <a:gd name="T14" fmla="*/ 16838 h 1140"/>
                          </a:gdLst>
                          <a:ahLst/>
                          <a:cxnLst>
                            <a:cxn ang="0">
                              <a:pos x="T0" y="T2"/>
                            </a:cxn>
                            <a:cxn ang="0">
                              <a:pos x="T3" y="T5"/>
                            </a:cxn>
                            <a:cxn ang="0">
                              <a:pos x="T6" y="T8"/>
                            </a:cxn>
                            <a:cxn ang="0">
                              <a:pos x="T9" y="T11"/>
                            </a:cxn>
                            <a:cxn ang="0">
                              <a:pos x="T12" y="T14"/>
                            </a:cxn>
                          </a:cxnLst>
                          <a:rect l="0" t="0" r="r" b="b"/>
                          <a:pathLst>
                            <a:path w="11906" h="1140">
                              <a:moveTo>
                                <a:pt x="0" y="1140"/>
                              </a:moveTo>
                              <a:lnTo>
                                <a:pt x="11906" y="1140"/>
                              </a:lnTo>
                              <a:lnTo>
                                <a:pt x="11906" y="0"/>
                              </a:lnTo>
                              <a:lnTo>
                                <a:pt x="0" y="0"/>
                              </a:lnTo>
                              <a:lnTo>
                                <a:pt x="0" y="1140"/>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9FF68" id="Group 17" o:spid="_x0000_s1026" style="position:absolute;margin-left:0;margin-top:784.9pt;width:595.3pt;height:57pt;z-index:-138016;mso-position-horizontal-relative:page;mso-position-vertical-relative:page" coordorigin=",15698" coordsize="11906,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">
              <v:shape id="Freeform 18" o:spid="_x0000_s1027" style="position:absolute;top:15698;width:11906;height:1140;visibility:visible;mso-wrap-style:square;v-text-anchor:top" coordsize="119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" path="m,1140r11906,l11906,,,,,1140xe" fillcolor="#25303b" stroked="f">
                <v:path arrowok="t" o:connecttype="custom" o:connectlocs="0,16838;11906,16838;11906,15698;0,15698;0,16838" o:connectangles="0,0,0,0,0"/>
              </v:shape>
              <w10:wrap anchorx="page" anchory="page"/>
            </v:group>
          </w:pict>
        </mc:Fallback>
      </mc:AlternateContent>
    </w:r>
    <w:r>
      <w:rPr>
        <w:noProof/>
        <w:lang w:val="en-AU" w:eastAsia="en-AU"/>
      </w:rPr>
      <mc:AlternateContent>
        <mc:Choice Requires="wps">
          <w:drawing>
            <wp:anchor distT="0" distB="0" distL="114300" distR="114300" simplePos="0" relativeHeight="503178488" behindDoc="1" locked="0" layoutInCell="1" allowOverlap="1" wp14:anchorId="3A04051E" wp14:editId="32F93E09">
              <wp:simplePos x="0" y="0"/>
              <wp:positionH relativeFrom="page">
                <wp:posOffset>565785</wp:posOffset>
              </wp:positionH>
              <wp:positionV relativeFrom="page">
                <wp:posOffset>10261600</wp:posOffset>
              </wp:positionV>
              <wp:extent cx="179705" cy="152400"/>
              <wp:effectExtent l="3810" t="3175"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0754" w14:textId="696DFF51"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4051E" id="_x0000_t202" coordsize="21600,21600" o:spt="202" path="m,l,21600r21600,l21600,xe">
              <v:stroke joinstyle="miter"/>
              <v:path gradientshapeok="t" o:connecttype="rect"/>
            </v:shapetype>
            <v:shape id="Text Box 16" o:spid="_x0000_s1111" type="#_x0000_t202" style="position:absolute;margin-left:44.55pt;margin-top:808pt;width:14.15pt;height:12pt;z-index:-13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" filled="f" stroked="f">
              <v:textbox inset="0,0,0,0">
                <w:txbxContent>
                  <w:p w14:paraId="3A040754" w14:textId="696DFF51" w:rsidR="003A6D76" w:rsidRDefault="003A6D76">
                    <w:pPr>
                      <w:pStyle w:val="BodyText"/>
                      <w:spacing w:line="224" w:lineRule="exact"/>
                      <w:ind w:left="40"/>
                    </w:pPr>
                    <w:r>
                      <w:fldChar w:fldCharType="begin"/>
                    </w:r>
                    <w:r>
                      <w:rPr>
                        <w:color w:val="FFFFFF"/>
                      </w:rPr>
                      <w:instrText xml:space="preserve"> PAGE </w:instrText>
                    </w:r>
                    <w:r>
                      <w:fldChar w:fldCharType="separate"/>
                    </w:r>
                    <w:r w:rsidR="00E91DA0">
                      <w:rPr>
                        <w:noProof/>
                        <w:color w:val="FFFFFF"/>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0585C" w14:textId="77777777" w:rsidR="003A6D76" w:rsidRDefault="003A6D76">
      <w:r>
        <w:separator/>
      </w:r>
    </w:p>
  </w:footnote>
  <w:footnote w:type="continuationSeparator" w:id="0">
    <w:p w14:paraId="295691AA" w14:textId="77777777" w:rsidR="003A6D76" w:rsidRDefault="003A6D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3B6F"/>
    <w:multiLevelType w:val="hybridMultilevel"/>
    <w:tmpl w:val="C47E8FEC"/>
    <w:lvl w:ilvl="0" w:tplc="B484D844">
      <w:start w:val="1"/>
      <w:numFmt w:val="bullet"/>
      <w:lvlText w:val="•"/>
      <w:lvlJc w:val="left"/>
      <w:pPr>
        <w:ind w:left="283" w:hanging="284"/>
      </w:pPr>
      <w:rPr>
        <w:rFonts w:ascii="Calibri Light" w:eastAsia="Calibri Light" w:hAnsi="Calibri Light" w:hint="default"/>
        <w:color w:val="201915"/>
        <w:sz w:val="20"/>
        <w:szCs w:val="20"/>
      </w:rPr>
    </w:lvl>
    <w:lvl w:ilvl="1" w:tplc="56660AD2">
      <w:start w:val="1"/>
      <w:numFmt w:val="bullet"/>
      <w:lvlText w:val="•"/>
      <w:lvlJc w:val="left"/>
      <w:pPr>
        <w:ind w:left="1156" w:hanging="284"/>
      </w:pPr>
      <w:rPr>
        <w:rFonts w:hint="default"/>
      </w:rPr>
    </w:lvl>
    <w:lvl w:ilvl="2" w:tplc="7CDC9960">
      <w:start w:val="1"/>
      <w:numFmt w:val="bullet"/>
      <w:lvlText w:val="•"/>
      <w:lvlJc w:val="left"/>
      <w:pPr>
        <w:ind w:left="2030" w:hanging="284"/>
      </w:pPr>
      <w:rPr>
        <w:rFonts w:hint="default"/>
      </w:rPr>
    </w:lvl>
    <w:lvl w:ilvl="3" w:tplc="9F527F84">
      <w:start w:val="1"/>
      <w:numFmt w:val="bullet"/>
      <w:lvlText w:val="•"/>
      <w:lvlJc w:val="left"/>
      <w:pPr>
        <w:ind w:left="2903" w:hanging="284"/>
      </w:pPr>
      <w:rPr>
        <w:rFonts w:hint="default"/>
      </w:rPr>
    </w:lvl>
    <w:lvl w:ilvl="4" w:tplc="51B05338">
      <w:start w:val="1"/>
      <w:numFmt w:val="bullet"/>
      <w:lvlText w:val="•"/>
      <w:lvlJc w:val="left"/>
      <w:pPr>
        <w:ind w:left="3776" w:hanging="284"/>
      </w:pPr>
      <w:rPr>
        <w:rFonts w:hint="default"/>
      </w:rPr>
    </w:lvl>
    <w:lvl w:ilvl="5" w:tplc="DD50D03C">
      <w:start w:val="1"/>
      <w:numFmt w:val="bullet"/>
      <w:lvlText w:val="•"/>
      <w:lvlJc w:val="left"/>
      <w:pPr>
        <w:ind w:left="4649" w:hanging="284"/>
      </w:pPr>
      <w:rPr>
        <w:rFonts w:hint="default"/>
      </w:rPr>
    </w:lvl>
    <w:lvl w:ilvl="6" w:tplc="47F28E6E">
      <w:start w:val="1"/>
      <w:numFmt w:val="bullet"/>
      <w:lvlText w:val="•"/>
      <w:lvlJc w:val="left"/>
      <w:pPr>
        <w:ind w:left="5523" w:hanging="284"/>
      </w:pPr>
      <w:rPr>
        <w:rFonts w:hint="default"/>
      </w:rPr>
    </w:lvl>
    <w:lvl w:ilvl="7" w:tplc="B66A7616">
      <w:start w:val="1"/>
      <w:numFmt w:val="bullet"/>
      <w:lvlText w:val="•"/>
      <w:lvlJc w:val="left"/>
      <w:pPr>
        <w:ind w:left="6396" w:hanging="284"/>
      </w:pPr>
      <w:rPr>
        <w:rFonts w:hint="default"/>
      </w:rPr>
    </w:lvl>
    <w:lvl w:ilvl="8" w:tplc="8688783A">
      <w:start w:val="1"/>
      <w:numFmt w:val="bullet"/>
      <w:lvlText w:val="•"/>
      <w:lvlJc w:val="left"/>
      <w:pPr>
        <w:ind w:left="7269" w:hanging="284"/>
      </w:pPr>
      <w:rPr>
        <w:rFonts w:hint="default"/>
      </w:rPr>
    </w:lvl>
  </w:abstractNum>
  <w:abstractNum w:abstractNumId="1" w15:restartNumberingAfterBreak="0">
    <w:nsid w:val="03E10C16"/>
    <w:multiLevelType w:val="hybridMultilevel"/>
    <w:tmpl w:val="B91CF2AA"/>
    <w:lvl w:ilvl="0" w:tplc="043CB252">
      <w:start w:val="1"/>
      <w:numFmt w:val="bullet"/>
      <w:pStyle w:val="BodyBullet"/>
      <w:lvlText w:val=""/>
      <w:lvlJc w:val="left"/>
      <w:pPr>
        <w:ind w:left="720" w:hanging="360"/>
      </w:pPr>
      <w:rPr>
        <w:rFonts w:ascii="Symbol" w:hAnsi="Symbol" w:hint="default"/>
        <w:color w:val="15202A"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2F675C"/>
    <w:multiLevelType w:val="hybridMultilevel"/>
    <w:tmpl w:val="09A413A2"/>
    <w:lvl w:ilvl="0" w:tplc="871EE97A">
      <w:start w:val="1"/>
      <w:numFmt w:val="bullet"/>
      <w:lvlText w:val="•"/>
      <w:lvlJc w:val="left"/>
      <w:pPr>
        <w:ind w:left="283" w:hanging="284"/>
      </w:pPr>
      <w:rPr>
        <w:rFonts w:ascii="Calibri Light" w:eastAsia="Calibri Light" w:hAnsi="Calibri Light" w:hint="default"/>
        <w:color w:val="FFFFFF"/>
        <w:sz w:val="20"/>
        <w:szCs w:val="20"/>
      </w:rPr>
    </w:lvl>
    <w:lvl w:ilvl="1" w:tplc="9E26B116">
      <w:start w:val="1"/>
      <w:numFmt w:val="bullet"/>
      <w:lvlText w:val="•"/>
      <w:lvlJc w:val="left"/>
      <w:pPr>
        <w:ind w:left="1160" w:hanging="284"/>
      </w:pPr>
      <w:rPr>
        <w:rFonts w:hint="default"/>
      </w:rPr>
    </w:lvl>
    <w:lvl w:ilvl="2" w:tplc="2332A1C2">
      <w:start w:val="1"/>
      <w:numFmt w:val="bullet"/>
      <w:lvlText w:val="•"/>
      <w:lvlJc w:val="left"/>
      <w:pPr>
        <w:ind w:left="2037" w:hanging="284"/>
      </w:pPr>
      <w:rPr>
        <w:rFonts w:hint="default"/>
      </w:rPr>
    </w:lvl>
    <w:lvl w:ilvl="3" w:tplc="1F848F7A">
      <w:start w:val="1"/>
      <w:numFmt w:val="bullet"/>
      <w:lvlText w:val="•"/>
      <w:lvlJc w:val="left"/>
      <w:pPr>
        <w:ind w:left="2913" w:hanging="284"/>
      </w:pPr>
      <w:rPr>
        <w:rFonts w:hint="default"/>
      </w:rPr>
    </w:lvl>
    <w:lvl w:ilvl="4" w:tplc="C32AB6F2">
      <w:start w:val="1"/>
      <w:numFmt w:val="bullet"/>
      <w:lvlText w:val="•"/>
      <w:lvlJc w:val="left"/>
      <w:pPr>
        <w:ind w:left="3790" w:hanging="284"/>
      </w:pPr>
      <w:rPr>
        <w:rFonts w:hint="default"/>
      </w:rPr>
    </w:lvl>
    <w:lvl w:ilvl="5" w:tplc="E6583EE8">
      <w:start w:val="1"/>
      <w:numFmt w:val="bullet"/>
      <w:lvlText w:val="•"/>
      <w:lvlJc w:val="left"/>
      <w:pPr>
        <w:ind w:left="4667" w:hanging="284"/>
      </w:pPr>
      <w:rPr>
        <w:rFonts w:hint="default"/>
      </w:rPr>
    </w:lvl>
    <w:lvl w:ilvl="6" w:tplc="A4D8740A">
      <w:start w:val="1"/>
      <w:numFmt w:val="bullet"/>
      <w:lvlText w:val="•"/>
      <w:lvlJc w:val="left"/>
      <w:pPr>
        <w:ind w:left="5544" w:hanging="284"/>
      </w:pPr>
      <w:rPr>
        <w:rFonts w:hint="default"/>
      </w:rPr>
    </w:lvl>
    <w:lvl w:ilvl="7" w:tplc="0F0CBC52">
      <w:start w:val="1"/>
      <w:numFmt w:val="bullet"/>
      <w:lvlText w:val="•"/>
      <w:lvlJc w:val="left"/>
      <w:pPr>
        <w:ind w:left="6421" w:hanging="284"/>
      </w:pPr>
      <w:rPr>
        <w:rFonts w:hint="default"/>
      </w:rPr>
    </w:lvl>
    <w:lvl w:ilvl="8" w:tplc="44DABAD2">
      <w:start w:val="1"/>
      <w:numFmt w:val="bullet"/>
      <w:lvlText w:val="•"/>
      <w:lvlJc w:val="left"/>
      <w:pPr>
        <w:ind w:left="7297" w:hanging="284"/>
      </w:pPr>
      <w:rPr>
        <w:rFonts w:hint="default"/>
      </w:rPr>
    </w:lvl>
  </w:abstractNum>
  <w:abstractNum w:abstractNumId="3" w15:restartNumberingAfterBreak="0">
    <w:nsid w:val="0F4F0389"/>
    <w:multiLevelType w:val="hybridMultilevel"/>
    <w:tmpl w:val="CC42AB64"/>
    <w:lvl w:ilvl="0" w:tplc="A41A1F5A">
      <w:start w:val="1"/>
      <w:numFmt w:val="bullet"/>
      <w:pStyle w:val="GreyBodyFram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B45DE2"/>
    <w:multiLevelType w:val="multilevel"/>
    <w:tmpl w:val="1CC89A92"/>
    <w:lvl w:ilvl="0">
      <w:start w:val="3"/>
      <w:numFmt w:val="decimal"/>
      <w:lvlText w:val="%1"/>
      <w:lvlJc w:val="left"/>
      <w:pPr>
        <w:ind w:left="1275" w:hanging="399"/>
      </w:pPr>
      <w:rPr>
        <w:rFonts w:hint="default"/>
      </w:rPr>
    </w:lvl>
    <w:lvl w:ilvl="1">
      <w:start w:val="49"/>
      <w:numFmt w:val="decimal"/>
      <w:lvlText w:val="%1.%2"/>
      <w:lvlJc w:val="left"/>
      <w:pPr>
        <w:ind w:left="1275" w:hanging="399"/>
      </w:pPr>
      <w:rPr>
        <w:rFonts w:ascii="Calibri Light" w:eastAsia="Calibri Light" w:hAnsi="Calibri Light" w:hint="default"/>
        <w:color w:val="342E2A"/>
        <w:sz w:val="20"/>
        <w:szCs w:val="20"/>
      </w:rPr>
    </w:lvl>
    <w:lvl w:ilvl="2">
      <w:start w:val="1"/>
      <w:numFmt w:val="bullet"/>
      <w:lvlText w:val="•"/>
      <w:lvlJc w:val="left"/>
      <w:pPr>
        <w:ind w:left="1672" w:hanging="284"/>
      </w:pPr>
      <w:rPr>
        <w:rFonts w:ascii="Calibri Light" w:eastAsia="Calibri Light" w:hAnsi="Calibri Light" w:hint="default"/>
        <w:color w:val="342E2A"/>
        <w:sz w:val="20"/>
        <w:szCs w:val="20"/>
      </w:rPr>
    </w:lvl>
    <w:lvl w:ilvl="3">
      <w:start w:val="1"/>
      <w:numFmt w:val="bullet"/>
      <w:lvlText w:val="•"/>
      <w:lvlJc w:val="left"/>
      <w:pPr>
        <w:ind w:left="3946" w:hanging="284"/>
      </w:pPr>
      <w:rPr>
        <w:rFonts w:hint="default"/>
      </w:rPr>
    </w:lvl>
    <w:lvl w:ilvl="4">
      <w:start w:val="1"/>
      <w:numFmt w:val="bullet"/>
      <w:lvlText w:val="•"/>
      <w:lvlJc w:val="left"/>
      <w:pPr>
        <w:ind w:left="5083" w:hanging="284"/>
      </w:pPr>
      <w:rPr>
        <w:rFonts w:hint="default"/>
      </w:rPr>
    </w:lvl>
    <w:lvl w:ilvl="5">
      <w:start w:val="1"/>
      <w:numFmt w:val="bullet"/>
      <w:lvlText w:val="•"/>
      <w:lvlJc w:val="left"/>
      <w:pPr>
        <w:ind w:left="6220" w:hanging="284"/>
      </w:pPr>
      <w:rPr>
        <w:rFonts w:hint="default"/>
      </w:rPr>
    </w:lvl>
    <w:lvl w:ilvl="6">
      <w:start w:val="1"/>
      <w:numFmt w:val="bullet"/>
      <w:lvlText w:val="•"/>
      <w:lvlJc w:val="left"/>
      <w:pPr>
        <w:ind w:left="7357" w:hanging="284"/>
      </w:pPr>
      <w:rPr>
        <w:rFonts w:hint="default"/>
      </w:rPr>
    </w:lvl>
    <w:lvl w:ilvl="7">
      <w:start w:val="1"/>
      <w:numFmt w:val="bullet"/>
      <w:lvlText w:val="•"/>
      <w:lvlJc w:val="left"/>
      <w:pPr>
        <w:ind w:left="8494" w:hanging="284"/>
      </w:pPr>
      <w:rPr>
        <w:rFonts w:hint="default"/>
      </w:rPr>
    </w:lvl>
    <w:lvl w:ilvl="8">
      <w:start w:val="1"/>
      <w:numFmt w:val="bullet"/>
      <w:lvlText w:val="•"/>
      <w:lvlJc w:val="left"/>
      <w:pPr>
        <w:ind w:left="9631" w:hanging="284"/>
      </w:pPr>
      <w:rPr>
        <w:rFonts w:hint="default"/>
      </w:rPr>
    </w:lvl>
  </w:abstractNum>
  <w:abstractNum w:abstractNumId="5" w15:restartNumberingAfterBreak="0">
    <w:nsid w:val="250034CB"/>
    <w:multiLevelType w:val="hybridMultilevel"/>
    <w:tmpl w:val="278EF662"/>
    <w:lvl w:ilvl="0" w:tplc="73BA1404">
      <w:start w:val="1"/>
      <w:numFmt w:val="decimal"/>
      <w:pStyle w:val="Referenc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5FB7103"/>
    <w:multiLevelType w:val="hybridMultilevel"/>
    <w:tmpl w:val="B186F064"/>
    <w:lvl w:ilvl="0" w:tplc="C5ACD1F8">
      <w:start w:val="1"/>
      <w:numFmt w:val="decimal"/>
      <w:lvlText w:val="%1."/>
      <w:lvlJc w:val="left"/>
      <w:pPr>
        <w:ind w:left="1842" w:hanging="567"/>
      </w:pPr>
      <w:rPr>
        <w:rFonts w:ascii="Calibri Light" w:eastAsia="Calibri Light" w:hAnsi="Calibri Light" w:hint="default"/>
        <w:color w:val="3E3834"/>
        <w:w w:val="99"/>
        <w:sz w:val="20"/>
        <w:szCs w:val="20"/>
      </w:rPr>
    </w:lvl>
    <w:lvl w:ilvl="1" w:tplc="A3F472AA">
      <w:start w:val="1"/>
      <w:numFmt w:val="bullet"/>
      <w:lvlText w:val="•"/>
      <w:lvlJc w:val="left"/>
      <w:pPr>
        <w:ind w:left="2848" w:hanging="567"/>
      </w:pPr>
      <w:rPr>
        <w:rFonts w:hint="default"/>
      </w:rPr>
    </w:lvl>
    <w:lvl w:ilvl="2" w:tplc="612C58C6">
      <w:start w:val="1"/>
      <w:numFmt w:val="bullet"/>
      <w:lvlText w:val="•"/>
      <w:lvlJc w:val="left"/>
      <w:pPr>
        <w:ind w:left="3855" w:hanging="567"/>
      </w:pPr>
      <w:rPr>
        <w:rFonts w:hint="default"/>
      </w:rPr>
    </w:lvl>
    <w:lvl w:ilvl="3" w:tplc="1B9EF2F0">
      <w:start w:val="1"/>
      <w:numFmt w:val="bullet"/>
      <w:lvlText w:val="•"/>
      <w:lvlJc w:val="left"/>
      <w:pPr>
        <w:ind w:left="4861" w:hanging="567"/>
      </w:pPr>
      <w:rPr>
        <w:rFonts w:hint="default"/>
      </w:rPr>
    </w:lvl>
    <w:lvl w:ilvl="4" w:tplc="686C55DE">
      <w:start w:val="1"/>
      <w:numFmt w:val="bullet"/>
      <w:lvlText w:val="•"/>
      <w:lvlJc w:val="left"/>
      <w:pPr>
        <w:ind w:left="5867" w:hanging="567"/>
      </w:pPr>
      <w:rPr>
        <w:rFonts w:hint="default"/>
      </w:rPr>
    </w:lvl>
    <w:lvl w:ilvl="5" w:tplc="8AE84984">
      <w:start w:val="1"/>
      <w:numFmt w:val="bullet"/>
      <w:lvlText w:val="•"/>
      <w:lvlJc w:val="left"/>
      <w:pPr>
        <w:ind w:left="6874" w:hanging="567"/>
      </w:pPr>
      <w:rPr>
        <w:rFonts w:hint="default"/>
      </w:rPr>
    </w:lvl>
    <w:lvl w:ilvl="6" w:tplc="B2387C34">
      <w:start w:val="1"/>
      <w:numFmt w:val="bullet"/>
      <w:lvlText w:val="•"/>
      <w:lvlJc w:val="left"/>
      <w:pPr>
        <w:ind w:left="7880" w:hanging="567"/>
      </w:pPr>
      <w:rPr>
        <w:rFonts w:hint="default"/>
      </w:rPr>
    </w:lvl>
    <w:lvl w:ilvl="7" w:tplc="78606BF0">
      <w:start w:val="1"/>
      <w:numFmt w:val="bullet"/>
      <w:lvlText w:val="•"/>
      <w:lvlJc w:val="left"/>
      <w:pPr>
        <w:ind w:left="8886" w:hanging="567"/>
      </w:pPr>
      <w:rPr>
        <w:rFonts w:hint="default"/>
      </w:rPr>
    </w:lvl>
    <w:lvl w:ilvl="8" w:tplc="611E5AF0">
      <w:start w:val="1"/>
      <w:numFmt w:val="bullet"/>
      <w:lvlText w:val="•"/>
      <w:lvlJc w:val="left"/>
      <w:pPr>
        <w:ind w:left="9892" w:hanging="567"/>
      </w:pPr>
      <w:rPr>
        <w:rFonts w:hint="default"/>
      </w:rPr>
    </w:lvl>
  </w:abstractNum>
  <w:abstractNum w:abstractNumId="7" w15:restartNumberingAfterBreak="0">
    <w:nsid w:val="51020E9E"/>
    <w:multiLevelType w:val="hybridMultilevel"/>
    <w:tmpl w:val="976A4C66"/>
    <w:lvl w:ilvl="0" w:tplc="66BCA814">
      <w:start w:val="1"/>
      <w:numFmt w:val="bullet"/>
      <w:pStyle w:val="BodyDash"/>
      <w:lvlText w:val=""/>
      <w:lvlJc w:val="left"/>
      <w:pPr>
        <w:ind w:left="862" w:hanging="360"/>
      </w:pPr>
      <w:rPr>
        <w:rFonts w:ascii="Symbol" w:hAnsi="Symbol" w:hint="default"/>
        <w:color w:val="15202A" w:themeColor="accent1" w:themeShade="BF"/>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60C22F30"/>
    <w:multiLevelType w:val="hybridMultilevel"/>
    <w:tmpl w:val="1332D052"/>
    <w:lvl w:ilvl="0" w:tplc="6B2AA944">
      <w:start w:val="1"/>
      <w:numFmt w:val="bullet"/>
      <w:lvlText w:val="•"/>
      <w:lvlJc w:val="left"/>
      <w:pPr>
        <w:ind w:left="283" w:hanging="284"/>
      </w:pPr>
      <w:rPr>
        <w:rFonts w:ascii="Calibri Light" w:eastAsia="Calibri Light" w:hAnsi="Calibri Light" w:hint="default"/>
        <w:color w:val="FFFFFF"/>
        <w:sz w:val="20"/>
        <w:szCs w:val="20"/>
      </w:rPr>
    </w:lvl>
    <w:lvl w:ilvl="1" w:tplc="12580FBC">
      <w:start w:val="1"/>
      <w:numFmt w:val="bullet"/>
      <w:lvlText w:val="•"/>
      <w:lvlJc w:val="left"/>
      <w:pPr>
        <w:ind w:left="1073" w:hanging="284"/>
      </w:pPr>
      <w:rPr>
        <w:rFonts w:hint="default"/>
      </w:rPr>
    </w:lvl>
    <w:lvl w:ilvl="2" w:tplc="F3385CCC">
      <w:start w:val="1"/>
      <w:numFmt w:val="bullet"/>
      <w:lvlText w:val="•"/>
      <w:lvlJc w:val="left"/>
      <w:pPr>
        <w:ind w:left="1863" w:hanging="284"/>
      </w:pPr>
      <w:rPr>
        <w:rFonts w:hint="default"/>
      </w:rPr>
    </w:lvl>
    <w:lvl w:ilvl="3" w:tplc="7E26011A">
      <w:start w:val="1"/>
      <w:numFmt w:val="bullet"/>
      <w:lvlText w:val="•"/>
      <w:lvlJc w:val="left"/>
      <w:pPr>
        <w:ind w:left="2653" w:hanging="284"/>
      </w:pPr>
      <w:rPr>
        <w:rFonts w:hint="default"/>
      </w:rPr>
    </w:lvl>
    <w:lvl w:ilvl="4" w:tplc="BF3E587C">
      <w:start w:val="1"/>
      <w:numFmt w:val="bullet"/>
      <w:lvlText w:val="•"/>
      <w:lvlJc w:val="left"/>
      <w:pPr>
        <w:ind w:left="3444" w:hanging="284"/>
      </w:pPr>
      <w:rPr>
        <w:rFonts w:hint="default"/>
      </w:rPr>
    </w:lvl>
    <w:lvl w:ilvl="5" w:tplc="1F649D4A">
      <w:start w:val="1"/>
      <w:numFmt w:val="bullet"/>
      <w:lvlText w:val="•"/>
      <w:lvlJc w:val="left"/>
      <w:pPr>
        <w:ind w:left="4234" w:hanging="284"/>
      </w:pPr>
      <w:rPr>
        <w:rFonts w:hint="default"/>
      </w:rPr>
    </w:lvl>
    <w:lvl w:ilvl="6" w:tplc="B6FC5CE4">
      <w:start w:val="1"/>
      <w:numFmt w:val="bullet"/>
      <w:lvlText w:val="•"/>
      <w:lvlJc w:val="left"/>
      <w:pPr>
        <w:ind w:left="5024" w:hanging="284"/>
      </w:pPr>
      <w:rPr>
        <w:rFonts w:hint="default"/>
      </w:rPr>
    </w:lvl>
    <w:lvl w:ilvl="7" w:tplc="2AB48532">
      <w:start w:val="1"/>
      <w:numFmt w:val="bullet"/>
      <w:lvlText w:val="•"/>
      <w:lvlJc w:val="left"/>
      <w:pPr>
        <w:ind w:left="5814" w:hanging="284"/>
      </w:pPr>
      <w:rPr>
        <w:rFonts w:hint="default"/>
      </w:rPr>
    </w:lvl>
    <w:lvl w:ilvl="8" w:tplc="4C0E3C84">
      <w:start w:val="1"/>
      <w:numFmt w:val="bullet"/>
      <w:lvlText w:val="•"/>
      <w:lvlJc w:val="left"/>
      <w:pPr>
        <w:ind w:left="6604" w:hanging="284"/>
      </w:pPr>
      <w:rPr>
        <w:rFonts w:hint="default"/>
      </w:rPr>
    </w:lvl>
  </w:abstractNum>
  <w:abstractNum w:abstractNumId="9" w15:restartNumberingAfterBreak="0">
    <w:nsid w:val="73304713"/>
    <w:multiLevelType w:val="hybridMultilevel"/>
    <w:tmpl w:val="F4F89910"/>
    <w:lvl w:ilvl="0" w:tplc="09FC5A48">
      <w:start w:val="1"/>
      <w:numFmt w:val="bullet"/>
      <w:pStyle w:val="GreyBodyFrame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4"/>
  </w:num>
  <w:num w:numId="5">
    <w:abstractNumId w:val="0"/>
  </w:num>
  <w:num w:numId="6">
    <w:abstractNumId w:val="3"/>
  </w:num>
  <w:num w:numId="7">
    <w:abstractNumId w:val="9"/>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F89"/>
    <w:rsid w:val="00023BDF"/>
    <w:rsid w:val="00030046"/>
    <w:rsid w:val="0003060F"/>
    <w:rsid w:val="0003074F"/>
    <w:rsid w:val="000447E8"/>
    <w:rsid w:val="000B3CB4"/>
    <w:rsid w:val="000B6317"/>
    <w:rsid w:val="000C5C61"/>
    <w:rsid w:val="000D2851"/>
    <w:rsid w:val="000D35B2"/>
    <w:rsid w:val="001016AF"/>
    <w:rsid w:val="00105411"/>
    <w:rsid w:val="0016455A"/>
    <w:rsid w:val="0018163C"/>
    <w:rsid w:val="001D5C47"/>
    <w:rsid w:val="001F53F2"/>
    <w:rsid w:val="00247586"/>
    <w:rsid w:val="00277A62"/>
    <w:rsid w:val="0028289B"/>
    <w:rsid w:val="00286FD6"/>
    <w:rsid w:val="002A6E35"/>
    <w:rsid w:val="002B6F3A"/>
    <w:rsid w:val="002E3F16"/>
    <w:rsid w:val="00302CCD"/>
    <w:rsid w:val="003176E3"/>
    <w:rsid w:val="003514C7"/>
    <w:rsid w:val="003823F8"/>
    <w:rsid w:val="003A6D76"/>
    <w:rsid w:val="003C25A2"/>
    <w:rsid w:val="00440767"/>
    <w:rsid w:val="004412DB"/>
    <w:rsid w:val="00470FAC"/>
    <w:rsid w:val="0049795C"/>
    <w:rsid w:val="004B4D8D"/>
    <w:rsid w:val="004F4FCD"/>
    <w:rsid w:val="005045F6"/>
    <w:rsid w:val="00522493"/>
    <w:rsid w:val="005521AA"/>
    <w:rsid w:val="00581013"/>
    <w:rsid w:val="005B3F9D"/>
    <w:rsid w:val="00610FEA"/>
    <w:rsid w:val="006359E0"/>
    <w:rsid w:val="006476D9"/>
    <w:rsid w:val="00653F2E"/>
    <w:rsid w:val="00657EC9"/>
    <w:rsid w:val="00672F89"/>
    <w:rsid w:val="00690094"/>
    <w:rsid w:val="006A10A8"/>
    <w:rsid w:val="006D39F1"/>
    <w:rsid w:val="00703371"/>
    <w:rsid w:val="00736603"/>
    <w:rsid w:val="0075397C"/>
    <w:rsid w:val="0076586C"/>
    <w:rsid w:val="007D3993"/>
    <w:rsid w:val="00846A78"/>
    <w:rsid w:val="008C0C70"/>
    <w:rsid w:val="008F26B9"/>
    <w:rsid w:val="00907344"/>
    <w:rsid w:val="009876C9"/>
    <w:rsid w:val="00994120"/>
    <w:rsid w:val="00995C58"/>
    <w:rsid w:val="009A01F5"/>
    <w:rsid w:val="009C04C7"/>
    <w:rsid w:val="009E350B"/>
    <w:rsid w:val="00A11D9F"/>
    <w:rsid w:val="00A8145E"/>
    <w:rsid w:val="00AD6832"/>
    <w:rsid w:val="00AF6446"/>
    <w:rsid w:val="00B42A04"/>
    <w:rsid w:val="00B4641B"/>
    <w:rsid w:val="00B84D51"/>
    <w:rsid w:val="00BB0929"/>
    <w:rsid w:val="00BB56D1"/>
    <w:rsid w:val="00C27623"/>
    <w:rsid w:val="00C43E0A"/>
    <w:rsid w:val="00C52C1A"/>
    <w:rsid w:val="00C75B7D"/>
    <w:rsid w:val="00CB1E1A"/>
    <w:rsid w:val="00D45A8C"/>
    <w:rsid w:val="00D65552"/>
    <w:rsid w:val="00D73FF9"/>
    <w:rsid w:val="00DB6537"/>
    <w:rsid w:val="00DF7D39"/>
    <w:rsid w:val="00E03947"/>
    <w:rsid w:val="00E20E16"/>
    <w:rsid w:val="00E4278B"/>
    <w:rsid w:val="00E45EBD"/>
    <w:rsid w:val="00E80022"/>
    <w:rsid w:val="00E906F3"/>
    <w:rsid w:val="00E91DA0"/>
    <w:rsid w:val="00EB4B76"/>
    <w:rsid w:val="00EC67C9"/>
    <w:rsid w:val="00EF1040"/>
    <w:rsid w:val="00F04096"/>
    <w:rsid w:val="00F82FBB"/>
    <w:rsid w:val="00F92250"/>
    <w:rsid w:val="00FA294B"/>
    <w:rsid w:val="00FB1DA6"/>
    <w:rsid w:val="00FC5CE2"/>
    <w:rsid w:val="00FD245F"/>
    <w:rsid w:val="00FE3810"/>
    <w:rsid w:val="00FE4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03FC8A"/>
  <w15:docId w15:val="{F6C2260A-DD07-4E3E-963F-ECEF40FAA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Notes"/>
    <w:uiPriority w:val="1"/>
    <w:qFormat/>
    <w:rsid w:val="00B42A04"/>
    <w:pPr>
      <w:spacing w:before="60" w:after="200"/>
    </w:pPr>
    <w:rPr>
      <w:rFonts w:ascii="Calibri Light" w:hAnsi="Calibri Light"/>
      <w:color w:val="373636" w:themeColor="text2" w:themeShade="BF"/>
      <w:sz w:val="16"/>
    </w:rPr>
  </w:style>
  <w:style w:type="paragraph" w:styleId="Heading1">
    <w:name w:val="heading 1"/>
    <w:basedOn w:val="Normal"/>
    <w:link w:val="Heading1Char"/>
    <w:uiPriority w:val="1"/>
    <w:qFormat/>
    <w:rsid w:val="00B84D51"/>
    <w:pPr>
      <w:spacing w:before="82" w:after="1080"/>
      <w:outlineLvl w:val="0"/>
    </w:pPr>
    <w:rPr>
      <w:rFonts w:ascii="Montserrat Hairline" w:eastAsia="Montserrat Hairline" w:hAnsi="Montserrat Hairline"/>
      <w:caps/>
      <w:color w:val="FFFFFF"/>
      <w:sz w:val="44"/>
      <w:szCs w:val="44"/>
    </w:rPr>
  </w:style>
  <w:style w:type="paragraph" w:styleId="Heading2">
    <w:name w:val="heading 2"/>
    <w:basedOn w:val="Normal"/>
    <w:link w:val="Heading2Char"/>
    <w:uiPriority w:val="1"/>
    <w:qFormat/>
    <w:rsid w:val="000447E8"/>
    <w:pPr>
      <w:spacing w:before="160"/>
      <w:outlineLvl w:val="1"/>
    </w:pPr>
    <w:rPr>
      <w:rFonts w:ascii="Montserrat Light" w:eastAsia="Montserrat" w:hAnsi="Montserrat Light"/>
      <w:color w:val="8E734A" w:themeColor="accent2"/>
      <w:sz w:val="34"/>
      <w:szCs w:val="34"/>
    </w:rPr>
  </w:style>
  <w:style w:type="paragraph" w:styleId="Heading3">
    <w:name w:val="heading 3"/>
    <w:next w:val="Normal"/>
    <w:link w:val="Heading3Char"/>
    <w:uiPriority w:val="9"/>
    <w:unhideWhenUsed/>
    <w:qFormat/>
    <w:rsid w:val="00BB56D1"/>
    <w:pPr>
      <w:keepNext/>
      <w:keepLines/>
      <w:spacing w:before="120" w:after="120"/>
      <w:outlineLvl w:val="2"/>
    </w:pPr>
    <w:rPr>
      <w:rFonts w:ascii="Montserrat Light" w:eastAsiaTheme="majorEastAsia" w:hAnsi="Montserrat Light" w:cstheme="majorBidi"/>
      <w:caps/>
      <w:color w:val="1C2B39" w:themeColor="accent1"/>
      <w:sz w:val="20"/>
      <w:szCs w:val="24"/>
    </w:rPr>
  </w:style>
  <w:style w:type="paragraph" w:styleId="Heading4">
    <w:name w:val="heading 4"/>
    <w:basedOn w:val="Normal"/>
    <w:next w:val="Normal"/>
    <w:link w:val="Heading4Char"/>
    <w:uiPriority w:val="9"/>
    <w:unhideWhenUsed/>
    <w:qFormat/>
    <w:rsid w:val="00581013"/>
    <w:pPr>
      <w:keepNext/>
      <w:keepLines/>
      <w:spacing w:before="40"/>
      <w:outlineLvl w:val="3"/>
    </w:pPr>
    <w:rPr>
      <w:rFonts w:ascii="Montserrat Light" w:eastAsiaTheme="majorEastAsia" w:hAnsi="Montserrat Light" w:cstheme="majorBidi"/>
      <w:iCs/>
      <w:caps/>
      <w:color w:val="1C2B39" w:themeColor="accent1"/>
    </w:rPr>
  </w:style>
  <w:style w:type="paragraph" w:styleId="Heading5">
    <w:name w:val="heading 5"/>
    <w:basedOn w:val="Heading3"/>
    <w:next w:val="Normal"/>
    <w:link w:val="Heading5Char"/>
    <w:uiPriority w:val="9"/>
    <w:unhideWhenUsed/>
    <w:qFormat/>
    <w:rsid w:val="00470FAC"/>
    <w:pPr>
      <w:pBdr>
        <w:top w:val="single" w:sz="48" w:space="1" w:color="8E734A" w:themeColor="accent2"/>
        <w:left w:val="single" w:sz="48" w:space="4" w:color="8E734A" w:themeColor="accent2"/>
        <w:bottom w:val="single" w:sz="48" w:space="1" w:color="8E734A" w:themeColor="accent2"/>
        <w:right w:val="single" w:sz="48" w:space="4" w:color="8E734A" w:themeColor="accent2"/>
      </w:pBdr>
      <w:shd w:val="clear" w:color="auto" w:fill="8E734A" w:themeFill="accent2"/>
      <w:spacing w:before="40" w:after="40"/>
      <w:outlineLvl w:val="4"/>
    </w:pPr>
    <w:rPr>
      <w:rFonts w:ascii="Montserrat Hairline" w:hAnsi="Montserrat Hairline"/>
      <w:color w:val="FFFFFF"/>
      <w:sz w:val="22"/>
    </w:rPr>
  </w:style>
  <w:style w:type="paragraph" w:styleId="Heading6">
    <w:name w:val="heading 6"/>
    <w:basedOn w:val="Normal"/>
    <w:next w:val="Normal"/>
    <w:link w:val="Heading6Char"/>
    <w:uiPriority w:val="9"/>
    <w:unhideWhenUsed/>
    <w:qFormat/>
    <w:rsid w:val="00FD245F"/>
    <w:pPr>
      <w:keepNext/>
      <w:keepLines/>
      <w:spacing w:before="40" w:after="0"/>
      <w:outlineLvl w:val="5"/>
    </w:pPr>
    <w:rPr>
      <w:rFonts w:eastAsiaTheme="majorEastAsia" w:cstheme="majorBid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4"/>
      <w:ind w:left="1275"/>
    </w:pPr>
    <w:rPr>
      <w:rFonts w:ascii="Montserrat Hairline" w:eastAsia="Montserrat Hairline" w:hAnsi="Montserrat Hairline"/>
      <w:sz w:val="28"/>
      <w:szCs w:val="28"/>
    </w:rPr>
  </w:style>
  <w:style w:type="paragraph" w:styleId="BodyText">
    <w:name w:val="Body Text"/>
    <w:basedOn w:val="Normal"/>
    <w:link w:val="BodyTextChar"/>
    <w:uiPriority w:val="1"/>
    <w:qFormat/>
    <w:rsid w:val="006359E0"/>
    <w:pPr>
      <w:spacing w:line="312" w:lineRule="auto"/>
    </w:pPr>
    <w:rPr>
      <w:rFonts w:eastAsia="Calibri Light"/>
      <w:color w:val="323536" w:themeColor="background2" w:themeShade="40"/>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EF1040"/>
    <w:pPr>
      <w:spacing w:before="0"/>
      <w:jc w:val="center"/>
    </w:pPr>
  </w:style>
  <w:style w:type="paragraph" w:styleId="Header">
    <w:name w:val="header"/>
    <w:basedOn w:val="Normal"/>
    <w:link w:val="HeaderChar"/>
    <w:uiPriority w:val="99"/>
    <w:unhideWhenUsed/>
    <w:rsid w:val="009E350B"/>
    <w:pPr>
      <w:tabs>
        <w:tab w:val="center" w:pos="4513"/>
        <w:tab w:val="right" w:pos="9026"/>
      </w:tabs>
    </w:pPr>
  </w:style>
  <w:style w:type="character" w:customStyle="1" w:styleId="HeaderChar">
    <w:name w:val="Header Char"/>
    <w:basedOn w:val="DefaultParagraphFont"/>
    <w:link w:val="Header"/>
    <w:uiPriority w:val="99"/>
    <w:rsid w:val="009E350B"/>
  </w:style>
  <w:style w:type="paragraph" w:styleId="Footer">
    <w:name w:val="footer"/>
    <w:basedOn w:val="Normal"/>
    <w:link w:val="FooterChar"/>
    <w:uiPriority w:val="99"/>
    <w:unhideWhenUsed/>
    <w:rsid w:val="009E350B"/>
    <w:pPr>
      <w:tabs>
        <w:tab w:val="center" w:pos="4513"/>
        <w:tab w:val="right" w:pos="9026"/>
      </w:tabs>
    </w:pPr>
  </w:style>
  <w:style w:type="character" w:customStyle="1" w:styleId="FooterChar">
    <w:name w:val="Footer Char"/>
    <w:basedOn w:val="DefaultParagraphFont"/>
    <w:link w:val="Footer"/>
    <w:uiPriority w:val="99"/>
    <w:rsid w:val="009E350B"/>
  </w:style>
  <w:style w:type="character" w:customStyle="1" w:styleId="Heading3Char">
    <w:name w:val="Heading 3 Char"/>
    <w:basedOn w:val="DefaultParagraphFont"/>
    <w:link w:val="Heading3"/>
    <w:uiPriority w:val="9"/>
    <w:rsid w:val="00BB56D1"/>
    <w:rPr>
      <w:rFonts w:ascii="Montserrat Light" w:eastAsiaTheme="majorEastAsia" w:hAnsi="Montserrat Light" w:cstheme="majorBidi"/>
      <w:caps/>
      <w:color w:val="1C2B39" w:themeColor="accent1"/>
      <w:sz w:val="20"/>
      <w:szCs w:val="24"/>
    </w:rPr>
  </w:style>
  <w:style w:type="character" w:customStyle="1" w:styleId="Heading4Char">
    <w:name w:val="Heading 4 Char"/>
    <w:basedOn w:val="DefaultParagraphFont"/>
    <w:link w:val="Heading4"/>
    <w:uiPriority w:val="9"/>
    <w:rsid w:val="00581013"/>
    <w:rPr>
      <w:rFonts w:ascii="Montserrat Light" w:eastAsiaTheme="majorEastAsia" w:hAnsi="Montserrat Light" w:cstheme="majorBidi"/>
      <w:iCs/>
      <w:caps/>
      <w:color w:val="1C2B39" w:themeColor="accent1"/>
      <w:sz w:val="16"/>
    </w:rPr>
  </w:style>
  <w:style w:type="paragraph" w:customStyle="1" w:styleId="Heading1-Alt">
    <w:name w:val="Heading 1-Alt"/>
    <w:basedOn w:val="Heading1"/>
    <w:link w:val="Heading1-AltChar"/>
    <w:uiPriority w:val="1"/>
    <w:qFormat/>
    <w:rsid w:val="00B84D51"/>
    <w:pPr>
      <w:spacing w:after="600"/>
    </w:pPr>
  </w:style>
  <w:style w:type="character" w:customStyle="1" w:styleId="Heading5Char">
    <w:name w:val="Heading 5 Char"/>
    <w:basedOn w:val="DefaultParagraphFont"/>
    <w:link w:val="Heading5"/>
    <w:uiPriority w:val="9"/>
    <w:rsid w:val="00470FAC"/>
    <w:rPr>
      <w:rFonts w:ascii="Montserrat Hairline" w:eastAsiaTheme="majorEastAsia" w:hAnsi="Montserrat Hairline" w:cstheme="majorBidi"/>
      <w:caps/>
      <w:color w:val="FFFFFF"/>
      <w:szCs w:val="24"/>
      <w:shd w:val="clear" w:color="auto" w:fill="8E734A" w:themeFill="accent2"/>
    </w:rPr>
  </w:style>
  <w:style w:type="character" w:customStyle="1" w:styleId="Heading1Char">
    <w:name w:val="Heading 1 Char"/>
    <w:basedOn w:val="DefaultParagraphFont"/>
    <w:link w:val="Heading1"/>
    <w:uiPriority w:val="1"/>
    <w:rsid w:val="00B84D51"/>
    <w:rPr>
      <w:rFonts w:ascii="Montserrat Hairline" w:eastAsia="Montserrat Hairline" w:hAnsi="Montserrat Hairline"/>
      <w:caps/>
      <w:color w:val="FFFFFF"/>
      <w:sz w:val="44"/>
      <w:szCs w:val="44"/>
    </w:rPr>
  </w:style>
  <w:style w:type="character" w:customStyle="1" w:styleId="Heading1-AltChar">
    <w:name w:val="Heading 1-Alt Char"/>
    <w:basedOn w:val="Heading1Char"/>
    <w:link w:val="Heading1-Alt"/>
    <w:uiPriority w:val="1"/>
    <w:rsid w:val="00B84D51"/>
    <w:rPr>
      <w:rFonts w:ascii="Montserrat Hairline" w:eastAsia="Montserrat Hairline" w:hAnsi="Montserrat Hairline"/>
      <w:caps/>
      <w:color w:val="FFFFFF"/>
      <w:sz w:val="44"/>
      <w:szCs w:val="44"/>
    </w:rPr>
  </w:style>
  <w:style w:type="paragraph" w:customStyle="1" w:styleId="GreyBodyFrame">
    <w:name w:val="Grey Body Frame"/>
    <w:basedOn w:val="BodyText"/>
    <w:link w:val="GreyBodyFrameChar"/>
    <w:uiPriority w:val="1"/>
    <w:qFormat/>
    <w:rsid w:val="00D73FF9"/>
    <w:pPr>
      <w:pBdr>
        <w:top w:val="single" w:sz="48" w:space="1" w:color="D0D2D3" w:themeColor="background2"/>
        <w:left w:val="single" w:sz="48" w:space="4" w:color="D0D2D3" w:themeColor="background2"/>
        <w:bottom w:val="single" w:sz="48" w:space="1" w:color="D0D2D3" w:themeColor="background2"/>
        <w:right w:val="single" w:sz="48" w:space="4" w:color="D0D2D3" w:themeColor="background2"/>
      </w:pBdr>
      <w:shd w:val="clear" w:color="auto" w:fill="D0D2D3" w:themeFill="background2"/>
    </w:pPr>
  </w:style>
  <w:style w:type="paragraph" w:styleId="EndnoteText">
    <w:name w:val="endnote text"/>
    <w:basedOn w:val="Normal"/>
    <w:link w:val="EndnoteTextChar"/>
    <w:uiPriority w:val="99"/>
    <w:semiHidden/>
    <w:unhideWhenUsed/>
    <w:rsid w:val="00D73FF9"/>
    <w:rPr>
      <w:sz w:val="20"/>
      <w:szCs w:val="20"/>
    </w:rPr>
  </w:style>
  <w:style w:type="character" w:customStyle="1" w:styleId="BodyTextChar">
    <w:name w:val="Body Text Char"/>
    <w:basedOn w:val="DefaultParagraphFont"/>
    <w:link w:val="BodyText"/>
    <w:uiPriority w:val="1"/>
    <w:rsid w:val="006359E0"/>
    <w:rPr>
      <w:rFonts w:ascii="Calibri Light" w:eastAsia="Calibri Light" w:hAnsi="Calibri Light"/>
      <w:color w:val="323536" w:themeColor="background2" w:themeShade="40"/>
      <w:sz w:val="20"/>
      <w:szCs w:val="20"/>
    </w:rPr>
  </w:style>
  <w:style w:type="character" w:customStyle="1" w:styleId="GreyBodyFrameChar">
    <w:name w:val="Grey Body Frame Char"/>
    <w:basedOn w:val="BodyTextChar"/>
    <w:link w:val="GreyBodyFrame"/>
    <w:uiPriority w:val="1"/>
    <w:rsid w:val="00D73FF9"/>
    <w:rPr>
      <w:rFonts w:ascii="Calibri Light" w:eastAsia="Calibri Light" w:hAnsi="Calibri Light"/>
      <w:color w:val="323536" w:themeColor="background2" w:themeShade="40"/>
      <w:sz w:val="20"/>
      <w:szCs w:val="20"/>
      <w:shd w:val="clear" w:color="auto" w:fill="D0D2D3" w:themeFill="background2"/>
    </w:rPr>
  </w:style>
  <w:style w:type="character" w:customStyle="1" w:styleId="EndnoteTextChar">
    <w:name w:val="Endnote Text Char"/>
    <w:basedOn w:val="DefaultParagraphFont"/>
    <w:link w:val="EndnoteText"/>
    <w:uiPriority w:val="99"/>
    <w:semiHidden/>
    <w:rsid w:val="00D73FF9"/>
    <w:rPr>
      <w:sz w:val="20"/>
      <w:szCs w:val="20"/>
    </w:rPr>
  </w:style>
  <w:style w:type="character" w:styleId="EndnoteReference">
    <w:name w:val="endnote reference"/>
    <w:basedOn w:val="DefaultParagraphFont"/>
    <w:uiPriority w:val="99"/>
    <w:semiHidden/>
    <w:unhideWhenUsed/>
    <w:rsid w:val="00D73FF9"/>
    <w:rPr>
      <w:vertAlign w:val="superscript"/>
    </w:rPr>
  </w:style>
  <w:style w:type="paragraph" w:customStyle="1" w:styleId="Reference">
    <w:name w:val="Reference"/>
    <w:basedOn w:val="EndnoteText"/>
    <w:link w:val="ReferenceChar"/>
    <w:uiPriority w:val="1"/>
    <w:qFormat/>
    <w:rsid w:val="00610FEA"/>
    <w:pPr>
      <w:numPr>
        <w:numId w:val="10"/>
      </w:numPr>
      <w:tabs>
        <w:tab w:val="left" w:pos="284"/>
      </w:tabs>
      <w:ind w:left="714" w:hanging="357"/>
    </w:pPr>
    <w:rPr>
      <w:color w:val="323536" w:themeColor="background2" w:themeShade="40"/>
    </w:rPr>
  </w:style>
  <w:style w:type="character" w:styleId="Emphasis">
    <w:name w:val="Emphasis"/>
    <w:basedOn w:val="DefaultParagraphFont"/>
    <w:uiPriority w:val="20"/>
    <w:qFormat/>
    <w:rsid w:val="00995C58"/>
    <w:rPr>
      <w:i/>
      <w:iCs/>
    </w:rPr>
  </w:style>
  <w:style w:type="character" w:customStyle="1" w:styleId="ReferenceChar">
    <w:name w:val="Reference Char"/>
    <w:basedOn w:val="EndnoteTextChar"/>
    <w:link w:val="Reference"/>
    <w:uiPriority w:val="1"/>
    <w:rsid w:val="00610FEA"/>
    <w:rPr>
      <w:rFonts w:ascii="Calibri Light" w:hAnsi="Calibri Light"/>
      <w:color w:val="323536" w:themeColor="background2" w:themeShade="40"/>
      <w:sz w:val="20"/>
      <w:szCs w:val="20"/>
    </w:rPr>
  </w:style>
  <w:style w:type="character" w:styleId="IntenseEmphasis">
    <w:name w:val="Intense Emphasis"/>
    <w:basedOn w:val="DefaultParagraphFont"/>
    <w:uiPriority w:val="21"/>
    <w:qFormat/>
    <w:rsid w:val="00995C58"/>
    <w:rPr>
      <w:i/>
      <w:iCs/>
      <w:color w:val="1C2B39" w:themeColor="accent1"/>
    </w:rPr>
  </w:style>
  <w:style w:type="paragraph" w:customStyle="1" w:styleId="QuoteText">
    <w:name w:val="Quote Text"/>
    <w:basedOn w:val="BodyText"/>
    <w:link w:val="QuoteTextChar"/>
    <w:uiPriority w:val="1"/>
    <w:qFormat/>
    <w:rsid w:val="00995C58"/>
    <w:pPr>
      <w:ind w:left="567"/>
    </w:pPr>
    <w:rPr>
      <w:i/>
    </w:rPr>
  </w:style>
  <w:style w:type="paragraph" w:customStyle="1" w:styleId="GreyBodyFrameBullet">
    <w:name w:val="Grey Body Frame Bullet"/>
    <w:basedOn w:val="GreyBodyFrame"/>
    <w:link w:val="GreyBodyFrameBulletChar"/>
    <w:uiPriority w:val="1"/>
    <w:qFormat/>
    <w:rsid w:val="008F26B9"/>
    <w:pPr>
      <w:numPr>
        <w:numId w:val="6"/>
      </w:numPr>
      <w:spacing w:after="28"/>
      <w:ind w:left="357" w:hanging="357"/>
    </w:pPr>
  </w:style>
  <w:style w:type="character" w:customStyle="1" w:styleId="QuoteTextChar">
    <w:name w:val="Quote Text Char"/>
    <w:basedOn w:val="BodyTextChar"/>
    <w:link w:val="QuoteText"/>
    <w:uiPriority w:val="1"/>
    <w:rsid w:val="00995C58"/>
    <w:rPr>
      <w:rFonts w:ascii="Calibri Light" w:eastAsia="Calibri Light" w:hAnsi="Calibri Light"/>
      <w:i/>
      <w:color w:val="323536" w:themeColor="background2" w:themeShade="40"/>
      <w:sz w:val="20"/>
      <w:szCs w:val="20"/>
    </w:rPr>
  </w:style>
  <w:style w:type="paragraph" w:customStyle="1" w:styleId="GreyBodyFrameBullet-Last">
    <w:name w:val="Grey Body Frame Bullet - Last"/>
    <w:basedOn w:val="GreyBodyFrame"/>
    <w:link w:val="GreyBodyFrameBullet-LastChar"/>
    <w:uiPriority w:val="1"/>
    <w:qFormat/>
    <w:rsid w:val="008F26B9"/>
    <w:pPr>
      <w:numPr>
        <w:numId w:val="7"/>
      </w:numPr>
      <w:ind w:left="357" w:hanging="357"/>
    </w:pPr>
  </w:style>
  <w:style w:type="character" w:customStyle="1" w:styleId="GreyBodyFrameBulletChar">
    <w:name w:val="Grey Body Frame Bullet Char"/>
    <w:basedOn w:val="GreyBodyFrameChar"/>
    <w:link w:val="GreyBodyFrameBullet"/>
    <w:uiPriority w:val="1"/>
    <w:rsid w:val="008F26B9"/>
    <w:rPr>
      <w:rFonts w:ascii="Calibri Light" w:eastAsia="Calibri Light" w:hAnsi="Calibri Light"/>
      <w:color w:val="323536" w:themeColor="background2" w:themeShade="40"/>
      <w:sz w:val="20"/>
      <w:szCs w:val="20"/>
      <w:shd w:val="clear" w:color="auto" w:fill="D0D2D3" w:themeFill="background2"/>
    </w:rPr>
  </w:style>
  <w:style w:type="paragraph" w:customStyle="1" w:styleId="Pa14">
    <w:name w:val="Pa14"/>
    <w:basedOn w:val="Normal"/>
    <w:next w:val="Normal"/>
    <w:uiPriority w:val="99"/>
    <w:rsid w:val="003176E3"/>
    <w:pPr>
      <w:widowControl/>
      <w:autoSpaceDE w:val="0"/>
      <w:autoSpaceDN w:val="0"/>
      <w:adjustRightInd w:val="0"/>
      <w:spacing w:before="0" w:after="0" w:line="181" w:lineRule="atLeast"/>
    </w:pPr>
    <w:rPr>
      <w:color w:val="auto"/>
      <w:sz w:val="24"/>
      <w:szCs w:val="24"/>
      <w:lang w:val="en-AU"/>
    </w:rPr>
  </w:style>
  <w:style w:type="character" w:customStyle="1" w:styleId="GreyBodyFrameBullet-LastChar">
    <w:name w:val="Grey Body Frame Bullet - Last Char"/>
    <w:basedOn w:val="GreyBodyFrameBulletChar"/>
    <w:link w:val="GreyBodyFrameBullet-Last"/>
    <w:uiPriority w:val="1"/>
    <w:rsid w:val="008F26B9"/>
    <w:rPr>
      <w:rFonts w:ascii="Calibri Light" w:eastAsia="Calibri Light" w:hAnsi="Calibri Light"/>
      <w:color w:val="323536" w:themeColor="background2" w:themeShade="40"/>
      <w:sz w:val="20"/>
      <w:szCs w:val="20"/>
      <w:shd w:val="clear" w:color="auto" w:fill="D0D2D3" w:themeFill="background2"/>
    </w:rPr>
  </w:style>
  <w:style w:type="paragraph" w:customStyle="1" w:styleId="BodyBullet">
    <w:name w:val="Body Bullet"/>
    <w:basedOn w:val="BodyText"/>
    <w:link w:val="BodyBulletChar"/>
    <w:uiPriority w:val="1"/>
    <w:qFormat/>
    <w:rsid w:val="00E906F3"/>
    <w:pPr>
      <w:numPr>
        <w:numId w:val="8"/>
      </w:numPr>
      <w:tabs>
        <w:tab w:val="left" w:pos="1673"/>
      </w:tabs>
      <w:spacing w:after="0"/>
      <w:ind w:left="499" w:hanging="357"/>
    </w:pPr>
    <w:rPr>
      <w:color w:val="342E2A"/>
    </w:rPr>
  </w:style>
  <w:style w:type="paragraph" w:customStyle="1" w:styleId="BodyBulletLastLine">
    <w:name w:val="Body Bullet Last Line"/>
    <w:basedOn w:val="BodyBullet"/>
    <w:link w:val="BodyBulletLastLineChar"/>
    <w:uiPriority w:val="1"/>
    <w:qFormat/>
    <w:rsid w:val="005521AA"/>
    <w:pPr>
      <w:spacing w:after="180"/>
    </w:pPr>
  </w:style>
  <w:style w:type="character" w:customStyle="1" w:styleId="BodyBulletChar">
    <w:name w:val="Body Bullet Char"/>
    <w:basedOn w:val="BodyTextChar"/>
    <w:link w:val="BodyBullet"/>
    <w:uiPriority w:val="1"/>
    <w:rsid w:val="00E906F3"/>
    <w:rPr>
      <w:rFonts w:ascii="Calibri Light" w:eastAsia="Calibri Light" w:hAnsi="Calibri Light"/>
      <w:color w:val="342E2A"/>
      <w:sz w:val="20"/>
      <w:szCs w:val="20"/>
    </w:rPr>
  </w:style>
  <w:style w:type="character" w:styleId="IntenseReference">
    <w:name w:val="Intense Reference"/>
    <w:basedOn w:val="DefaultParagraphFont"/>
    <w:uiPriority w:val="32"/>
    <w:qFormat/>
    <w:rsid w:val="00E906F3"/>
    <w:rPr>
      <w:b/>
      <w:bCs/>
      <w:smallCaps/>
      <w:color w:val="1C2B39" w:themeColor="accent1"/>
      <w:spacing w:val="5"/>
    </w:rPr>
  </w:style>
  <w:style w:type="character" w:customStyle="1" w:styleId="BodyBulletLastLineChar">
    <w:name w:val="Body Bullet Last Line Char"/>
    <w:basedOn w:val="BodyBulletChar"/>
    <w:link w:val="BodyBulletLastLine"/>
    <w:uiPriority w:val="1"/>
    <w:rsid w:val="005521AA"/>
    <w:rPr>
      <w:rFonts w:ascii="Calibri Light" w:eastAsia="Calibri Light" w:hAnsi="Calibri Light"/>
      <w:color w:val="342E2A"/>
      <w:sz w:val="20"/>
      <w:szCs w:val="20"/>
    </w:rPr>
  </w:style>
  <w:style w:type="paragraph" w:customStyle="1" w:styleId="BodyDash">
    <w:name w:val="Body Dash"/>
    <w:basedOn w:val="BodyBullet"/>
    <w:link w:val="BodyDashChar"/>
    <w:uiPriority w:val="1"/>
    <w:qFormat/>
    <w:rsid w:val="005521AA"/>
    <w:pPr>
      <w:numPr>
        <w:numId w:val="9"/>
      </w:numPr>
      <w:ind w:left="499" w:hanging="357"/>
    </w:pPr>
    <w:rPr>
      <w:i/>
      <w:spacing w:val="-1"/>
    </w:rPr>
  </w:style>
  <w:style w:type="paragraph" w:customStyle="1" w:styleId="BodyDashLast">
    <w:name w:val="Body Dash Last"/>
    <w:basedOn w:val="BodyDash"/>
    <w:link w:val="BodyDashLastChar"/>
    <w:uiPriority w:val="1"/>
    <w:qFormat/>
    <w:rsid w:val="005521AA"/>
    <w:pPr>
      <w:spacing w:after="180"/>
    </w:pPr>
  </w:style>
  <w:style w:type="character" w:customStyle="1" w:styleId="BodyDashChar">
    <w:name w:val="Body Dash Char"/>
    <w:basedOn w:val="BodyBulletChar"/>
    <w:link w:val="BodyDash"/>
    <w:uiPriority w:val="1"/>
    <w:rsid w:val="005521AA"/>
    <w:rPr>
      <w:rFonts w:ascii="Calibri Light" w:eastAsia="Calibri Light" w:hAnsi="Calibri Light"/>
      <w:i/>
      <w:color w:val="342E2A"/>
      <w:spacing w:val="-1"/>
      <w:sz w:val="20"/>
      <w:szCs w:val="20"/>
    </w:rPr>
  </w:style>
  <w:style w:type="paragraph" w:customStyle="1" w:styleId="BlueBodyFrame">
    <w:name w:val="Blue Body Frame"/>
    <w:basedOn w:val="GreyBodyFrame"/>
    <w:link w:val="BlueBodyFrameChar"/>
    <w:uiPriority w:val="1"/>
    <w:qFormat/>
    <w:rsid w:val="00105411"/>
    <w:pPr>
      <w:pBdr>
        <w:top w:val="single" w:sz="48" w:space="1" w:color="0069B4"/>
        <w:left w:val="single" w:sz="48" w:space="4" w:color="0069B4"/>
        <w:bottom w:val="single" w:sz="48" w:space="1" w:color="0069B4"/>
        <w:right w:val="single" w:sz="48" w:space="4" w:color="0069B4"/>
      </w:pBdr>
      <w:shd w:val="clear" w:color="auto" w:fill="0069B4"/>
    </w:pPr>
    <w:rPr>
      <w:color w:val="FFFFFF"/>
    </w:rPr>
  </w:style>
  <w:style w:type="character" w:customStyle="1" w:styleId="BodyDashLastChar">
    <w:name w:val="Body Dash Last Char"/>
    <w:basedOn w:val="BodyDashChar"/>
    <w:link w:val="BodyDashLast"/>
    <w:uiPriority w:val="1"/>
    <w:rsid w:val="005521AA"/>
    <w:rPr>
      <w:rFonts w:ascii="Calibri Light" w:eastAsia="Calibri Light" w:hAnsi="Calibri Light"/>
      <w:i/>
      <w:color w:val="342E2A"/>
      <w:spacing w:val="-1"/>
      <w:sz w:val="20"/>
      <w:szCs w:val="20"/>
    </w:rPr>
  </w:style>
  <w:style w:type="paragraph" w:customStyle="1" w:styleId="BlueBodyFrameBullet">
    <w:name w:val="Blue Body Frame Bullet"/>
    <w:basedOn w:val="GreyBodyFrameBullet"/>
    <w:link w:val="BlueBodyFrameBulletChar"/>
    <w:uiPriority w:val="1"/>
    <w:qFormat/>
    <w:rsid w:val="006A10A8"/>
    <w:pPr>
      <w:pBdr>
        <w:top w:val="single" w:sz="48" w:space="1" w:color="0069B4"/>
        <w:left w:val="single" w:sz="48" w:space="4" w:color="0069B4"/>
        <w:bottom w:val="single" w:sz="48" w:space="1" w:color="0069B4"/>
        <w:right w:val="single" w:sz="48" w:space="4" w:color="0069B4"/>
      </w:pBdr>
      <w:shd w:val="clear" w:color="auto" w:fill="0069B4"/>
    </w:pPr>
    <w:rPr>
      <w:color w:val="FFFFFF"/>
    </w:rPr>
  </w:style>
  <w:style w:type="character" w:customStyle="1" w:styleId="BlueBodyFrameChar">
    <w:name w:val="Blue Body Frame Char"/>
    <w:basedOn w:val="GreyBodyFrameChar"/>
    <w:link w:val="BlueBodyFrame"/>
    <w:uiPriority w:val="1"/>
    <w:rsid w:val="00105411"/>
    <w:rPr>
      <w:rFonts w:ascii="Calibri Light" w:eastAsia="Calibri Light" w:hAnsi="Calibri Light"/>
      <w:color w:val="FFFFFF"/>
      <w:sz w:val="20"/>
      <w:szCs w:val="20"/>
      <w:shd w:val="clear" w:color="auto" w:fill="0069B4"/>
    </w:rPr>
  </w:style>
  <w:style w:type="paragraph" w:customStyle="1" w:styleId="TealBodyFrame">
    <w:name w:val="Teal Body Frame"/>
    <w:basedOn w:val="BlueBodyFrame"/>
    <w:link w:val="TealBodyFrame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BlueBodyFrameBulletChar">
    <w:name w:val="Blue Body Frame Bullet Char"/>
    <w:basedOn w:val="GreyBodyFrameBulletChar"/>
    <w:link w:val="BlueBodyFrameBullet"/>
    <w:uiPriority w:val="1"/>
    <w:rsid w:val="006A10A8"/>
    <w:rPr>
      <w:rFonts w:ascii="Calibri Light" w:eastAsia="Calibri Light" w:hAnsi="Calibri Light"/>
      <w:color w:val="FFFFFF"/>
      <w:sz w:val="20"/>
      <w:szCs w:val="20"/>
      <w:shd w:val="clear" w:color="auto" w:fill="0069B4"/>
    </w:rPr>
  </w:style>
  <w:style w:type="paragraph" w:customStyle="1" w:styleId="TealBodyFrameBullet">
    <w:name w:val="Teal Body Frame Bullet"/>
    <w:basedOn w:val="BlueBodyFrameBullet"/>
    <w:link w:val="TealBodyFrameBullet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TealBodyFrameChar">
    <w:name w:val="Teal Body Frame Char"/>
    <w:basedOn w:val="BlueBodyFrameChar"/>
    <w:link w:val="TealBodyFrame"/>
    <w:uiPriority w:val="1"/>
    <w:rsid w:val="000D2851"/>
    <w:rPr>
      <w:rFonts w:ascii="Calibri Light" w:eastAsia="Calibri Light" w:hAnsi="Calibri Light"/>
      <w:color w:val="FFFFFF"/>
      <w:sz w:val="20"/>
      <w:szCs w:val="20"/>
      <w:shd w:val="clear" w:color="auto" w:fill="057479" w:themeFill="accent3"/>
    </w:rPr>
  </w:style>
  <w:style w:type="character" w:customStyle="1" w:styleId="Heading6Char">
    <w:name w:val="Heading 6 Char"/>
    <w:basedOn w:val="DefaultParagraphFont"/>
    <w:link w:val="Heading6"/>
    <w:uiPriority w:val="9"/>
    <w:rsid w:val="00FD245F"/>
    <w:rPr>
      <w:rFonts w:ascii="Calibri Light" w:eastAsiaTheme="majorEastAsia" w:hAnsi="Calibri Light" w:cstheme="majorBidi"/>
      <w:color w:val="000000"/>
    </w:rPr>
  </w:style>
  <w:style w:type="character" w:customStyle="1" w:styleId="TealBodyFrameBulletChar">
    <w:name w:val="Teal Body Frame Bullet Char"/>
    <w:basedOn w:val="BlueBodyFrameBulletChar"/>
    <w:link w:val="TealBodyFrameBullet"/>
    <w:uiPriority w:val="1"/>
    <w:rsid w:val="000D2851"/>
    <w:rPr>
      <w:rFonts w:ascii="Calibri Light" w:eastAsia="Calibri Light" w:hAnsi="Calibri Light"/>
      <w:color w:val="FFFFFF"/>
      <w:sz w:val="20"/>
      <w:szCs w:val="20"/>
      <w:shd w:val="clear" w:color="auto" w:fill="057479" w:themeFill="accent3"/>
    </w:rPr>
  </w:style>
  <w:style w:type="paragraph" w:customStyle="1" w:styleId="WhoweareHeader">
    <w:name w:val="Who we are Header"/>
    <w:basedOn w:val="Heading5"/>
    <w:link w:val="WhoweareHeaderChar"/>
    <w:uiPriority w:val="1"/>
    <w:qFormat/>
    <w:rsid w:val="00302CCD"/>
    <w:pPr>
      <w:spacing w:after="240"/>
    </w:pPr>
    <w:rPr>
      <w:spacing w:val="4"/>
      <w:sz w:val="44"/>
    </w:rPr>
  </w:style>
  <w:style w:type="paragraph" w:customStyle="1" w:styleId="Whoweare-Body">
    <w:name w:val="Who we are - Body"/>
    <w:basedOn w:val="WhoweareHeader"/>
    <w:link w:val="Whoweare-BodyChar"/>
    <w:uiPriority w:val="1"/>
    <w:qFormat/>
    <w:rsid w:val="00302CCD"/>
    <w:pPr>
      <w:spacing w:line="326" w:lineRule="auto"/>
    </w:pPr>
    <w:rPr>
      <w:rFonts w:ascii="Calibri Light" w:hAnsi="Calibri Light"/>
      <w:caps w:val="0"/>
      <w:spacing w:val="-4"/>
      <w:sz w:val="20"/>
    </w:rPr>
  </w:style>
  <w:style w:type="character" w:customStyle="1" w:styleId="WhoweareHeaderChar">
    <w:name w:val="Who we are Header Char"/>
    <w:basedOn w:val="Heading5Char"/>
    <w:link w:val="WhoweareHeader"/>
    <w:uiPriority w:val="1"/>
    <w:rsid w:val="00302CCD"/>
    <w:rPr>
      <w:rFonts w:ascii="Montserrat Hairline" w:eastAsiaTheme="majorEastAsia" w:hAnsi="Montserrat Hairline" w:cstheme="majorBidi"/>
      <w:caps/>
      <w:color w:val="FFFFFF"/>
      <w:spacing w:val="4"/>
      <w:sz w:val="44"/>
      <w:szCs w:val="24"/>
      <w:shd w:val="clear" w:color="auto" w:fill="8E734A" w:themeFill="accent2"/>
    </w:rPr>
  </w:style>
  <w:style w:type="paragraph" w:customStyle="1" w:styleId="Body">
    <w:name w:val="Body"/>
    <w:basedOn w:val="Normal"/>
    <w:uiPriority w:val="99"/>
    <w:rsid w:val="00302CCD"/>
    <w:pPr>
      <w:widowControl/>
      <w:suppressAutoHyphens/>
      <w:autoSpaceDE w:val="0"/>
      <w:autoSpaceDN w:val="0"/>
      <w:adjustRightInd w:val="0"/>
      <w:spacing w:before="0" w:after="170" w:line="340" w:lineRule="atLeast"/>
      <w:textAlignment w:val="center"/>
    </w:pPr>
    <w:rPr>
      <w:rFonts w:cs="Calibri Light"/>
      <w:color w:val="000000"/>
      <w:sz w:val="20"/>
      <w:szCs w:val="20"/>
    </w:rPr>
  </w:style>
  <w:style w:type="character" w:customStyle="1" w:styleId="Whoweare-BodyChar">
    <w:name w:val="Who we are - Body Char"/>
    <w:basedOn w:val="WhoweareHeaderChar"/>
    <w:link w:val="Whoweare-Body"/>
    <w:uiPriority w:val="1"/>
    <w:rsid w:val="00302CCD"/>
    <w:rPr>
      <w:rFonts w:ascii="Calibri Light" w:eastAsiaTheme="majorEastAsia" w:hAnsi="Calibri Light" w:cstheme="majorBidi"/>
      <w:caps w:val="0"/>
      <w:color w:val="FFFFFF"/>
      <w:spacing w:val="-4"/>
      <w:sz w:val="20"/>
      <w:szCs w:val="24"/>
      <w:shd w:val="clear" w:color="auto" w:fill="8E734A" w:themeFill="accent2"/>
    </w:rPr>
  </w:style>
  <w:style w:type="character" w:styleId="CommentReference">
    <w:name w:val="annotation reference"/>
    <w:basedOn w:val="DefaultParagraphFont"/>
    <w:uiPriority w:val="99"/>
    <w:semiHidden/>
    <w:unhideWhenUsed/>
    <w:rsid w:val="000D35B2"/>
    <w:rPr>
      <w:sz w:val="16"/>
      <w:szCs w:val="16"/>
    </w:rPr>
  </w:style>
  <w:style w:type="paragraph" w:styleId="CommentText">
    <w:name w:val="annotation text"/>
    <w:basedOn w:val="Normal"/>
    <w:link w:val="CommentTextChar"/>
    <w:uiPriority w:val="99"/>
    <w:semiHidden/>
    <w:unhideWhenUsed/>
    <w:rsid w:val="000D35B2"/>
    <w:rPr>
      <w:sz w:val="20"/>
      <w:szCs w:val="20"/>
    </w:rPr>
  </w:style>
  <w:style w:type="character" w:customStyle="1" w:styleId="CommentTextChar">
    <w:name w:val="Comment Text Char"/>
    <w:basedOn w:val="DefaultParagraphFont"/>
    <w:link w:val="CommentText"/>
    <w:uiPriority w:val="99"/>
    <w:semiHidden/>
    <w:rsid w:val="000D35B2"/>
    <w:rPr>
      <w:rFonts w:ascii="Calibri Light" w:hAnsi="Calibri Light"/>
      <w:color w:val="373636" w:themeColor="text2" w:themeShade="BF"/>
      <w:sz w:val="20"/>
      <w:szCs w:val="20"/>
    </w:rPr>
  </w:style>
  <w:style w:type="paragraph" w:styleId="CommentSubject">
    <w:name w:val="annotation subject"/>
    <w:basedOn w:val="CommentText"/>
    <w:next w:val="CommentText"/>
    <w:link w:val="CommentSubjectChar"/>
    <w:uiPriority w:val="99"/>
    <w:semiHidden/>
    <w:unhideWhenUsed/>
    <w:rsid w:val="000D35B2"/>
    <w:rPr>
      <w:b/>
      <w:bCs/>
    </w:rPr>
  </w:style>
  <w:style w:type="character" w:customStyle="1" w:styleId="CommentSubjectChar">
    <w:name w:val="Comment Subject Char"/>
    <w:basedOn w:val="CommentTextChar"/>
    <w:link w:val="CommentSubject"/>
    <w:uiPriority w:val="99"/>
    <w:semiHidden/>
    <w:rsid w:val="000D35B2"/>
    <w:rPr>
      <w:rFonts w:ascii="Calibri Light" w:hAnsi="Calibri Light"/>
      <w:b/>
      <w:bCs/>
      <w:color w:val="373636" w:themeColor="text2" w:themeShade="BF"/>
      <w:sz w:val="20"/>
      <w:szCs w:val="20"/>
    </w:rPr>
  </w:style>
  <w:style w:type="paragraph" w:styleId="BalloonText">
    <w:name w:val="Balloon Text"/>
    <w:basedOn w:val="Normal"/>
    <w:link w:val="BalloonTextChar"/>
    <w:uiPriority w:val="99"/>
    <w:semiHidden/>
    <w:unhideWhenUsed/>
    <w:rsid w:val="000D35B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5B2"/>
    <w:rPr>
      <w:rFonts w:ascii="Segoe UI" w:hAnsi="Segoe UI" w:cs="Segoe UI"/>
      <w:color w:val="373636" w:themeColor="text2" w:themeShade="BF"/>
      <w:sz w:val="18"/>
      <w:szCs w:val="18"/>
    </w:rPr>
  </w:style>
  <w:style w:type="paragraph" w:customStyle="1" w:styleId="Subheading1">
    <w:name w:val="Subheading1"/>
    <w:basedOn w:val="Heading1"/>
    <w:link w:val="Subheading1Char"/>
    <w:uiPriority w:val="1"/>
    <w:qFormat/>
    <w:rsid w:val="00F92250"/>
    <w:pPr>
      <w:spacing w:line="254" w:lineRule="auto"/>
      <w:ind w:right="1468"/>
    </w:pPr>
    <w:rPr>
      <w:color w:val="CAA06E"/>
      <w:spacing w:val="-2"/>
    </w:rPr>
  </w:style>
  <w:style w:type="paragraph" w:customStyle="1" w:styleId="Subheading2">
    <w:name w:val="Subheading2"/>
    <w:basedOn w:val="Heading1"/>
    <w:link w:val="Subheading2Char"/>
    <w:uiPriority w:val="1"/>
    <w:qFormat/>
    <w:rsid w:val="00F92250"/>
  </w:style>
  <w:style w:type="character" w:customStyle="1" w:styleId="Subheading1Char">
    <w:name w:val="Subheading1 Char"/>
    <w:basedOn w:val="Heading1Char"/>
    <w:link w:val="Subheading1"/>
    <w:uiPriority w:val="1"/>
    <w:rsid w:val="00F92250"/>
    <w:rPr>
      <w:rFonts w:ascii="Montserrat Hairline" w:eastAsia="Montserrat Hairline" w:hAnsi="Montserrat Hairline"/>
      <w:caps/>
      <w:color w:val="CAA06E"/>
      <w:spacing w:val="-2"/>
      <w:sz w:val="44"/>
      <w:szCs w:val="44"/>
    </w:rPr>
  </w:style>
  <w:style w:type="paragraph" w:customStyle="1" w:styleId="Header1">
    <w:name w:val="Header1"/>
    <w:basedOn w:val="Normal"/>
    <w:link w:val="Header1Char"/>
    <w:uiPriority w:val="1"/>
    <w:qFormat/>
    <w:rsid w:val="00F92250"/>
    <w:pPr>
      <w:spacing w:line="245" w:lineRule="auto"/>
      <w:ind w:right="1259"/>
    </w:pPr>
    <w:rPr>
      <w:rFonts w:ascii="Montserrat Ultra Light"/>
      <w:sz w:val="56"/>
    </w:rPr>
  </w:style>
  <w:style w:type="character" w:customStyle="1" w:styleId="Subheading2Char">
    <w:name w:val="Subheading2 Char"/>
    <w:basedOn w:val="Heading1Char"/>
    <w:link w:val="Subheading2"/>
    <w:uiPriority w:val="1"/>
    <w:rsid w:val="00F92250"/>
    <w:rPr>
      <w:rFonts w:ascii="Montserrat Hairline" w:eastAsia="Montserrat Hairline" w:hAnsi="Montserrat Hairline"/>
      <w:caps/>
      <w:color w:val="FFFFFF"/>
      <w:sz w:val="44"/>
      <w:szCs w:val="44"/>
    </w:rPr>
  </w:style>
  <w:style w:type="paragraph" w:customStyle="1" w:styleId="HEADER2">
    <w:name w:val="HEADER2"/>
    <w:basedOn w:val="Heading1"/>
    <w:link w:val="HEADER2Char"/>
    <w:uiPriority w:val="1"/>
    <w:qFormat/>
    <w:rsid w:val="00F92250"/>
    <w:pPr>
      <w:outlineLvl w:val="1"/>
    </w:pPr>
    <w:rPr>
      <w:noProof/>
      <w:lang w:val="en-AU" w:eastAsia="en-AU"/>
    </w:rPr>
  </w:style>
  <w:style w:type="character" w:customStyle="1" w:styleId="Header1Char">
    <w:name w:val="Header1 Char"/>
    <w:basedOn w:val="DefaultParagraphFont"/>
    <w:link w:val="Header1"/>
    <w:uiPriority w:val="1"/>
    <w:rsid w:val="00F92250"/>
    <w:rPr>
      <w:rFonts w:ascii="Montserrat Ultra Light" w:hAnsi="Calibri Light"/>
      <w:color w:val="373636" w:themeColor="text2" w:themeShade="BF"/>
      <w:sz w:val="56"/>
    </w:rPr>
  </w:style>
  <w:style w:type="paragraph" w:customStyle="1" w:styleId="WHOWEARE">
    <w:name w:val="WHOWEARE"/>
    <w:basedOn w:val="WhoweareHeader"/>
    <w:link w:val="WHOWEAREChar"/>
    <w:uiPriority w:val="1"/>
    <w:qFormat/>
    <w:rsid w:val="00F92250"/>
    <w:pPr>
      <w:outlineLvl w:val="1"/>
    </w:pPr>
    <w:rPr>
      <w:caps w:val="0"/>
      <w:spacing w:val="2"/>
    </w:rPr>
  </w:style>
  <w:style w:type="character" w:customStyle="1" w:styleId="HEADER2Char">
    <w:name w:val="HEADER2 Char"/>
    <w:basedOn w:val="Heading1Char"/>
    <w:link w:val="HEADER2"/>
    <w:uiPriority w:val="1"/>
    <w:rsid w:val="00F92250"/>
    <w:rPr>
      <w:rFonts w:ascii="Montserrat Hairline" w:eastAsia="Montserrat Hairline" w:hAnsi="Montserrat Hairline"/>
      <w:caps/>
      <w:noProof/>
      <w:color w:val="FFFFFF"/>
      <w:sz w:val="44"/>
      <w:szCs w:val="44"/>
      <w:lang w:val="en-AU" w:eastAsia="en-AU"/>
    </w:rPr>
  </w:style>
  <w:style w:type="paragraph" w:customStyle="1" w:styleId="Head3">
    <w:name w:val="Head3"/>
    <w:basedOn w:val="Heading2"/>
    <w:link w:val="Head3Char"/>
    <w:uiPriority w:val="1"/>
    <w:qFormat/>
    <w:rsid w:val="00F92250"/>
    <w:pPr>
      <w:outlineLvl w:val="2"/>
    </w:pPr>
    <w:rPr>
      <w:noProof/>
      <w:lang w:val="en-AU" w:eastAsia="en-AU"/>
    </w:rPr>
  </w:style>
  <w:style w:type="character" w:customStyle="1" w:styleId="WHOWEAREChar">
    <w:name w:val="WHOWEARE Char"/>
    <w:basedOn w:val="WhoweareHeaderChar"/>
    <w:link w:val="WHOWEARE"/>
    <w:uiPriority w:val="1"/>
    <w:rsid w:val="00F92250"/>
    <w:rPr>
      <w:rFonts w:ascii="Montserrat Hairline" w:eastAsiaTheme="majorEastAsia" w:hAnsi="Montserrat Hairline" w:cstheme="majorBidi"/>
      <w:caps w:val="0"/>
      <w:color w:val="FFFFFF"/>
      <w:spacing w:val="2"/>
      <w:sz w:val="44"/>
      <w:szCs w:val="24"/>
      <w:shd w:val="clear" w:color="auto" w:fill="8E734A" w:themeFill="accent2"/>
    </w:rPr>
  </w:style>
  <w:style w:type="paragraph" w:customStyle="1" w:styleId="Box">
    <w:name w:val="Box"/>
    <w:basedOn w:val="Heading5"/>
    <w:link w:val="BoxChar"/>
    <w:uiPriority w:val="1"/>
    <w:qFormat/>
    <w:rsid w:val="00F92250"/>
    <w:pPr>
      <w:outlineLvl w:val="3"/>
    </w:pPr>
  </w:style>
  <w:style w:type="character" w:customStyle="1" w:styleId="Heading2Char">
    <w:name w:val="Heading 2 Char"/>
    <w:basedOn w:val="DefaultParagraphFont"/>
    <w:link w:val="Heading2"/>
    <w:uiPriority w:val="9"/>
    <w:rsid w:val="00F92250"/>
    <w:rPr>
      <w:rFonts w:ascii="Montserrat Light" w:eastAsia="Montserrat" w:hAnsi="Montserrat Light"/>
      <w:color w:val="8E734A" w:themeColor="accent2"/>
      <w:sz w:val="34"/>
      <w:szCs w:val="34"/>
    </w:rPr>
  </w:style>
  <w:style w:type="character" w:customStyle="1" w:styleId="Head3Char">
    <w:name w:val="Head3 Char"/>
    <w:basedOn w:val="Heading2Char"/>
    <w:link w:val="Head3"/>
    <w:uiPriority w:val="1"/>
    <w:rsid w:val="00F92250"/>
    <w:rPr>
      <w:rFonts w:ascii="Montserrat Light" w:eastAsia="Montserrat" w:hAnsi="Montserrat Light"/>
      <w:noProof/>
      <w:color w:val="8E734A" w:themeColor="accent2"/>
      <w:sz w:val="34"/>
      <w:szCs w:val="34"/>
      <w:lang w:val="en-AU" w:eastAsia="en-AU"/>
    </w:rPr>
  </w:style>
  <w:style w:type="paragraph" w:customStyle="1" w:styleId="Table">
    <w:name w:val="Table"/>
    <w:basedOn w:val="Heading3"/>
    <w:link w:val="TableChar"/>
    <w:uiPriority w:val="1"/>
    <w:qFormat/>
    <w:rsid w:val="00F92250"/>
  </w:style>
  <w:style w:type="character" w:customStyle="1" w:styleId="BoxChar">
    <w:name w:val="Box Char"/>
    <w:basedOn w:val="Heading5Char"/>
    <w:link w:val="Box"/>
    <w:uiPriority w:val="1"/>
    <w:rsid w:val="00F92250"/>
    <w:rPr>
      <w:rFonts w:ascii="Montserrat Hairline" w:eastAsiaTheme="majorEastAsia" w:hAnsi="Montserrat Hairline" w:cstheme="majorBidi"/>
      <w:caps/>
      <w:color w:val="FFFFFF"/>
      <w:szCs w:val="24"/>
      <w:shd w:val="clear" w:color="auto" w:fill="8E734A" w:themeFill="accent2"/>
    </w:rPr>
  </w:style>
  <w:style w:type="character" w:customStyle="1" w:styleId="TableChar">
    <w:name w:val="Table Char"/>
    <w:basedOn w:val="Heading3Char"/>
    <w:link w:val="Table"/>
    <w:uiPriority w:val="1"/>
    <w:rsid w:val="00F92250"/>
    <w:rPr>
      <w:rFonts w:ascii="Montserrat Light" w:eastAsiaTheme="majorEastAsia" w:hAnsi="Montserrat Light" w:cstheme="majorBidi"/>
      <w:caps/>
      <w:color w:val="1C2B39" w:themeColor="accent1"/>
      <w:sz w:val="20"/>
      <w:szCs w:val="24"/>
    </w:rPr>
  </w:style>
  <w:style w:type="character" w:styleId="Hyperlink">
    <w:name w:val="Hyperlink"/>
    <w:basedOn w:val="DefaultParagraphFont"/>
    <w:uiPriority w:val="99"/>
    <w:unhideWhenUsed/>
    <w:rsid w:val="00C75B7D"/>
    <w:rPr>
      <w:color w:val="2B89F9"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itsanhonour.gov.au/coat-arms/" TargetMode="External"/><Relationship Id="rId39" Type="http://schemas.openxmlformats.org/officeDocument/2006/relationships/footer" Target="footer9.xml"/><Relationship Id="rId21" Type="http://schemas.openxmlformats.org/officeDocument/2006/relationships/hyperlink" Target="http://creativecommons.org/licenses/by/4.0/deed.en)" TargetMode="External"/><Relationship Id="rId34" Type="http://schemas.openxmlformats.org/officeDocument/2006/relationships/footer" Target="footer6.xm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oter" Target="footer1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footer" Target="footer5.xml"/><Relationship Id="rId38" Type="http://schemas.openxmlformats.org/officeDocument/2006/relationships/footer" Target="footer8.xml"/><Relationship Id="rId46" Type="http://schemas.openxmlformats.org/officeDocument/2006/relationships/image" Target="media/image23.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image" Target="media/image18.png"/><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image" Target="media/image22.png"/><Relationship Id="rId53" Type="http://schemas.openxmlformats.org/officeDocument/2006/relationships/footer" Target="footer12.xml"/><Relationship Id="rId58" Type="http://schemas.openxmlformats.org/officeDocument/2006/relationships/footer" Target="footer1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17.jpeg"/><Relationship Id="rId49" Type="http://schemas.openxmlformats.org/officeDocument/2006/relationships/image" Target="media/image26.png"/><Relationship Id="rId57"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4" Type="http://schemas.openxmlformats.org/officeDocument/2006/relationships/image" Target="media/image21.png"/><Relationship Id="rId52" Type="http://schemas.openxmlformats.org/officeDocument/2006/relationships/footer" Target="footer11.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mailto:beta@pmc.gov.au" TargetMode="External"/><Relationship Id="rId30" Type="http://schemas.openxmlformats.org/officeDocument/2006/relationships/image" Target="media/image15.png"/><Relationship Id="rId35" Type="http://schemas.openxmlformats.org/officeDocument/2006/relationships/image" Target="media/image16.jpe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DPMC">
      <a:dk1>
        <a:srgbClr val="010A11"/>
      </a:dk1>
      <a:lt1>
        <a:srgbClr val="262626"/>
      </a:lt1>
      <a:dk2>
        <a:srgbClr val="4A4848"/>
      </a:dk2>
      <a:lt2>
        <a:srgbClr val="D0D2D3"/>
      </a:lt2>
      <a:accent1>
        <a:srgbClr val="1C2B39"/>
      </a:accent1>
      <a:accent2>
        <a:srgbClr val="8E734A"/>
      </a:accent2>
      <a:accent3>
        <a:srgbClr val="057479"/>
      </a:accent3>
      <a:accent4>
        <a:srgbClr val="522B4A"/>
      </a:accent4>
      <a:accent5>
        <a:srgbClr val="9F2233"/>
      </a:accent5>
      <a:accent6>
        <a:srgbClr val="FFC000"/>
      </a:accent6>
      <a:hlink>
        <a:srgbClr val="2B89F9"/>
      </a:hlink>
      <a:folHlink>
        <a:srgbClr val="A66BB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PMCNotes xmlns="35c4ed8a-af79-46b6-bfac-d65ce1a372e5" xsi:nil="true"/>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35c4ed8a-af79-46b6-bfac-d65ce1a372e5">
      <Terms xmlns="http://schemas.microsoft.com/office/infopath/2007/PartnerControls"/>
    </jd1c641577414dfdab1686c9d5d0dbd0>
    <ShareHubID xmlns="35c4ed8a-af79-46b6-bfac-d65ce1a372e5">DOC17-187433</ShareHubID>
    <TaxCatchAll xmlns="35c4ed8a-af79-46b6-bfac-d65ce1a372e5">
      <Value>1</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PMC Document" ma:contentTypeID="0x0101002825A64A6E1845A99A9D8EE8A5686ECB00D8152A320C245C4597D387BB65CAA447" ma:contentTypeVersion="9" ma:contentTypeDescription="PMC Document" ma:contentTypeScope="" ma:versionID="64cee481d20108f3955c7090ec319b4e">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81d46fe47e5c5a15714a7fe76a4dbb14"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5B538-2196-420F-ABC2-DE33945790B3}">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685f9fda-bd71-4433-b331-92feb9553089"/>
    <ds:schemaRef ds:uri="35c4ed8a-af79-46b6-bfac-d65ce1a372e5"/>
    <ds:schemaRef ds:uri="http://www.w3.org/XML/1998/namespace"/>
  </ds:schemaRefs>
</ds:datastoreItem>
</file>

<file path=customXml/itemProps2.xml><?xml version="1.0" encoding="utf-8"?>
<ds:datastoreItem xmlns:ds="http://schemas.openxmlformats.org/officeDocument/2006/customXml" ds:itemID="{868DA666-4897-4B80-8560-465C9DB40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0BAB16-D6C6-4462-8293-12D7EBE93014}">
  <ds:schemaRefs>
    <ds:schemaRef ds:uri="http://schemas.microsoft.com/sharepoint/v3/contenttype/forms"/>
  </ds:schemaRefs>
</ds:datastoreItem>
</file>

<file path=customXml/itemProps4.xml><?xml version="1.0" encoding="utf-8"?>
<ds:datastoreItem xmlns:ds="http://schemas.openxmlformats.org/officeDocument/2006/customXml" ds:itemID="{9843354A-3700-4290-AB50-99A28BC31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1CE3BC65</Template>
  <TotalTime>8</TotalTime>
  <Pages>44</Pages>
  <Words>12428</Words>
  <Characters>70840</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Supporting retirees in retirement income planning</vt:lpstr>
    </vt:vector>
  </TitlesOfParts>
  <Company>Department of the Prime Minister and Cabinet</Company>
  <LinksUpToDate>false</LinksUpToDate>
  <CharactersWithSpaces>83102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retirees in retirement income planning</dc:title>
  <dc:creator>Behavioural Economics Team Australia</dc:creator>
  <cp:lastModifiedBy>Roberts, Sarah</cp:lastModifiedBy>
  <cp:revision>3</cp:revision>
  <dcterms:created xsi:type="dcterms:W3CDTF">2017-10-05T23:33:00Z</dcterms:created>
  <dcterms:modified xsi:type="dcterms:W3CDTF">2017-10-06T00:20:00Z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LastSaved">
    <vt:filetime>2017-05-12T00:00:00Z</vt:filetime>
  </property>
  <property fmtid="{D5CDD505-2E9C-101B-9397-08002B2CF9AE}" pid="4" name="ContentTypeId">
    <vt:lpwstr>0x0101002825A64A6E1845A99A9D8EE8A5686ECB00D8152A320C245C4597D387BB65CAA447</vt:lpwstr>
  </property>
  <property fmtid="{D5CDD505-2E9C-101B-9397-08002B2CF9AE}" pid="5" name="HPRMSecurityLevel">
    <vt:lpwstr>1;#UNCLASSIFIED|9c49a7c7-17c7-412f-8077-62dec89b9196</vt:lpwstr>
  </property>
  <property fmtid="{D5CDD505-2E9C-101B-9397-08002B2CF9AE}" pid="6" name="HPRMSecurityCaveat">
    <vt:lpwstr/>
  </property>
</Properties>
</file>